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729408" behindDoc="0" locked="0" layoutInCell="1" allowOverlap="1" wp14:anchorId="279688CB" wp14:editId="290377BF">
            <wp:simplePos x="0" y="0"/>
            <wp:positionH relativeFrom="column">
              <wp:posOffset>-707211</wp:posOffset>
            </wp:positionH>
            <wp:positionV relativeFrom="paragraph">
              <wp:posOffset>-720090</wp:posOffset>
            </wp:positionV>
            <wp:extent cx="7543470" cy="10662285"/>
            <wp:effectExtent l="0" t="0" r="63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470" cy="10662285"/>
                    </a:xfrm>
                    <a:prstGeom prst="rect">
                      <a:avLst/>
                    </a:prstGeom>
                  </pic:spPr>
                </pic:pic>
              </a:graphicData>
            </a:graphic>
            <wp14:sizeRelH relativeFrom="page">
              <wp14:pctWidth>0</wp14:pctWidth>
            </wp14:sizeRelH>
            <wp14:sizeRelV relativeFrom="page">
              <wp14:pctHeight>0</wp14:pctHeight>
            </wp14:sizeRelV>
          </wp:anchor>
        </w:drawing>
      </w:r>
      <w:r>
        <w:br w:type="page"/>
      </w:r>
    </w:p>
    <w:p w14:paraId="4708B197" w14:textId="77777777" w:rsidR="00DF3D6E" w:rsidRPr="00636A50" w:rsidRDefault="00DF3D6E" w:rsidP="00636A50">
      <w:pPr>
        <w:pStyle w:val="Heading2"/>
        <w:spacing w:after="480"/>
        <w:rPr>
          <w:sz w:val="44"/>
          <w:szCs w:val="44"/>
        </w:rPr>
      </w:pPr>
      <w:bookmarkStart w:id="0" w:name="_Toc140841721"/>
      <w:r w:rsidRPr="00636A50">
        <w:rPr>
          <w:sz w:val="44"/>
          <w:szCs w:val="44"/>
        </w:rPr>
        <w:lastRenderedPageBreak/>
        <w:t xml:space="preserve">Welcome to key skills for union </w:t>
      </w:r>
      <w:proofErr w:type="gramStart"/>
      <w:r w:rsidRPr="00636A50">
        <w:rPr>
          <w:sz w:val="44"/>
          <w:szCs w:val="44"/>
        </w:rPr>
        <w:t>reps</w:t>
      </w:r>
      <w:bookmarkEnd w:id="0"/>
      <w:proofErr w:type="gramEnd"/>
    </w:p>
    <w:p w14:paraId="7AD1E765" w14:textId="77777777" w:rsidR="00DF3D6E" w:rsidRDefault="00DF3D6E" w:rsidP="00DF3D6E">
      <w:r>
        <w:t xml:space="preserve">Welcome to this introductory course for Prospect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77777777" w:rsidR="00DF3D6E" w:rsidRDefault="00DF3D6E" w:rsidP="00DF3D6E">
      <w:r>
        <w:t xml:space="preserve">Our aims are to welcome you to Prospect,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5A332A0C" w:rsidR="00DF3D6E" w:rsidRDefault="00DF3D6E" w:rsidP="00147807">
      <w:pPr>
        <w:pStyle w:val="ListBullet"/>
      </w:pPr>
      <w:r>
        <w:t xml:space="preserve">know what a trade union is and how to increase </w:t>
      </w:r>
      <w:proofErr w:type="gramStart"/>
      <w:r>
        <w:t>membership</w:t>
      </w:r>
      <w:proofErr w:type="gramEnd"/>
    </w:p>
    <w:p w14:paraId="00E86199" w14:textId="77777777" w:rsidR="00DF3D6E" w:rsidRDefault="00DF3D6E" w:rsidP="00147807">
      <w:pPr>
        <w:pStyle w:val="ListBullet"/>
      </w:pPr>
      <w:r>
        <w:t xml:space="preserve">know the role of a </w:t>
      </w:r>
      <w:proofErr w:type="gramStart"/>
      <w:r>
        <w:t>rep</w:t>
      </w:r>
      <w:proofErr w:type="gramEnd"/>
    </w:p>
    <w:p w14:paraId="6DF4C9D3" w14:textId="77777777" w:rsidR="00DF3D6E" w:rsidRDefault="00DF3D6E" w:rsidP="00147807">
      <w:pPr>
        <w:pStyle w:val="ListBullet"/>
      </w:pPr>
      <w:r>
        <w:t xml:space="preserve">know your rights as a </w:t>
      </w:r>
      <w:proofErr w:type="gramStart"/>
      <w:r>
        <w:t>rep</w:t>
      </w:r>
      <w:proofErr w:type="gramEnd"/>
      <w:r>
        <w:t xml:space="preserve"> </w:t>
      </w:r>
    </w:p>
    <w:p w14:paraId="62EF9A0A" w14:textId="77777777" w:rsidR="00DF3D6E" w:rsidRDefault="00DF3D6E" w:rsidP="00147807">
      <w:pPr>
        <w:pStyle w:val="ListBullet"/>
      </w:pPr>
      <w:r>
        <w:t xml:space="preserve">know how the union can be a force for good in your </w:t>
      </w:r>
      <w:proofErr w:type="gramStart"/>
      <w:r>
        <w:t>workplace</w:t>
      </w:r>
      <w:proofErr w:type="gramEnd"/>
    </w:p>
    <w:p w14:paraId="1CF556B7" w14:textId="77777777" w:rsidR="00DF3D6E" w:rsidRDefault="00DF3D6E" w:rsidP="00147807">
      <w:pPr>
        <w:pStyle w:val="ListBullet"/>
      </w:pPr>
      <w:r>
        <w:t xml:space="preserve">know the structure of Prospect and </w:t>
      </w:r>
      <w:proofErr w:type="spellStart"/>
      <w:r>
        <w:t>Bectu</w:t>
      </w:r>
      <w:proofErr w:type="spellEnd"/>
      <w:r>
        <w:t>.</w:t>
      </w:r>
    </w:p>
    <w:p w14:paraId="36071EFC" w14:textId="77777777" w:rsidR="00636A50" w:rsidRDefault="00636A50" w:rsidP="001E13BF">
      <w:pPr>
        <w:pStyle w:val="Heading2"/>
        <w:spacing w:after="180"/>
      </w:pPr>
      <w:bookmarkStart w:id="1" w:name="_Toc140841722"/>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77777777" w:rsidR="00636A50" w:rsidRDefault="00636A50" w:rsidP="00636A50">
      <w:pPr>
        <w:pStyle w:val="ListBullet"/>
      </w:pPr>
      <w:r>
        <w:t>How Prospect works</w:t>
      </w:r>
    </w:p>
    <w:p w14:paraId="6432432C" w14:textId="77777777" w:rsidR="00636A50" w:rsidRDefault="00636A50" w:rsidP="00636A50">
      <w:pPr>
        <w:pStyle w:val="ListBullet"/>
      </w:pPr>
      <w:r>
        <w:t>The role of a rep</w:t>
      </w:r>
    </w:p>
    <w:p w14:paraId="7747D602" w14:textId="77777777" w:rsidR="00636A50" w:rsidRDefault="00636A50" w:rsidP="00636A50">
      <w:pPr>
        <w:pStyle w:val="ListBullet"/>
      </w:pPr>
      <w:r>
        <w:t>Reps’ rights</w:t>
      </w:r>
    </w:p>
    <w:p w14:paraId="414ACE73" w14:textId="77777777" w:rsidR="00636A50" w:rsidRDefault="00636A50" w:rsidP="00636A50">
      <w:pPr>
        <w:pStyle w:val="ListBullet"/>
      </w:pPr>
      <w:r>
        <w:t>Ingredients of union influence</w:t>
      </w:r>
    </w:p>
    <w:p w14:paraId="1ABD0CB0" w14:textId="77777777" w:rsidR="00636A50" w:rsidRDefault="00636A50" w:rsidP="00636A50">
      <w:pPr>
        <w:pStyle w:val="ListBullet"/>
      </w:pPr>
      <w:r>
        <w:t>Building a stronger union</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EndPr/>
      <w:sdtContent>
        <w:p w14:paraId="36759693" w14:textId="67C1B79F" w:rsidR="00DA753C" w:rsidRDefault="00DA753C">
          <w:pPr>
            <w:pStyle w:val="TOCHeading"/>
          </w:pPr>
          <w:r>
            <w:t>Table of Contents</w:t>
          </w:r>
        </w:p>
        <w:p w14:paraId="5D12F032" w14:textId="026E9081" w:rsidR="00EB14E1" w:rsidRDefault="00DA753C">
          <w:pPr>
            <w:pStyle w:val="TOC1"/>
            <w:rPr>
              <w:rFonts w:asciiTheme="minorHAnsi" w:eastAsiaTheme="minorEastAsia" w:hAnsiTheme="minorHAnsi" w:cstheme="minorBidi"/>
              <w:b w:val="0"/>
              <w:bCs w:val="0"/>
              <w:caps w:val="0"/>
              <w:sz w:val="22"/>
              <w:szCs w:val="22"/>
            </w:rPr>
          </w:pPr>
          <w:r>
            <w:fldChar w:fldCharType="begin"/>
          </w:r>
          <w:r>
            <w:instrText xml:space="preserve"> TOC \o "1-1" \h \z \t "Heading 2,1,Heading 3,2,Heading 3 numbered,2" </w:instrText>
          </w:r>
          <w:r>
            <w:fldChar w:fldCharType="separate"/>
          </w:r>
          <w:hyperlink w:anchor="_Toc140841721" w:history="1">
            <w:r w:rsidR="00EB14E1" w:rsidRPr="007A1A91">
              <w:rPr>
                <w:rStyle w:val="Hyperlink"/>
              </w:rPr>
              <w:t>Welcome to key skills for union reps</w:t>
            </w:r>
            <w:r w:rsidR="00EB14E1">
              <w:rPr>
                <w:webHidden/>
              </w:rPr>
              <w:tab/>
            </w:r>
            <w:r w:rsidR="00EB14E1">
              <w:rPr>
                <w:webHidden/>
              </w:rPr>
              <w:fldChar w:fldCharType="begin"/>
            </w:r>
            <w:r w:rsidR="00EB14E1">
              <w:rPr>
                <w:webHidden/>
              </w:rPr>
              <w:instrText xml:space="preserve"> PAGEREF _Toc140841721 \h </w:instrText>
            </w:r>
            <w:r w:rsidR="00EB14E1">
              <w:rPr>
                <w:webHidden/>
              </w:rPr>
            </w:r>
            <w:r w:rsidR="00EB14E1">
              <w:rPr>
                <w:webHidden/>
              </w:rPr>
              <w:fldChar w:fldCharType="separate"/>
            </w:r>
            <w:r w:rsidR="00EB14E1">
              <w:rPr>
                <w:webHidden/>
              </w:rPr>
              <w:t>2</w:t>
            </w:r>
            <w:r w:rsidR="00EB14E1">
              <w:rPr>
                <w:webHidden/>
              </w:rPr>
              <w:fldChar w:fldCharType="end"/>
            </w:r>
          </w:hyperlink>
        </w:p>
        <w:p w14:paraId="3A958B00" w14:textId="6E3A3156" w:rsidR="00EB14E1" w:rsidRDefault="006924FC">
          <w:pPr>
            <w:pStyle w:val="TOC1"/>
            <w:rPr>
              <w:rFonts w:asciiTheme="minorHAnsi" w:eastAsiaTheme="minorEastAsia" w:hAnsiTheme="minorHAnsi" w:cstheme="minorBidi"/>
              <w:b w:val="0"/>
              <w:bCs w:val="0"/>
              <w:caps w:val="0"/>
              <w:sz w:val="22"/>
              <w:szCs w:val="22"/>
            </w:rPr>
          </w:pPr>
          <w:hyperlink w:anchor="_Toc140841722" w:history="1">
            <w:r w:rsidR="00EB14E1" w:rsidRPr="007A1A91">
              <w:rPr>
                <w:rStyle w:val="Hyperlink"/>
              </w:rPr>
              <w:t>Course timetable</w:t>
            </w:r>
            <w:r w:rsidR="00EB14E1">
              <w:rPr>
                <w:webHidden/>
              </w:rPr>
              <w:tab/>
            </w:r>
            <w:r w:rsidR="00EB14E1">
              <w:rPr>
                <w:webHidden/>
              </w:rPr>
              <w:fldChar w:fldCharType="begin"/>
            </w:r>
            <w:r w:rsidR="00EB14E1">
              <w:rPr>
                <w:webHidden/>
              </w:rPr>
              <w:instrText xml:space="preserve"> PAGEREF _Toc140841722 \h </w:instrText>
            </w:r>
            <w:r w:rsidR="00EB14E1">
              <w:rPr>
                <w:webHidden/>
              </w:rPr>
            </w:r>
            <w:r w:rsidR="00EB14E1">
              <w:rPr>
                <w:webHidden/>
              </w:rPr>
              <w:fldChar w:fldCharType="separate"/>
            </w:r>
            <w:r w:rsidR="00EB14E1">
              <w:rPr>
                <w:webHidden/>
              </w:rPr>
              <w:t>2</w:t>
            </w:r>
            <w:r w:rsidR="00EB14E1">
              <w:rPr>
                <w:webHidden/>
              </w:rPr>
              <w:fldChar w:fldCharType="end"/>
            </w:r>
          </w:hyperlink>
        </w:p>
        <w:p w14:paraId="16025ADD" w14:textId="107CB5AF" w:rsidR="00EB14E1" w:rsidRDefault="006924FC">
          <w:pPr>
            <w:pStyle w:val="TOC1"/>
            <w:rPr>
              <w:rFonts w:asciiTheme="minorHAnsi" w:eastAsiaTheme="minorEastAsia" w:hAnsiTheme="minorHAnsi" w:cstheme="minorBidi"/>
              <w:b w:val="0"/>
              <w:bCs w:val="0"/>
              <w:caps w:val="0"/>
              <w:sz w:val="22"/>
              <w:szCs w:val="22"/>
            </w:rPr>
          </w:pPr>
          <w:hyperlink w:anchor="_Toc140841723" w:history="1">
            <w:r w:rsidR="00EB14E1" w:rsidRPr="007A1A91">
              <w:rPr>
                <w:rStyle w:val="Hyperlink"/>
              </w:rPr>
              <w:t>About Prospect</w:t>
            </w:r>
            <w:r w:rsidR="00EB14E1">
              <w:rPr>
                <w:webHidden/>
              </w:rPr>
              <w:tab/>
            </w:r>
            <w:r w:rsidR="00EB14E1">
              <w:rPr>
                <w:webHidden/>
              </w:rPr>
              <w:fldChar w:fldCharType="begin"/>
            </w:r>
            <w:r w:rsidR="00EB14E1">
              <w:rPr>
                <w:webHidden/>
              </w:rPr>
              <w:instrText xml:space="preserve"> PAGEREF _Toc140841723 \h </w:instrText>
            </w:r>
            <w:r w:rsidR="00EB14E1">
              <w:rPr>
                <w:webHidden/>
              </w:rPr>
            </w:r>
            <w:r w:rsidR="00EB14E1">
              <w:rPr>
                <w:webHidden/>
              </w:rPr>
              <w:fldChar w:fldCharType="separate"/>
            </w:r>
            <w:r w:rsidR="00EB14E1">
              <w:rPr>
                <w:webHidden/>
              </w:rPr>
              <w:t>6</w:t>
            </w:r>
            <w:r w:rsidR="00EB14E1">
              <w:rPr>
                <w:webHidden/>
              </w:rPr>
              <w:fldChar w:fldCharType="end"/>
            </w:r>
          </w:hyperlink>
        </w:p>
        <w:p w14:paraId="73649E48" w14:textId="57CF13BB" w:rsidR="00EB14E1" w:rsidRDefault="006924FC">
          <w:pPr>
            <w:pStyle w:val="TOC1"/>
            <w:rPr>
              <w:rFonts w:asciiTheme="minorHAnsi" w:eastAsiaTheme="minorEastAsia" w:hAnsiTheme="minorHAnsi" w:cstheme="minorBidi"/>
              <w:b w:val="0"/>
              <w:bCs w:val="0"/>
              <w:caps w:val="0"/>
              <w:sz w:val="22"/>
              <w:szCs w:val="22"/>
            </w:rPr>
          </w:pPr>
          <w:hyperlink w:anchor="_Toc140841724" w:history="1">
            <w:r w:rsidR="00EB14E1" w:rsidRPr="007A1A91">
              <w:rPr>
                <w:rStyle w:val="Hyperlink"/>
              </w:rPr>
              <w:t>What happens on trade union courses?</w:t>
            </w:r>
            <w:r w:rsidR="00EB14E1">
              <w:rPr>
                <w:webHidden/>
              </w:rPr>
              <w:tab/>
            </w:r>
            <w:r w:rsidR="00EB14E1">
              <w:rPr>
                <w:webHidden/>
              </w:rPr>
              <w:fldChar w:fldCharType="begin"/>
            </w:r>
            <w:r w:rsidR="00EB14E1">
              <w:rPr>
                <w:webHidden/>
              </w:rPr>
              <w:instrText xml:space="preserve"> PAGEREF _Toc140841724 \h </w:instrText>
            </w:r>
            <w:r w:rsidR="00EB14E1">
              <w:rPr>
                <w:webHidden/>
              </w:rPr>
            </w:r>
            <w:r w:rsidR="00EB14E1">
              <w:rPr>
                <w:webHidden/>
              </w:rPr>
              <w:fldChar w:fldCharType="separate"/>
            </w:r>
            <w:r w:rsidR="00EB14E1">
              <w:rPr>
                <w:webHidden/>
              </w:rPr>
              <w:t>7</w:t>
            </w:r>
            <w:r w:rsidR="00EB14E1">
              <w:rPr>
                <w:webHidden/>
              </w:rPr>
              <w:fldChar w:fldCharType="end"/>
            </w:r>
          </w:hyperlink>
        </w:p>
        <w:p w14:paraId="761933BA" w14:textId="470259C3" w:rsidR="00EB14E1" w:rsidRDefault="006924FC">
          <w:pPr>
            <w:pStyle w:val="TOC2"/>
            <w:rPr>
              <w:rFonts w:asciiTheme="minorHAnsi" w:eastAsiaTheme="minorEastAsia" w:hAnsiTheme="minorHAnsi" w:cstheme="minorBidi"/>
              <w:sz w:val="22"/>
              <w:szCs w:val="22"/>
            </w:rPr>
          </w:pPr>
          <w:hyperlink w:anchor="_Toc140841725" w:history="1">
            <w:r w:rsidR="00EB14E1" w:rsidRPr="007A1A91">
              <w:rPr>
                <w:rStyle w:val="Hyperlink"/>
              </w:rPr>
              <w:t>The tutor’s role</w:t>
            </w:r>
            <w:r w:rsidR="00EB14E1">
              <w:rPr>
                <w:webHidden/>
              </w:rPr>
              <w:tab/>
            </w:r>
            <w:r w:rsidR="00EB14E1">
              <w:rPr>
                <w:webHidden/>
              </w:rPr>
              <w:fldChar w:fldCharType="begin"/>
            </w:r>
            <w:r w:rsidR="00EB14E1">
              <w:rPr>
                <w:webHidden/>
              </w:rPr>
              <w:instrText xml:space="preserve"> PAGEREF _Toc140841725 \h </w:instrText>
            </w:r>
            <w:r w:rsidR="00EB14E1">
              <w:rPr>
                <w:webHidden/>
              </w:rPr>
            </w:r>
            <w:r w:rsidR="00EB14E1">
              <w:rPr>
                <w:webHidden/>
              </w:rPr>
              <w:fldChar w:fldCharType="separate"/>
            </w:r>
            <w:r w:rsidR="00EB14E1">
              <w:rPr>
                <w:webHidden/>
              </w:rPr>
              <w:t>7</w:t>
            </w:r>
            <w:r w:rsidR="00EB14E1">
              <w:rPr>
                <w:webHidden/>
              </w:rPr>
              <w:fldChar w:fldCharType="end"/>
            </w:r>
          </w:hyperlink>
        </w:p>
        <w:p w14:paraId="3FE26546" w14:textId="1395D0DE" w:rsidR="00EB14E1" w:rsidRDefault="006924FC">
          <w:pPr>
            <w:pStyle w:val="TOC2"/>
            <w:rPr>
              <w:rFonts w:asciiTheme="minorHAnsi" w:eastAsiaTheme="minorEastAsia" w:hAnsiTheme="minorHAnsi" w:cstheme="minorBidi"/>
              <w:sz w:val="22"/>
              <w:szCs w:val="22"/>
            </w:rPr>
          </w:pPr>
          <w:hyperlink w:anchor="_Toc140841726" w:history="1">
            <w:r w:rsidR="00EB14E1" w:rsidRPr="007A1A91">
              <w:rPr>
                <w:rStyle w:val="Hyperlink"/>
              </w:rPr>
              <w:t>Your role</w:t>
            </w:r>
            <w:r w:rsidR="00EB14E1">
              <w:rPr>
                <w:webHidden/>
              </w:rPr>
              <w:tab/>
            </w:r>
            <w:r w:rsidR="00EB14E1">
              <w:rPr>
                <w:webHidden/>
              </w:rPr>
              <w:fldChar w:fldCharType="begin"/>
            </w:r>
            <w:r w:rsidR="00EB14E1">
              <w:rPr>
                <w:webHidden/>
              </w:rPr>
              <w:instrText xml:space="preserve"> PAGEREF _Toc140841726 \h </w:instrText>
            </w:r>
            <w:r w:rsidR="00EB14E1">
              <w:rPr>
                <w:webHidden/>
              </w:rPr>
            </w:r>
            <w:r w:rsidR="00EB14E1">
              <w:rPr>
                <w:webHidden/>
              </w:rPr>
              <w:fldChar w:fldCharType="separate"/>
            </w:r>
            <w:r w:rsidR="00EB14E1">
              <w:rPr>
                <w:webHidden/>
              </w:rPr>
              <w:t>7</w:t>
            </w:r>
            <w:r w:rsidR="00EB14E1">
              <w:rPr>
                <w:webHidden/>
              </w:rPr>
              <w:fldChar w:fldCharType="end"/>
            </w:r>
          </w:hyperlink>
        </w:p>
        <w:p w14:paraId="6B540E43" w14:textId="54A37200" w:rsidR="00EB14E1" w:rsidRDefault="006924FC">
          <w:pPr>
            <w:pStyle w:val="TOC2"/>
            <w:rPr>
              <w:rFonts w:asciiTheme="minorHAnsi" w:eastAsiaTheme="minorEastAsia" w:hAnsiTheme="minorHAnsi" w:cstheme="minorBidi"/>
              <w:sz w:val="22"/>
              <w:szCs w:val="22"/>
            </w:rPr>
          </w:pPr>
          <w:hyperlink w:anchor="_Toc140841727" w:history="1">
            <w:r w:rsidR="00EB14E1" w:rsidRPr="007A1A91">
              <w:rPr>
                <w:rStyle w:val="Hyperlink"/>
              </w:rPr>
              <w:t>Using your knowledge and skills</w:t>
            </w:r>
            <w:r w:rsidR="00EB14E1">
              <w:rPr>
                <w:webHidden/>
              </w:rPr>
              <w:tab/>
            </w:r>
            <w:r w:rsidR="00EB14E1">
              <w:rPr>
                <w:webHidden/>
              </w:rPr>
              <w:fldChar w:fldCharType="begin"/>
            </w:r>
            <w:r w:rsidR="00EB14E1">
              <w:rPr>
                <w:webHidden/>
              </w:rPr>
              <w:instrText xml:space="preserve"> PAGEREF _Toc140841727 \h </w:instrText>
            </w:r>
            <w:r w:rsidR="00EB14E1">
              <w:rPr>
                <w:webHidden/>
              </w:rPr>
            </w:r>
            <w:r w:rsidR="00EB14E1">
              <w:rPr>
                <w:webHidden/>
              </w:rPr>
              <w:fldChar w:fldCharType="separate"/>
            </w:r>
            <w:r w:rsidR="00EB14E1">
              <w:rPr>
                <w:webHidden/>
              </w:rPr>
              <w:t>8</w:t>
            </w:r>
            <w:r w:rsidR="00EB14E1">
              <w:rPr>
                <w:webHidden/>
              </w:rPr>
              <w:fldChar w:fldCharType="end"/>
            </w:r>
          </w:hyperlink>
        </w:p>
        <w:p w14:paraId="12B40665" w14:textId="2A47ECE4" w:rsidR="00EB14E1" w:rsidRDefault="006924FC">
          <w:pPr>
            <w:pStyle w:val="TOC1"/>
            <w:rPr>
              <w:rFonts w:asciiTheme="minorHAnsi" w:eastAsiaTheme="minorEastAsia" w:hAnsiTheme="minorHAnsi" w:cstheme="minorBidi"/>
              <w:b w:val="0"/>
              <w:bCs w:val="0"/>
              <w:caps w:val="0"/>
              <w:sz w:val="22"/>
              <w:szCs w:val="22"/>
            </w:rPr>
          </w:pPr>
          <w:hyperlink w:anchor="_Toc140841728" w:history="1">
            <w:r w:rsidR="00EB14E1" w:rsidRPr="007A1A91">
              <w:rPr>
                <w:rStyle w:val="Hyperlink"/>
              </w:rPr>
              <w:t>Equality and diversity statement</w:t>
            </w:r>
            <w:r w:rsidR="00EB14E1">
              <w:rPr>
                <w:webHidden/>
              </w:rPr>
              <w:tab/>
            </w:r>
            <w:r w:rsidR="00EB14E1">
              <w:rPr>
                <w:webHidden/>
              </w:rPr>
              <w:fldChar w:fldCharType="begin"/>
            </w:r>
            <w:r w:rsidR="00EB14E1">
              <w:rPr>
                <w:webHidden/>
              </w:rPr>
              <w:instrText xml:space="preserve"> PAGEREF _Toc140841728 \h </w:instrText>
            </w:r>
            <w:r w:rsidR="00EB14E1">
              <w:rPr>
                <w:webHidden/>
              </w:rPr>
            </w:r>
            <w:r w:rsidR="00EB14E1">
              <w:rPr>
                <w:webHidden/>
              </w:rPr>
              <w:fldChar w:fldCharType="separate"/>
            </w:r>
            <w:r w:rsidR="00EB14E1">
              <w:rPr>
                <w:webHidden/>
              </w:rPr>
              <w:t>9</w:t>
            </w:r>
            <w:r w:rsidR="00EB14E1">
              <w:rPr>
                <w:webHidden/>
              </w:rPr>
              <w:fldChar w:fldCharType="end"/>
            </w:r>
          </w:hyperlink>
        </w:p>
        <w:p w14:paraId="1F661374" w14:textId="55B1E7F1" w:rsidR="00EB14E1" w:rsidRDefault="006924FC">
          <w:pPr>
            <w:pStyle w:val="TOC1"/>
            <w:rPr>
              <w:rFonts w:asciiTheme="minorHAnsi" w:eastAsiaTheme="minorEastAsia" w:hAnsiTheme="minorHAnsi" w:cstheme="minorBidi"/>
              <w:b w:val="0"/>
              <w:bCs w:val="0"/>
              <w:caps w:val="0"/>
              <w:sz w:val="22"/>
              <w:szCs w:val="22"/>
            </w:rPr>
          </w:pPr>
          <w:hyperlink w:anchor="_Toc140841729" w:history="1">
            <w:r w:rsidR="00EB14E1" w:rsidRPr="007A1A91">
              <w:rPr>
                <w:rStyle w:val="Hyperlink"/>
              </w:rPr>
              <w:t>Session 1: Activity A – Introductions</w:t>
            </w:r>
            <w:r w:rsidR="00EB14E1">
              <w:rPr>
                <w:webHidden/>
              </w:rPr>
              <w:tab/>
            </w:r>
            <w:r w:rsidR="00EB14E1">
              <w:rPr>
                <w:webHidden/>
              </w:rPr>
              <w:fldChar w:fldCharType="begin"/>
            </w:r>
            <w:r w:rsidR="00EB14E1">
              <w:rPr>
                <w:webHidden/>
              </w:rPr>
              <w:instrText xml:space="preserve"> PAGEREF _Toc140841729 \h </w:instrText>
            </w:r>
            <w:r w:rsidR="00EB14E1">
              <w:rPr>
                <w:webHidden/>
              </w:rPr>
            </w:r>
            <w:r w:rsidR="00EB14E1">
              <w:rPr>
                <w:webHidden/>
              </w:rPr>
              <w:fldChar w:fldCharType="separate"/>
            </w:r>
            <w:r w:rsidR="00EB14E1">
              <w:rPr>
                <w:webHidden/>
              </w:rPr>
              <w:t>10</w:t>
            </w:r>
            <w:r w:rsidR="00EB14E1">
              <w:rPr>
                <w:webHidden/>
              </w:rPr>
              <w:fldChar w:fldCharType="end"/>
            </w:r>
          </w:hyperlink>
        </w:p>
        <w:p w14:paraId="2A051CEA" w14:textId="044D96EE" w:rsidR="00EB14E1" w:rsidRDefault="006924FC">
          <w:pPr>
            <w:pStyle w:val="TOC1"/>
            <w:rPr>
              <w:rFonts w:asciiTheme="minorHAnsi" w:eastAsiaTheme="minorEastAsia" w:hAnsiTheme="minorHAnsi" w:cstheme="minorBidi"/>
              <w:b w:val="0"/>
              <w:bCs w:val="0"/>
              <w:caps w:val="0"/>
              <w:sz w:val="22"/>
              <w:szCs w:val="22"/>
            </w:rPr>
          </w:pPr>
          <w:hyperlink w:anchor="_Toc140841730" w:history="1">
            <w:r w:rsidR="00EB14E1" w:rsidRPr="007A1A91">
              <w:rPr>
                <w:rStyle w:val="Hyperlink"/>
              </w:rPr>
              <w:t>Session 2: What is a trade union</w:t>
            </w:r>
            <w:r w:rsidR="00EB14E1">
              <w:rPr>
                <w:webHidden/>
              </w:rPr>
              <w:tab/>
            </w:r>
            <w:r w:rsidR="00EB14E1">
              <w:rPr>
                <w:webHidden/>
              </w:rPr>
              <w:fldChar w:fldCharType="begin"/>
            </w:r>
            <w:r w:rsidR="00EB14E1">
              <w:rPr>
                <w:webHidden/>
              </w:rPr>
              <w:instrText xml:space="preserve"> PAGEREF _Toc140841730 \h </w:instrText>
            </w:r>
            <w:r w:rsidR="00EB14E1">
              <w:rPr>
                <w:webHidden/>
              </w:rPr>
            </w:r>
            <w:r w:rsidR="00EB14E1">
              <w:rPr>
                <w:webHidden/>
              </w:rPr>
              <w:fldChar w:fldCharType="separate"/>
            </w:r>
            <w:r w:rsidR="00EB14E1">
              <w:rPr>
                <w:webHidden/>
              </w:rPr>
              <w:t>12</w:t>
            </w:r>
            <w:r w:rsidR="00EB14E1">
              <w:rPr>
                <w:webHidden/>
              </w:rPr>
              <w:fldChar w:fldCharType="end"/>
            </w:r>
          </w:hyperlink>
        </w:p>
        <w:p w14:paraId="2132F355" w14:textId="5B56BEE5" w:rsidR="00EB14E1" w:rsidRDefault="006924FC">
          <w:pPr>
            <w:pStyle w:val="TOC2"/>
            <w:rPr>
              <w:rFonts w:asciiTheme="minorHAnsi" w:eastAsiaTheme="minorEastAsia" w:hAnsiTheme="minorHAnsi" w:cstheme="minorBidi"/>
              <w:sz w:val="22"/>
              <w:szCs w:val="22"/>
            </w:rPr>
          </w:pPr>
          <w:hyperlink w:anchor="_Toc140841731" w:history="1">
            <w:r w:rsidR="00EB14E1" w:rsidRPr="007A1A91">
              <w:rPr>
                <w:rStyle w:val="Hyperlink"/>
              </w:rPr>
              <w:t>Recognition in the workplace</w:t>
            </w:r>
            <w:r w:rsidR="00EB14E1">
              <w:rPr>
                <w:webHidden/>
              </w:rPr>
              <w:tab/>
            </w:r>
            <w:r w:rsidR="00EB14E1">
              <w:rPr>
                <w:webHidden/>
              </w:rPr>
              <w:fldChar w:fldCharType="begin"/>
            </w:r>
            <w:r w:rsidR="00EB14E1">
              <w:rPr>
                <w:webHidden/>
              </w:rPr>
              <w:instrText xml:space="preserve"> PAGEREF _Toc140841731 \h </w:instrText>
            </w:r>
            <w:r w:rsidR="00EB14E1">
              <w:rPr>
                <w:webHidden/>
              </w:rPr>
            </w:r>
            <w:r w:rsidR="00EB14E1">
              <w:rPr>
                <w:webHidden/>
              </w:rPr>
              <w:fldChar w:fldCharType="separate"/>
            </w:r>
            <w:r w:rsidR="00EB14E1">
              <w:rPr>
                <w:webHidden/>
              </w:rPr>
              <w:t>12</w:t>
            </w:r>
            <w:r w:rsidR="00EB14E1">
              <w:rPr>
                <w:webHidden/>
              </w:rPr>
              <w:fldChar w:fldCharType="end"/>
            </w:r>
          </w:hyperlink>
        </w:p>
        <w:p w14:paraId="3AADD1CE" w14:textId="4B4FB6EA" w:rsidR="00EB14E1" w:rsidRDefault="006924FC">
          <w:pPr>
            <w:pStyle w:val="TOC2"/>
            <w:rPr>
              <w:rFonts w:asciiTheme="minorHAnsi" w:eastAsiaTheme="minorEastAsia" w:hAnsiTheme="minorHAnsi" w:cstheme="minorBidi"/>
              <w:sz w:val="22"/>
              <w:szCs w:val="22"/>
            </w:rPr>
          </w:pPr>
          <w:hyperlink w:anchor="_Toc140841732" w:history="1">
            <w:r w:rsidR="00EB14E1" w:rsidRPr="007A1A91">
              <w:rPr>
                <w:rStyle w:val="Hyperlink"/>
              </w:rPr>
              <w:t>Your right to join a trade union</w:t>
            </w:r>
            <w:r w:rsidR="00EB14E1">
              <w:rPr>
                <w:webHidden/>
              </w:rPr>
              <w:tab/>
            </w:r>
            <w:r w:rsidR="00EB14E1">
              <w:rPr>
                <w:webHidden/>
              </w:rPr>
              <w:fldChar w:fldCharType="begin"/>
            </w:r>
            <w:r w:rsidR="00EB14E1">
              <w:rPr>
                <w:webHidden/>
              </w:rPr>
              <w:instrText xml:space="preserve"> PAGEREF _Toc140841732 \h </w:instrText>
            </w:r>
            <w:r w:rsidR="00EB14E1">
              <w:rPr>
                <w:webHidden/>
              </w:rPr>
            </w:r>
            <w:r w:rsidR="00EB14E1">
              <w:rPr>
                <w:webHidden/>
              </w:rPr>
              <w:fldChar w:fldCharType="separate"/>
            </w:r>
            <w:r w:rsidR="00EB14E1">
              <w:rPr>
                <w:webHidden/>
              </w:rPr>
              <w:t>12</w:t>
            </w:r>
            <w:r w:rsidR="00EB14E1">
              <w:rPr>
                <w:webHidden/>
              </w:rPr>
              <w:fldChar w:fldCharType="end"/>
            </w:r>
          </w:hyperlink>
        </w:p>
        <w:p w14:paraId="3956A214" w14:textId="739EA2C0" w:rsidR="00EB14E1" w:rsidRDefault="006924FC">
          <w:pPr>
            <w:pStyle w:val="TOC2"/>
            <w:rPr>
              <w:rFonts w:asciiTheme="minorHAnsi" w:eastAsiaTheme="minorEastAsia" w:hAnsiTheme="minorHAnsi" w:cstheme="minorBidi"/>
              <w:sz w:val="22"/>
              <w:szCs w:val="22"/>
            </w:rPr>
          </w:pPr>
          <w:hyperlink w:anchor="_Toc140841733" w:history="1">
            <w:r w:rsidR="00EB14E1" w:rsidRPr="007A1A91">
              <w:rPr>
                <w:rStyle w:val="Hyperlink"/>
              </w:rPr>
              <w:t>The general benefits of union membership</w:t>
            </w:r>
            <w:r w:rsidR="00EB14E1">
              <w:rPr>
                <w:webHidden/>
              </w:rPr>
              <w:tab/>
            </w:r>
            <w:r w:rsidR="00EB14E1">
              <w:rPr>
                <w:webHidden/>
              </w:rPr>
              <w:fldChar w:fldCharType="begin"/>
            </w:r>
            <w:r w:rsidR="00EB14E1">
              <w:rPr>
                <w:webHidden/>
              </w:rPr>
              <w:instrText xml:space="preserve"> PAGEREF _Toc140841733 \h </w:instrText>
            </w:r>
            <w:r w:rsidR="00EB14E1">
              <w:rPr>
                <w:webHidden/>
              </w:rPr>
            </w:r>
            <w:r w:rsidR="00EB14E1">
              <w:rPr>
                <w:webHidden/>
              </w:rPr>
              <w:fldChar w:fldCharType="separate"/>
            </w:r>
            <w:r w:rsidR="00EB14E1">
              <w:rPr>
                <w:webHidden/>
              </w:rPr>
              <w:t>12</w:t>
            </w:r>
            <w:r w:rsidR="00EB14E1">
              <w:rPr>
                <w:webHidden/>
              </w:rPr>
              <w:fldChar w:fldCharType="end"/>
            </w:r>
          </w:hyperlink>
        </w:p>
        <w:p w14:paraId="4B94B5BA" w14:textId="5D14D641" w:rsidR="00EB14E1" w:rsidRDefault="006924FC">
          <w:pPr>
            <w:pStyle w:val="TOC2"/>
            <w:rPr>
              <w:rFonts w:asciiTheme="minorHAnsi" w:eastAsiaTheme="minorEastAsia" w:hAnsiTheme="minorHAnsi" w:cstheme="minorBidi"/>
              <w:sz w:val="22"/>
              <w:szCs w:val="22"/>
            </w:rPr>
          </w:pPr>
          <w:hyperlink w:anchor="_Toc140841734" w:history="1">
            <w:r w:rsidR="00EB14E1" w:rsidRPr="007A1A91">
              <w:rPr>
                <w:rStyle w:val="Hyperlink"/>
              </w:rPr>
              <w:t>Activity B: Compare a trade union to other options</w:t>
            </w:r>
            <w:r w:rsidR="00EB14E1">
              <w:rPr>
                <w:webHidden/>
              </w:rPr>
              <w:tab/>
            </w:r>
            <w:r w:rsidR="00EB14E1">
              <w:rPr>
                <w:webHidden/>
              </w:rPr>
              <w:fldChar w:fldCharType="begin"/>
            </w:r>
            <w:r w:rsidR="00EB14E1">
              <w:rPr>
                <w:webHidden/>
              </w:rPr>
              <w:instrText xml:space="preserve"> PAGEREF _Toc140841734 \h </w:instrText>
            </w:r>
            <w:r w:rsidR="00EB14E1">
              <w:rPr>
                <w:webHidden/>
              </w:rPr>
            </w:r>
            <w:r w:rsidR="00EB14E1">
              <w:rPr>
                <w:webHidden/>
              </w:rPr>
              <w:fldChar w:fldCharType="separate"/>
            </w:r>
            <w:r w:rsidR="00EB14E1">
              <w:rPr>
                <w:webHidden/>
              </w:rPr>
              <w:t>13</w:t>
            </w:r>
            <w:r w:rsidR="00EB14E1">
              <w:rPr>
                <w:webHidden/>
              </w:rPr>
              <w:fldChar w:fldCharType="end"/>
            </w:r>
          </w:hyperlink>
        </w:p>
        <w:p w14:paraId="230C7FF5" w14:textId="4BFD008D" w:rsidR="00EB14E1" w:rsidRDefault="006924FC">
          <w:pPr>
            <w:pStyle w:val="TOC2"/>
            <w:rPr>
              <w:rFonts w:asciiTheme="minorHAnsi" w:eastAsiaTheme="minorEastAsia" w:hAnsiTheme="minorHAnsi" w:cstheme="minorBidi"/>
              <w:sz w:val="22"/>
              <w:szCs w:val="22"/>
            </w:rPr>
          </w:pPr>
          <w:hyperlink w:anchor="_Toc140841735" w:history="1">
            <w:r w:rsidR="00EB14E1" w:rsidRPr="007A1A91">
              <w:rPr>
                <w:rStyle w:val="Hyperlink"/>
              </w:rPr>
              <w:t>Activity C: What can a union negotiate on?</w:t>
            </w:r>
            <w:r w:rsidR="00EB14E1">
              <w:rPr>
                <w:webHidden/>
              </w:rPr>
              <w:tab/>
            </w:r>
            <w:r w:rsidR="00EB14E1">
              <w:rPr>
                <w:webHidden/>
              </w:rPr>
              <w:fldChar w:fldCharType="begin"/>
            </w:r>
            <w:r w:rsidR="00EB14E1">
              <w:rPr>
                <w:webHidden/>
              </w:rPr>
              <w:instrText xml:space="preserve"> PAGEREF _Toc140841735 \h </w:instrText>
            </w:r>
            <w:r w:rsidR="00EB14E1">
              <w:rPr>
                <w:webHidden/>
              </w:rPr>
            </w:r>
            <w:r w:rsidR="00EB14E1">
              <w:rPr>
                <w:webHidden/>
              </w:rPr>
              <w:fldChar w:fldCharType="separate"/>
            </w:r>
            <w:r w:rsidR="00EB14E1">
              <w:rPr>
                <w:webHidden/>
              </w:rPr>
              <w:t>13</w:t>
            </w:r>
            <w:r w:rsidR="00EB14E1">
              <w:rPr>
                <w:webHidden/>
              </w:rPr>
              <w:fldChar w:fldCharType="end"/>
            </w:r>
          </w:hyperlink>
        </w:p>
        <w:p w14:paraId="3195963F" w14:textId="669CEC2C" w:rsidR="00EB14E1" w:rsidRDefault="006924FC">
          <w:pPr>
            <w:pStyle w:val="TOC2"/>
            <w:rPr>
              <w:rFonts w:asciiTheme="minorHAnsi" w:eastAsiaTheme="minorEastAsia" w:hAnsiTheme="minorHAnsi" w:cstheme="minorBidi"/>
              <w:sz w:val="22"/>
              <w:szCs w:val="22"/>
            </w:rPr>
          </w:pPr>
          <w:hyperlink w:anchor="_Toc140841736" w:history="1">
            <w:r w:rsidR="00EB14E1" w:rsidRPr="007A1A91">
              <w:rPr>
                <w:rStyle w:val="Hyperlink"/>
              </w:rPr>
              <w:t>Activity D: Servicing or organising – describe your workplace</w:t>
            </w:r>
            <w:r w:rsidR="00EB14E1">
              <w:rPr>
                <w:webHidden/>
              </w:rPr>
              <w:tab/>
            </w:r>
            <w:r w:rsidR="00EB14E1">
              <w:rPr>
                <w:webHidden/>
              </w:rPr>
              <w:fldChar w:fldCharType="begin"/>
            </w:r>
            <w:r w:rsidR="00EB14E1">
              <w:rPr>
                <w:webHidden/>
              </w:rPr>
              <w:instrText xml:space="preserve"> PAGEREF _Toc140841736 \h </w:instrText>
            </w:r>
            <w:r w:rsidR="00EB14E1">
              <w:rPr>
                <w:webHidden/>
              </w:rPr>
            </w:r>
            <w:r w:rsidR="00EB14E1">
              <w:rPr>
                <w:webHidden/>
              </w:rPr>
              <w:fldChar w:fldCharType="separate"/>
            </w:r>
            <w:r w:rsidR="00EB14E1">
              <w:rPr>
                <w:webHidden/>
              </w:rPr>
              <w:t>14</w:t>
            </w:r>
            <w:r w:rsidR="00EB14E1">
              <w:rPr>
                <w:webHidden/>
              </w:rPr>
              <w:fldChar w:fldCharType="end"/>
            </w:r>
          </w:hyperlink>
        </w:p>
        <w:p w14:paraId="52B1CA39" w14:textId="341C50AD" w:rsidR="00EB14E1" w:rsidRDefault="006924FC">
          <w:pPr>
            <w:pStyle w:val="TOC1"/>
            <w:rPr>
              <w:rFonts w:asciiTheme="minorHAnsi" w:eastAsiaTheme="minorEastAsia" w:hAnsiTheme="minorHAnsi" w:cstheme="minorBidi"/>
              <w:b w:val="0"/>
              <w:bCs w:val="0"/>
              <w:caps w:val="0"/>
              <w:sz w:val="22"/>
              <w:szCs w:val="22"/>
            </w:rPr>
          </w:pPr>
          <w:hyperlink w:anchor="_Toc140841737" w:history="1">
            <w:r w:rsidR="00EB14E1" w:rsidRPr="007A1A91">
              <w:rPr>
                <w:rStyle w:val="Hyperlink"/>
              </w:rPr>
              <w:t>Session 3: How Prospect works</w:t>
            </w:r>
            <w:r w:rsidR="00EB14E1">
              <w:rPr>
                <w:webHidden/>
              </w:rPr>
              <w:tab/>
            </w:r>
            <w:r w:rsidR="00EB14E1">
              <w:rPr>
                <w:webHidden/>
              </w:rPr>
              <w:fldChar w:fldCharType="begin"/>
            </w:r>
            <w:r w:rsidR="00EB14E1">
              <w:rPr>
                <w:webHidden/>
              </w:rPr>
              <w:instrText xml:space="preserve"> PAGEREF _Toc140841737 \h </w:instrText>
            </w:r>
            <w:r w:rsidR="00EB14E1">
              <w:rPr>
                <w:webHidden/>
              </w:rPr>
            </w:r>
            <w:r w:rsidR="00EB14E1">
              <w:rPr>
                <w:webHidden/>
              </w:rPr>
              <w:fldChar w:fldCharType="separate"/>
            </w:r>
            <w:r w:rsidR="00EB14E1">
              <w:rPr>
                <w:webHidden/>
              </w:rPr>
              <w:t>15</w:t>
            </w:r>
            <w:r w:rsidR="00EB14E1">
              <w:rPr>
                <w:webHidden/>
              </w:rPr>
              <w:fldChar w:fldCharType="end"/>
            </w:r>
          </w:hyperlink>
        </w:p>
        <w:p w14:paraId="09A7D6A9" w14:textId="44A8B06D" w:rsidR="00EB14E1" w:rsidRDefault="006924FC">
          <w:pPr>
            <w:pStyle w:val="TOC2"/>
            <w:rPr>
              <w:rFonts w:asciiTheme="minorHAnsi" w:eastAsiaTheme="minorEastAsia" w:hAnsiTheme="minorHAnsi" w:cstheme="minorBidi"/>
              <w:sz w:val="22"/>
              <w:szCs w:val="22"/>
            </w:rPr>
          </w:pPr>
          <w:hyperlink w:anchor="_Toc140841738" w:history="1">
            <w:r w:rsidR="00EB14E1" w:rsidRPr="007A1A91">
              <w:rPr>
                <w:rStyle w:val="Hyperlink"/>
              </w:rPr>
              <w:t>Watch the video – How Prospect works</w:t>
            </w:r>
            <w:r w:rsidR="00EB14E1">
              <w:rPr>
                <w:webHidden/>
              </w:rPr>
              <w:tab/>
            </w:r>
            <w:r w:rsidR="00EB14E1">
              <w:rPr>
                <w:webHidden/>
              </w:rPr>
              <w:fldChar w:fldCharType="begin"/>
            </w:r>
            <w:r w:rsidR="00EB14E1">
              <w:rPr>
                <w:webHidden/>
              </w:rPr>
              <w:instrText xml:space="preserve"> PAGEREF _Toc140841738 \h </w:instrText>
            </w:r>
            <w:r w:rsidR="00EB14E1">
              <w:rPr>
                <w:webHidden/>
              </w:rPr>
            </w:r>
            <w:r w:rsidR="00EB14E1">
              <w:rPr>
                <w:webHidden/>
              </w:rPr>
              <w:fldChar w:fldCharType="separate"/>
            </w:r>
            <w:r w:rsidR="00EB14E1">
              <w:rPr>
                <w:webHidden/>
              </w:rPr>
              <w:t>15</w:t>
            </w:r>
            <w:r w:rsidR="00EB14E1">
              <w:rPr>
                <w:webHidden/>
              </w:rPr>
              <w:fldChar w:fldCharType="end"/>
            </w:r>
          </w:hyperlink>
        </w:p>
        <w:p w14:paraId="06E2BEBB" w14:textId="3546A2F1" w:rsidR="00EB14E1" w:rsidRDefault="006924FC">
          <w:pPr>
            <w:pStyle w:val="TOC2"/>
            <w:rPr>
              <w:rFonts w:asciiTheme="minorHAnsi" w:eastAsiaTheme="minorEastAsia" w:hAnsiTheme="minorHAnsi" w:cstheme="minorBidi"/>
              <w:sz w:val="22"/>
              <w:szCs w:val="22"/>
            </w:rPr>
          </w:pPr>
          <w:hyperlink w:anchor="_Toc140841739" w:history="1">
            <w:r w:rsidR="00EB14E1" w:rsidRPr="007A1A91">
              <w:rPr>
                <w:rStyle w:val="Hyperlink"/>
              </w:rPr>
              <w:t>What is a branch?</w:t>
            </w:r>
            <w:r w:rsidR="00EB14E1">
              <w:rPr>
                <w:webHidden/>
              </w:rPr>
              <w:tab/>
            </w:r>
            <w:r w:rsidR="00EB14E1">
              <w:rPr>
                <w:webHidden/>
              </w:rPr>
              <w:fldChar w:fldCharType="begin"/>
            </w:r>
            <w:r w:rsidR="00EB14E1">
              <w:rPr>
                <w:webHidden/>
              </w:rPr>
              <w:instrText xml:space="preserve"> PAGEREF _Toc140841739 \h </w:instrText>
            </w:r>
            <w:r w:rsidR="00EB14E1">
              <w:rPr>
                <w:webHidden/>
              </w:rPr>
            </w:r>
            <w:r w:rsidR="00EB14E1">
              <w:rPr>
                <w:webHidden/>
              </w:rPr>
              <w:fldChar w:fldCharType="separate"/>
            </w:r>
            <w:r w:rsidR="00EB14E1">
              <w:rPr>
                <w:webHidden/>
              </w:rPr>
              <w:t>15</w:t>
            </w:r>
            <w:r w:rsidR="00EB14E1">
              <w:rPr>
                <w:webHidden/>
              </w:rPr>
              <w:fldChar w:fldCharType="end"/>
            </w:r>
          </w:hyperlink>
        </w:p>
        <w:p w14:paraId="43BBBB4A" w14:textId="3C11349B" w:rsidR="00EB14E1" w:rsidRDefault="006924FC">
          <w:pPr>
            <w:pStyle w:val="TOC2"/>
            <w:rPr>
              <w:rFonts w:asciiTheme="minorHAnsi" w:eastAsiaTheme="minorEastAsia" w:hAnsiTheme="minorHAnsi" w:cstheme="minorBidi"/>
              <w:sz w:val="22"/>
              <w:szCs w:val="22"/>
            </w:rPr>
          </w:pPr>
          <w:hyperlink w:anchor="_Toc140841740" w:history="1">
            <w:r w:rsidR="00EB14E1" w:rsidRPr="007A1A91">
              <w:rPr>
                <w:rStyle w:val="Hyperlink"/>
              </w:rPr>
              <w:t>Why does it matter what branch you are in?</w:t>
            </w:r>
            <w:r w:rsidR="00EB14E1">
              <w:rPr>
                <w:webHidden/>
              </w:rPr>
              <w:tab/>
            </w:r>
            <w:r w:rsidR="00EB14E1">
              <w:rPr>
                <w:webHidden/>
              </w:rPr>
              <w:fldChar w:fldCharType="begin"/>
            </w:r>
            <w:r w:rsidR="00EB14E1">
              <w:rPr>
                <w:webHidden/>
              </w:rPr>
              <w:instrText xml:space="preserve"> PAGEREF _Toc140841740 \h </w:instrText>
            </w:r>
            <w:r w:rsidR="00EB14E1">
              <w:rPr>
                <w:webHidden/>
              </w:rPr>
            </w:r>
            <w:r w:rsidR="00EB14E1">
              <w:rPr>
                <w:webHidden/>
              </w:rPr>
              <w:fldChar w:fldCharType="separate"/>
            </w:r>
            <w:r w:rsidR="00EB14E1">
              <w:rPr>
                <w:webHidden/>
              </w:rPr>
              <w:t>15</w:t>
            </w:r>
            <w:r w:rsidR="00EB14E1">
              <w:rPr>
                <w:webHidden/>
              </w:rPr>
              <w:fldChar w:fldCharType="end"/>
            </w:r>
          </w:hyperlink>
        </w:p>
        <w:p w14:paraId="140CD7EF" w14:textId="4B156160" w:rsidR="00EB14E1" w:rsidRDefault="006924FC">
          <w:pPr>
            <w:pStyle w:val="TOC2"/>
            <w:rPr>
              <w:rFonts w:asciiTheme="minorHAnsi" w:eastAsiaTheme="minorEastAsia" w:hAnsiTheme="minorHAnsi" w:cstheme="minorBidi"/>
              <w:sz w:val="22"/>
              <w:szCs w:val="22"/>
            </w:rPr>
          </w:pPr>
          <w:hyperlink w:anchor="_Toc140841741" w:history="1">
            <w:r w:rsidR="00EB14E1" w:rsidRPr="007A1A91">
              <w:rPr>
                <w:rStyle w:val="Hyperlink"/>
              </w:rPr>
              <w:t>What happens when a new member joins Prospect?</w:t>
            </w:r>
            <w:r w:rsidR="00EB14E1">
              <w:rPr>
                <w:webHidden/>
              </w:rPr>
              <w:tab/>
            </w:r>
            <w:r w:rsidR="00EB14E1">
              <w:rPr>
                <w:webHidden/>
              </w:rPr>
              <w:fldChar w:fldCharType="begin"/>
            </w:r>
            <w:r w:rsidR="00EB14E1">
              <w:rPr>
                <w:webHidden/>
              </w:rPr>
              <w:instrText xml:space="preserve"> PAGEREF _Toc140841741 \h </w:instrText>
            </w:r>
            <w:r w:rsidR="00EB14E1">
              <w:rPr>
                <w:webHidden/>
              </w:rPr>
            </w:r>
            <w:r w:rsidR="00EB14E1">
              <w:rPr>
                <w:webHidden/>
              </w:rPr>
              <w:fldChar w:fldCharType="separate"/>
            </w:r>
            <w:r w:rsidR="00EB14E1">
              <w:rPr>
                <w:webHidden/>
              </w:rPr>
              <w:t>16</w:t>
            </w:r>
            <w:r w:rsidR="00EB14E1">
              <w:rPr>
                <w:webHidden/>
              </w:rPr>
              <w:fldChar w:fldCharType="end"/>
            </w:r>
          </w:hyperlink>
        </w:p>
        <w:p w14:paraId="4BC49B54" w14:textId="55937B76" w:rsidR="00EB14E1" w:rsidRDefault="006924FC">
          <w:pPr>
            <w:pStyle w:val="TOC2"/>
            <w:rPr>
              <w:rFonts w:asciiTheme="minorHAnsi" w:eastAsiaTheme="minorEastAsia" w:hAnsiTheme="minorHAnsi" w:cstheme="minorBidi"/>
              <w:sz w:val="22"/>
              <w:szCs w:val="22"/>
            </w:rPr>
          </w:pPr>
          <w:hyperlink w:anchor="_Toc140841742" w:history="1">
            <w:r w:rsidR="00EB14E1" w:rsidRPr="007A1A91">
              <w:rPr>
                <w:rStyle w:val="Hyperlink"/>
              </w:rPr>
              <w:t>Sectors</w:t>
            </w:r>
            <w:r w:rsidR="00EB14E1">
              <w:rPr>
                <w:webHidden/>
              </w:rPr>
              <w:tab/>
            </w:r>
            <w:r w:rsidR="00EB14E1">
              <w:rPr>
                <w:webHidden/>
              </w:rPr>
              <w:fldChar w:fldCharType="begin"/>
            </w:r>
            <w:r w:rsidR="00EB14E1">
              <w:rPr>
                <w:webHidden/>
              </w:rPr>
              <w:instrText xml:space="preserve"> PAGEREF _Toc140841742 \h </w:instrText>
            </w:r>
            <w:r w:rsidR="00EB14E1">
              <w:rPr>
                <w:webHidden/>
              </w:rPr>
            </w:r>
            <w:r w:rsidR="00EB14E1">
              <w:rPr>
                <w:webHidden/>
              </w:rPr>
              <w:fldChar w:fldCharType="separate"/>
            </w:r>
            <w:r w:rsidR="00EB14E1">
              <w:rPr>
                <w:webHidden/>
              </w:rPr>
              <w:t>16</w:t>
            </w:r>
            <w:r w:rsidR="00EB14E1">
              <w:rPr>
                <w:webHidden/>
              </w:rPr>
              <w:fldChar w:fldCharType="end"/>
            </w:r>
          </w:hyperlink>
        </w:p>
        <w:p w14:paraId="5087C580" w14:textId="55866760" w:rsidR="00EB14E1" w:rsidRDefault="006924FC">
          <w:pPr>
            <w:pStyle w:val="TOC2"/>
            <w:rPr>
              <w:rFonts w:asciiTheme="minorHAnsi" w:eastAsiaTheme="minorEastAsia" w:hAnsiTheme="minorHAnsi" w:cstheme="minorBidi"/>
              <w:sz w:val="22"/>
              <w:szCs w:val="22"/>
            </w:rPr>
          </w:pPr>
          <w:hyperlink w:anchor="_Toc140841743" w:history="1">
            <w:r w:rsidR="00EB14E1" w:rsidRPr="007A1A91">
              <w:rPr>
                <w:rStyle w:val="Hyperlink"/>
              </w:rPr>
              <w:t>Branch reps</w:t>
            </w:r>
            <w:r w:rsidR="00EB14E1">
              <w:rPr>
                <w:webHidden/>
              </w:rPr>
              <w:tab/>
            </w:r>
            <w:r w:rsidR="00EB14E1">
              <w:rPr>
                <w:webHidden/>
              </w:rPr>
              <w:fldChar w:fldCharType="begin"/>
            </w:r>
            <w:r w:rsidR="00EB14E1">
              <w:rPr>
                <w:webHidden/>
              </w:rPr>
              <w:instrText xml:space="preserve"> PAGEREF _Toc140841743 \h </w:instrText>
            </w:r>
            <w:r w:rsidR="00EB14E1">
              <w:rPr>
                <w:webHidden/>
              </w:rPr>
            </w:r>
            <w:r w:rsidR="00EB14E1">
              <w:rPr>
                <w:webHidden/>
              </w:rPr>
              <w:fldChar w:fldCharType="separate"/>
            </w:r>
            <w:r w:rsidR="00EB14E1">
              <w:rPr>
                <w:webHidden/>
              </w:rPr>
              <w:t>16</w:t>
            </w:r>
            <w:r w:rsidR="00EB14E1">
              <w:rPr>
                <w:webHidden/>
              </w:rPr>
              <w:fldChar w:fldCharType="end"/>
            </w:r>
          </w:hyperlink>
        </w:p>
        <w:p w14:paraId="03B08D21" w14:textId="5A95AFCD" w:rsidR="00EB14E1" w:rsidRDefault="006924FC">
          <w:pPr>
            <w:pStyle w:val="TOC2"/>
            <w:rPr>
              <w:rFonts w:asciiTheme="minorHAnsi" w:eastAsiaTheme="minorEastAsia" w:hAnsiTheme="minorHAnsi" w:cstheme="minorBidi"/>
              <w:sz w:val="22"/>
              <w:szCs w:val="22"/>
            </w:rPr>
          </w:pPr>
          <w:hyperlink w:anchor="_Toc140841744" w:history="1">
            <w:r w:rsidR="00EB14E1" w:rsidRPr="007A1A91">
              <w:rPr>
                <w:rStyle w:val="Hyperlink"/>
              </w:rPr>
              <w:t>Branch meetings</w:t>
            </w:r>
            <w:r w:rsidR="00EB14E1">
              <w:rPr>
                <w:webHidden/>
              </w:rPr>
              <w:tab/>
            </w:r>
            <w:r w:rsidR="00EB14E1">
              <w:rPr>
                <w:webHidden/>
              </w:rPr>
              <w:fldChar w:fldCharType="begin"/>
            </w:r>
            <w:r w:rsidR="00EB14E1">
              <w:rPr>
                <w:webHidden/>
              </w:rPr>
              <w:instrText xml:space="preserve"> PAGEREF _Toc140841744 \h </w:instrText>
            </w:r>
            <w:r w:rsidR="00EB14E1">
              <w:rPr>
                <w:webHidden/>
              </w:rPr>
            </w:r>
            <w:r w:rsidR="00EB14E1">
              <w:rPr>
                <w:webHidden/>
              </w:rPr>
              <w:fldChar w:fldCharType="separate"/>
            </w:r>
            <w:r w:rsidR="00EB14E1">
              <w:rPr>
                <w:webHidden/>
              </w:rPr>
              <w:t>17</w:t>
            </w:r>
            <w:r w:rsidR="00EB14E1">
              <w:rPr>
                <w:webHidden/>
              </w:rPr>
              <w:fldChar w:fldCharType="end"/>
            </w:r>
          </w:hyperlink>
        </w:p>
        <w:p w14:paraId="2722E55C" w14:textId="33236F79" w:rsidR="00EB14E1" w:rsidRDefault="006924FC">
          <w:pPr>
            <w:pStyle w:val="TOC2"/>
            <w:rPr>
              <w:rFonts w:asciiTheme="minorHAnsi" w:eastAsiaTheme="minorEastAsia" w:hAnsiTheme="minorHAnsi" w:cstheme="minorBidi"/>
              <w:sz w:val="22"/>
              <w:szCs w:val="22"/>
            </w:rPr>
          </w:pPr>
          <w:hyperlink w:anchor="_Toc140841745" w:history="1">
            <w:r w:rsidR="00EB14E1" w:rsidRPr="007A1A91">
              <w:rPr>
                <w:rStyle w:val="Hyperlink"/>
              </w:rPr>
              <w:t>How branch democracy works</w:t>
            </w:r>
            <w:r w:rsidR="00EB14E1">
              <w:rPr>
                <w:webHidden/>
              </w:rPr>
              <w:tab/>
            </w:r>
            <w:r w:rsidR="00EB14E1">
              <w:rPr>
                <w:webHidden/>
              </w:rPr>
              <w:fldChar w:fldCharType="begin"/>
            </w:r>
            <w:r w:rsidR="00EB14E1">
              <w:rPr>
                <w:webHidden/>
              </w:rPr>
              <w:instrText xml:space="preserve"> PAGEREF _Toc140841745 \h </w:instrText>
            </w:r>
            <w:r w:rsidR="00EB14E1">
              <w:rPr>
                <w:webHidden/>
              </w:rPr>
            </w:r>
            <w:r w:rsidR="00EB14E1">
              <w:rPr>
                <w:webHidden/>
              </w:rPr>
              <w:fldChar w:fldCharType="separate"/>
            </w:r>
            <w:r w:rsidR="00EB14E1">
              <w:rPr>
                <w:webHidden/>
              </w:rPr>
              <w:t>17</w:t>
            </w:r>
            <w:r w:rsidR="00EB14E1">
              <w:rPr>
                <w:webHidden/>
              </w:rPr>
              <w:fldChar w:fldCharType="end"/>
            </w:r>
          </w:hyperlink>
        </w:p>
        <w:p w14:paraId="00C5C102" w14:textId="3C7DF803" w:rsidR="00EB14E1" w:rsidRDefault="006924FC">
          <w:pPr>
            <w:pStyle w:val="TOC2"/>
            <w:rPr>
              <w:rFonts w:asciiTheme="minorHAnsi" w:eastAsiaTheme="minorEastAsia" w:hAnsiTheme="minorHAnsi" w:cstheme="minorBidi"/>
              <w:sz w:val="22"/>
              <w:szCs w:val="22"/>
            </w:rPr>
          </w:pPr>
          <w:hyperlink w:anchor="_Toc140841746" w:history="1">
            <w:r w:rsidR="00EB14E1" w:rsidRPr="007A1A91">
              <w:rPr>
                <w:rStyle w:val="Hyperlink"/>
              </w:rPr>
              <w:t>Support for branches</w:t>
            </w:r>
            <w:r w:rsidR="00EB14E1">
              <w:rPr>
                <w:webHidden/>
              </w:rPr>
              <w:tab/>
            </w:r>
            <w:r w:rsidR="00EB14E1">
              <w:rPr>
                <w:webHidden/>
              </w:rPr>
              <w:fldChar w:fldCharType="begin"/>
            </w:r>
            <w:r w:rsidR="00EB14E1">
              <w:rPr>
                <w:webHidden/>
              </w:rPr>
              <w:instrText xml:space="preserve"> PAGEREF _Toc140841746 \h </w:instrText>
            </w:r>
            <w:r w:rsidR="00EB14E1">
              <w:rPr>
                <w:webHidden/>
              </w:rPr>
            </w:r>
            <w:r w:rsidR="00EB14E1">
              <w:rPr>
                <w:webHidden/>
              </w:rPr>
              <w:fldChar w:fldCharType="separate"/>
            </w:r>
            <w:r w:rsidR="00EB14E1">
              <w:rPr>
                <w:webHidden/>
              </w:rPr>
              <w:t>18</w:t>
            </w:r>
            <w:r w:rsidR="00EB14E1">
              <w:rPr>
                <w:webHidden/>
              </w:rPr>
              <w:fldChar w:fldCharType="end"/>
            </w:r>
          </w:hyperlink>
        </w:p>
        <w:p w14:paraId="3D8A2140" w14:textId="3BCA7B19" w:rsidR="00EB14E1" w:rsidRDefault="006924FC">
          <w:pPr>
            <w:pStyle w:val="TOC2"/>
            <w:rPr>
              <w:rFonts w:asciiTheme="minorHAnsi" w:eastAsiaTheme="minorEastAsia" w:hAnsiTheme="minorHAnsi" w:cstheme="minorBidi"/>
              <w:sz w:val="22"/>
              <w:szCs w:val="22"/>
            </w:rPr>
          </w:pPr>
          <w:hyperlink w:anchor="_Toc140841747" w:history="1">
            <w:r w:rsidR="00EB14E1" w:rsidRPr="007A1A91">
              <w:rPr>
                <w:rStyle w:val="Hyperlink"/>
              </w:rPr>
              <w:t>National executive committee</w:t>
            </w:r>
            <w:r w:rsidR="00EB14E1">
              <w:rPr>
                <w:webHidden/>
              </w:rPr>
              <w:tab/>
            </w:r>
            <w:r w:rsidR="00EB14E1">
              <w:rPr>
                <w:webHidden/>
              </w:rPr>
              <w:fldChar w:fldCharType="begin"/>
            </w:r>
            <w:r w:rsidR="00EB14E1">
              <w:rPr>
                <w:webHidden/>
              </w:rPr>
              <w:instrText xml:space="preserve"> PAGEREF _Toc140841747 \h </w:instrText>
            </w:r>
            <w:r w:rsidR="00EB14E1">
              <w:rPr>
                <w:webHidden/>
              </w:rPr>
            </w:r>
            <w:r w:rsidR="00EB14E1">
              <w:rPr>
                <w:webHidden/>
              </w:rPr>
              <w:fldChar w:fldCharType="separate"/>
            </w:r>
            <w:r w:rsidR="00EB14E1">
              <w:rPr>
                <w:webHidden/>
              </w:rPr>
              <w:t>18</w:t>
            </w:r>
            <w:r w:rsidR="00EB14E1">
              <w:rPr>
                <w:webHidden/>
              </w:rPr>
              <w:fldChar w:fldCharType="end"/>
            </w:r>
          </w:hyperlink>
        </w:p>
        <w:p w14:paraId="772A5E94" w14:textId="137883FA" w:rsidR="00EB14E1" w:rsidRDefault="006924FC">
          <w:pPr>
            <w:pStyle w:val="TOC2"/>
            <w:rPr>
              <w:rFonts w:asciiTheme="minorHAnsi" w:eastAsiaTheme="minorEastAsia" w:hAnsiTheme="minorHAnsi" w:cstheme="minorBidi"/>
              <w:sz w:val="22"/>
              <w:szCs w:val="22"/>
            </w:rPr>
          </w:pPr>
          <w:hyperlink w:anchor="_Toc140841748" w:history="1">
            <w:r w:rsidR="00EB14E1" w:rsidRPr="007A1A91">
              <w:rPr>
                <w:rStyle w:val="Hyperlink"/>
              </w:rPr>
              <w:t>NEC advisory sub-committees</w:t>
            </w:r>
            <w:r w:rsidR="00EB14E1">
              <w:rPr>
                <w:webHidden/>
              </w:rPr>
              <w:tab/>
            </w:r>
            <w:r w:rsidR="00EB14E1">
              <w:rPr>
                <w:webHidden/>
              </w:rPr>
              <w:fldChar w:fldCharType="begin"/>
            </w:r>
            <w:r w:rsidR="00EB14E1">
              <w:rPr>
                <w:webHidden/>
              </w:rPr>
              <w:instrText xml:space="preserve"> PAGEREF _Toc140841748 \h </w:instrText>
            </w:r>
            <w:r w:rsidR="00EB14E1">
              <w:rPr>
                <w:webHidden/>
              </w:rPr>
            </w:r>
            <w:r w:rsidR="00EB14E1">
              <w:rPr>
                <w:webHidden/>
              </w:rPr>
              <w:fldChar w:fldCharType="separate"/>
            </w:r>
            <w:r w:rsidR="00EB14E1">
              <w:rPr>
                <w:webHidden/>
              </w:rPr>
              <w:t>19</w:t>
            </w:r>
            <w:r w:rsidR="00EB14E1">
              <w:rPr>
                <w:webHidden/>
              </w:rPr>
              <w:fldChar w:fldCharType="end"/>
            </w:r>
          </w:hyperlink>
        </w:p>
        <w:p w14:paraId="2F7B4043" w14:textId="6C10E724" w:rsidR="00EB14E1" w:rsidRDefault="006924FC">
          <w:pPr>
            <w:pStyle w:val="TOC2"/>
            <w:rPr>
              <w:rFonts w:asciiTheme="minorHAnsi" w:eastAsiaTheme="minorEastAsia" w:hAnsiTheme="minorHAnsi" w:cstheme="minorBidi"/>
              <w:sz w:val="22"/>
              <w:szCs w:val="22"/>
            </w:rPr>
          </w:pPr>
          <w:hyperlink w:anchor="_Toc140841749" w:history="1">
            <w:r w:rsidR="00EB14E1" w:rsidRPr="007A1A91">
              <w:rPr>
                <w:rStyle w:val="Hyperlink"/>
              </w:rPr>
              <w:t>Prospect structure</w:t>
            </w:r>
            <w:r w:rsidR="00EB14E1">
              <w:rPr>
                <w:webHidden/>
              </w:rPr>
              <w:tab/>
            </w:r>
            <w:r w:rsidR="00EB14E1">
              <w:rPr>
                <w:webHidden/>
              </w:rPr>
              <w:fldChar w:fldCharType="begin"/>
            </w:r>
            <w:r w:rsidR="00EB14E1">
              <w:rPr>
                <w:webHidden/>
              </w:rPr>
              <w:instrText xml:space="preserve"> PAGEREF _Toc140841749 \h </w:instrText>
            </w:r>
            <w:r w:rsidR="00EB14E1">
              <w:rPr>
                <w:webHidden/>
              </w:rPr>
            </w:r>
            <w:r w:rsidR="00EB14E1">
              <w:rPr>
                <w:webHidden/>
              </w:rPr>
              <w:fldChar w:fldCharType="separate"/>
            </w:r>
            <w:r w:rsidR="00EB14E1">
              <w:rPr>
                <w:webHidden/>
              </w:rPr>
              <w:t>19</w:t>
            </w:r>
            <w:r w:rsidR="00EB14E1">
              <w:rPr>
                <w:webHidden/>
              </w:rPr>
              <w:fldChar w:fldCharType="end"/>
            </w:r>
          </w:hyperlink>
        </w:p>
        <w:p w14:paraId="265D24C8" w14:textId="41E01CF4" w:rsidR="00EB14E1" w:rsidRDefault="006924FC">
          <w:pPr>
            <w:pStyle w:val="TOC1"/>
            <w:rPr>
              <w:rFonts w:asciiTheme="minorHAnsi" w:eastAsiaTheme="minorEastAsia" w:hAnsiTheme="minorHAnsi" w:cstheme="minorBidi"/>
              <w:b w:val="0"/>
              <w:bCs w:val="0"/>
              <w:caps w:val="0"/>
              <w:sz w:val="22"/>
              <w:szCs w:val="22"/>
            </w:rPr>
          </w:pPr>
          <w:hyperlink w:anchor="_Toc140841750" w:history="1">
            <w:r w:rsidR="00EB14E1" w:rsidRPr="007A1A91">
              <w:rPr>
                <w:rStyle w:val="Hyperlink"/>
              </w:rPr>
              <w:t>Session 4: The role of a rep</w:t>
            </w:r>
            <w:r w:rsidR="00EB14E1">
              <w:rPr>
                <w:webHidden/>
              </w:rPr>
              <w:tab/>
            </w:r>
            <w:r w:rsidR="00EB14E1">
              <w:rPr>
                <w:webHidden/>
              </w:rPr>
              <w:fldChar w:fldCharType="begin"/>
            </w:r>
            <w:r w:rsidR="00EB14E1">
              <w:rPr>
                <w:webHidden/>
              </w:rPr>
              <w:instrText xml:space="preserve"> PAGEREF _Toc140841750 \h </w:instrText>
            </w:r>
            <w:r w:rsidR="00EB14E1">
              <w:rPr>
                <w:webHidden/>
              </w:rPr>
            </w:r>
            <w:r w:rsidR="00EB14E1">
              <w:rPr>
                <w:webHidden/>
              </w:rPr>
              <w:fldChar w:fldCharType="separate"/>
            </w:r>
            <w:r w:rsidR="00EB14E1">
              <w:rPr>
                <w:webHidden/>
              </w:rPr>
              <w:t>20</w:t>
            </w:r>
            <w:r w:rsidR="00EB14E1">
              <w:rPr>
                <w:webHidden/>
              </w:rPr>
              <w:fldChar w:fldCharType="end"/>
            </w:r>
          </w:hyperlink>
        </w:p>
        <w:p w14:paraId="5E58C959" w14:textId="78EF64CF" w:rsidR="00EB14E1" w:rsidRDefault="006924FC">
          <w:pPr>
            <w:pStyle w:val="TOC2"/>
            <w:rPr>
              <w:rFonts w:asciiTheme="minorHAnsi" w:eastAsiaTheme="minorEastAsia" w:hAnsiTheme="minorHAnsi" w:cstheme="minorBidi"/>
              <w:sz w:val="22"/>
              <w:szCs w:val="22"/>
            </w:rPr>
          </w:pPr>
          <w:hyperlink w:anchor="_Toc140841751" w:history="1">
            <w:r w:rsidR="00EB14E1" w:rsidRPr="007A1A91">
              <w:rPr>
                <w:rStyle w:val="Hyperlink"/>
              </w:rPr>
              <w:t>Activity E: What do union reps do?</w:t>
            </w:r>
            <w:r w:rsidR="00EB14E1">
              <w:rPr>
                <w:webHidden/>
              </w:rPr>
              <w:tab/>
            </w:r>
            <w:r w:rsidR="00EB14E1">
              <w:rPr>
                <w:webHidden/>
              </w:rPr>
              <w:fldChar w:fldCharType="begin"/>
            </w:r>
            <w:r w:rsidR="00EB14E1">
              <w:rPr>
                <w:webHidden/>
              </w:rPr>
              <w:instrText xml:space="preserve"> PAGEREF _Toc140841751 \h </w:instrText>
            </w:r>
            <w:r w:rsidR="00EB14E1">
              <w:rPr>
                <w:webHidden/>
              </w:rPr>
            </w:r>
            <w:r w:rsidR="00EB14E1">
              <w:rPr>
                <w:webHidden/>
              </w:rPr>
              <w:fldChar w:fldCharType="separate"/>
            </w:r>
            <w:r w:rsidR="00EB14E1">
              <w:rPr>
                <w:webHidden/>
              </w:rPr>
              <w:t>20</w:t>
            </w:r>
            <w:r w:rsidR="00EB14E1">
              <w:rPr>
                <w:webHidden/>
              </w:rPr>
              <w:fldChar w:fldCharType="end"/>
            </w:r>
          </w:hyperlink>
        </w:p>
        <w:p w14:paraId="0F313A1F" w14:textId="2AE4E321" w:rsidR="00EB14E1" w:rsidRDefault="006924FC">
          <w:pPr>
            <w:pStyle w:val="TOC2"/>
            <w:rPr>
              <w:rFonts w:asciiTheme="minorHAnsi" w:eastAsiaTheme="minorEastAsia" w:hAnsiTheme="minorHAnsi" w:cstheme="minorBidi"/>
              <w:sz w:val="22"/>
              <w:szCs w:val="22"/>
            </w:rPr>
          </w:pPr>
          <w:hyperlink w:anchor="_Toc140841752" w:history="1">
            <w:r w:rsidR="00EB14E1" w:rsidRPr="007A1A91">
              <w:rPr>
                <w:rStyle w:val="Hyperlink"/>
              </w:rPr>
              <w:t>Types of rep</w:t>
            </w:r>
            <w:r w:rsidR="00EB14E1">
              <w:rPr>
                <w:webHidden/>
              </w:rPr>
              <w:tab/>
            </w:r>
            <w:r w:rsidR="00EB14E1">
              <w:rPr>
                <w:webHidden/>
              </w:rPr>
              <w:fldChar w:fldCharType="begin"/>
            </w:r>
            <w:r w:rsidR="00EB14E1">
              <w:rPr>
                <w:webHidden/>
              </w:rPr>
              <w:instrText xml:space="preserve"> PAGEREF _Toc140841752 \h </w:instrText>
            </w:r>
            <w:r w:rsidR="00EB14E1">
              <w:rPr>
                <w:webHidden/>
              </w:rPr>
            </w:r>
            <w:r w:rsidR="00EB14E1">
              <w:rPr>
                <w:webHidden/>
              </w:rPr>
              <w:fldChar w:fldCharType="separate"/>
            </w:r>
            <w:r w:rsidR="00EB14E1">
              <w:rPr>
                <w:webHidden/>
              </w:rPr>
              <w:t>20</w:t>
            </w:r>
            <w:r w:rsidR="00EB14E1">
              <w:rPr>
                <w:webHidden/>
              </w:rPr>
              <w:fldChar w:fldCharType="end"/>
            </w:r>
          </w:hyperlink>
        </w:p>
        <w:p w14:paraId="6E8F621E" w14:textId="2DA0EB3A" w:rsidR="00EB14E1" w:rsidRDefault="006924FC">
          <w:pPr>
            <w:pStyle w:val="TOC2"/>
            <w:rPr>
              <w:rFonts w:asciiTheme="minorHAnsi" w:eastAsiaTheme="minorEastAsia" w:hAnsiTheme="minorHAnsi" w:cstheme="minorBidi"/>
              <w:sz w:val="22"/>
              <w:szCs w:val="22"/>
            </w:rPr>
          </w:pPr>
          <w:hyperlink w:anchor="_Toc140841753" w:history="1">
            <w:r w:rsidR="00EB14E1" w:rsidRPr="007A1A91">
              <w:rPr>
                <w:rStyle w:val="Hyperlink"/>
                <w14:shadow w14:blurRad="38100" w14:dist="25400" w14:dir="5400000" w14:sx="100000" w14:sy="100000" w14:kx="0" w14:ky="0" w14:algn="ctr">
                  <w14:srgbClr w14:val="6E747A">
                    <w14:alpha w14:val="57000"/>
                  </w14:srgbClr>
                </w14:shadow>
              </w:rPr>
              <w:t>Values and behaviours</w:t>
            </w:r>
            <w:r w:rsidR="00EB14E1">
              <w:rPr>
                <w:webHidden/>
              </w:rPr>
              <w:tab/>
            </w:r>
            <w:r w:rsidR="00EB14E1">
              <w:rPr>
                <w:webHidden/>
              </w:rPr>
              <w:fldChar w:fldCharType="begin"/>
            </w:r>
            <w:r w:rsidR="00EB14E1">
              <w:rPr>
                <w:webHidden/>
              </w:rPr>
              <w:instrText xml:space="preserve"> PAGEREF _Toc140841753 \h </w:instrText>
            </w:r>
            <w:r w:rsidR="00EB14E1">
              <w:rPr>
                <w:webHidden/>
              </w:rPr>
            </w:r>
            <w:r w:rsidR="00EB14E1">
              <w:rPr>
                <w:webHidden/>
              </w:rPr>
              <w:fldChar w:fldCharType="separate"/>
            </w:r>
            <w:r w:rsidR="00EB14E1">
              <w:rPr>
                <w:webHidden/>
              </w:rPr>
              <w:t>23</w:t>
            </w:r>
            <w:r w:rsidR="00EB14E1">
              <w:rPr>
                <w:webHidden/>
              </w:rPr>
              <w:fldChar w:fldCharType="end"/>
            </w:r>
          </w:hyperlink>
        </w:p>
        <w:p w14:paraId="0DB41535" w14:textId="4F9DCB98" w:rsidR="00EB14E1" w:rsidRDefault="006924FC">
          <w:pPr>
            <w:pStyle w:val="TOC2"/>
            <w:rPr>
              <w:rFonts w:asciiTheme="minorHAnsi" w:eastAsiaTheme="minorEastAsia" w:hAnsiTheme="minorHAnsi" w:cstheme="minorBidi"/>
              <w:sz w:val="22"/>
              <w:szCs w:val="22"/>
            </w:rPr>
          </w:pPr>
          <w:hyperlink w:anchor="_Toc140841754" w:history="1">
            <w:r w:rsidR="00EB14E1" w:rsidRPr="007A1A91">
              <w:rPr>
                <w:rStyle w:val="Hyperlink"/>
              </w:rPr>
              <w:t>Prospect’s eSite system</w:t>
            </w:r>
            <w:r w:rsidR="00EB14E1">
              <w:rPr>
                <w:webHidden/>
              </w:rPr>
              <w:tab/>
            </w:r>
            <w:r w:rsidR="00EB14E1">
              <w:rPr>
                <w:webHidden/>
              </w:rPr>
              <w:fldChar w:fldCharType="begin"/>
            </w:r>
            <w:r w:rsidR="00EB14E1">
              <w:rPr>
                <w:webHidden/>
              </w:rPr>
              <w:instrText xml:space="preserve"> PAGEREF _Toc140841754 \h </w:instrText>
            </w:r>
            <w:r w:rsidR="00EB14E1">
              <w:rPr>
                <w:webHidden/>
              </w:rPr>
            </w:r>
            <w:r w:rsidR="00EB14E1">
              <w:rPr>
                <w:webHidden/>
              </w:rPr>
              <w:fldChar w:fldCharType="separate"/>
            </w:r>
            <w:r w:rsidR="00EB14E1">
              <w:rPr>
                <w:webHidden/>
              </w:rPr>
              <w:t>24</w:t>
            </w:r>
            <w:r w:rsidR="00EB14E1">
              <w:rPr>
                <w:webHidden/>
              </w:rPr>
              <w:fldChar w:fldCharType="end"/>
            </w:r>
          </w:hyperlink>
        </w:p>
        <w:p w14:paraId="509E52EB" w14:textId="760ED816" w:rsidR="00EB14E1" w:rsidRDefault="006924FC">
          <w:pPr>
            <w:pStyle w:val="TOC2"/>
            <w:rPr>
              <w:rFonts w:asciiTheme="minorHAnsi" w:eastAsiaTheme="minorEastAsia" w:hAnsiTheme="minorHAnsi" w:cstheme="minorBidi"/>
              <w:sz w:val="22"/>
              <w:szCs w:val="22"/>
            </w:rPr>
          </w:pPr>
          <w:hyperlink w:anchor="_Toc140841755" w:history="1">
            <w:r w:rsidR="00EB14E1" w:rsidRPr="007A1A91">
              <w:rPr>
                <w:rStyle w:val="Hyperlink"/>
              </w:rPr>
              <w:t>A number of well-trained reps make a strong branch</w:t>
            </w:r>
            <w:r w:rsidR="00EB14E1">
              <w:rPr>
                <w:webHidden/>
              </w:rPr>
              <w:tab/>
            </w:r>
            <w:r w:rsidR="00EB14E1">
              <w:rPr>
                <w:webHidden/>
              </w:rPr>
              <w:fldChar w:fldCharType="begin"/>
            </w:r>
            <w:r w:rsidR="00EB14E1">
              <w:rPr>
                <w:webHidden/>
              </w:rPr>
              <w:instrText xml:space="preserve"> PAGEREF _Toc140841755 \h </w:instrText>
            </w:r>
            <w:r w:rsidR="00EB14E1">
              <w:rPr>
                <w:webHidden/>
              </w:rPr>
            </w:r>
            <w:r w:rsidR="00EB14E1">
              <w:rPr>
                <w:webHidden/>
              </w:rPr>
              <w:fldChar w:fldCharType="separate"/>
            </w:r>
            <w:r w:rsidR="00EB14E1">
              <w:rPr>
                <w:webHidden/>
              </w:rPr>
              <w:t>25</w:t>
            </w:r>
            <w:r w:rsidR="00EB14E1">
              <w:rPr>
                <w:webHidden/>
              </w:rPr>
              <w:fldChar w:fldCharType="end"/>
            </w:r>
          </w:hyperlink>
        </w:p>
        <w:p w14:paraId="64DFD1D8" w14:textId="37F49369" w:rsidR="00EB14E1" w:rsidRDefault="006924FC">
          <w:pPr>
            <w:pStyle w:val="TOC1"/>
            <w:rPr>
              <w:rFonts w:asciiTheme="minorHAnsi" w:eastAsiaTheme="minorEastAsia" w:hAnsiTheme="minorHAnsi" w:cstheme="minorBidi"/>
              <w:b w:val="0"/>
              <w:bCs w:val="0"/>
              <w:caps w:val="0"/>
              <w:sz w:val="22"/>
              <w:szCs w:val="22"/>
            </w:rPr>
          </w:pPr>
          <w:hyperlink w:anchor="_Toc140841756" w:history="1">
            <w:r w:rsidR="00EB14E1" w:rsidRPr="007A1A91">
              <w:rPr>
                <w:rStyle w:val="Hyperlink"/>
              </w:rPr>
              <w:t>Session 5: Reps’ rights</w:t>
            </w:r>
            <w:r w:rsidR="00EB14E1">
              <w:rPr>
                <w:webHidden/>
              </w:rPr>
              <w:tab/>
            </w:r>
            <w:r w:rsidR="00EB14E1">
              <w:rPr>
                <w:webHidden/>
              </w:rPr>
              <w:fldChar w:fldCharType="begin"/>
            </w:r>
            <w:r w:rsidR="00EB14E1">
              <w:rPr>
                <w:webHidden/>
              </w:rPr>
              <w:instrText xml:space="preserve"> PAGEREF _Toc140841756 \h </w:instrText>
            </w:r>
            <w:r w:rsidR="00EB14E1">
              <w:rPr>
                <w:webHidden/>
              </w:rPr>
            </w:r>
            <w:r w:rsidR="00EB14E1">
              <w:rPr>
                <w:webHidden/>
              </w:rPr>
              <w:fldChar w:fldCharType="separate"/>
            </w:r>
            <w:r w:rsidR="00EB14E1">
              <w:rPr>
                <w:webHidden/>
              </w:rPr>
              <w:t>26</w:t>
            </w:r>
            <w:r w:rsidR="00EB14E1">
              <w:rPr>
                <w:webHidden/>
              </w:rPr>
              <w:fldChar w:fldCharType="end"/>
            </w:r>
          </w:hyperlink>
        </w:p>
        <w:p w14:paraId="79822874" w14:textId="4C8EFB9F" w:rsidR="00EB14E1" w:rsidRDefault="006924FC">
          <w:pPr>
            <w:pStyle w:val="TOC2"/>
            <w:rPr>
              <w:rFonts w:asciiTheme="minorHAnsi" w:eastAsiaTheme="minorEastAsia" w:hAnsiTheme="minorHAnsi" w:cstheme="minorBidi"/>
              <w:sz w:val="22"/>
              <w:szCs w:val="22"/>
            </w:rPr>
          </w:pPr>
          <w:hyperlink w:anchor="_Toc140841757" w:history="1">
            <w:r w:rsidR="00EB14E1" w:rsidRPr="007A1A91">
              <w:rPr>
                <w:rStyle w:val="Hyperlink"/>
              </w:rPr>
              <w:t>Extract from ACAS Code of Practice 3</w:t>
            </w:r>
            <w:r w:rsidR="00EB14E1">
              <w:rPr>
                <w:webHidden/>
              </w:rPr>
              <w:tab/>
            </w:r>
            <w:r w:rsidR="00EB14E1">
              <w:rPr>
                <w:webHidden/>
              </w:rPr>
              <w:fldChar w:fldCharType="begin"/>
            </w:r>
            <w:r w:rsidR="00EB14E1">
              <w:rPr>
                <w:webHidden/>
              </w:rPr>
              <w:instrText xml:space="preserve"> PAGEREF _Toc140841757 \h </w:instrText>
            </w:r>
            <w:r w:rsidR="00EB14E1">
              <w:rPr>
                <w:webHidden/>
              </w:rPr>
            </w:r>
            <w:r w:rsidR="00EB14E1">
              <w:rPr>
                <w:webHidden/>
              </w:rPr>
              <w:fldChar w:fldCharType="separate"/>
            </w:r>
            <w:r w:rsidR="00EB14E1">
              <w:rPr>
                <w:webHidden/>
              </w:rPr>
              <w:t>26</w:t>
            </w:r>
            <w:r w:rsidR="00EB14E1">
              <w:rPr>
                <w:webHidden/>
              </w:rPr>
              <w:fldChar w:fldCharType="end"/>
            </w:r>
          </w:hyperlink>
        </w:p>
        <w:p w14:paraId="1156D3F1" w14:textId="1A740472" w:rsidR="00EB14E1" w:rsidRDefault="006924FC">
          <w:pPr>
            <w:pStyle w:val="TOC2"/>
            <w:rPr>
              <w:rFonts w:asciiTheme="minorHAnsi" w:eastAsiaTheme="minorEastAsia" w:hAnsiTheme="minorHAnsi" w:cstheme="minorBidi"/>
              <w:sz w:val="22"/>
              <w:szCs w:val="22"/>
            </w:rPr>
          </w:pPr>
          <w:hyperlink w:anchor="_Toc140841758" w:history="1">
            <w:r w:rsidR="00EB14E1" w:rsidRPr="007A1A91">
              <w:rPr>
                <w:rStyle w:val="Hyperlink"/>
              </w:rPr>
              <w:t>Duties</w:t>
            </w:r>
            <w:r w:rsidR="00EB14E1">
              <w:rPr>
                <w:webHidden/>
              </w:rPr>
              <w:tab/>
            </w:r>
            <w:r w:rsidR="00EB14E1">
              <w:rPr>
                <w:webHidden/>
              </w:rPr>
              <w:fldChar w:fldCharType="begin"/>
            </w:r>
            <w:r w:rsidR="00EB14E1">
              <w:rPr>
                <w:webHidden/>
              </w:rPr>
              <w:instrText xml:space="preserve"> PAGEREF _Toc140841758 \h </w:instrText>
            </w:r>
            <w:r w:rsidR="00EB14E1">
              <w:rPr>
                <w:webHidden/>
              </w:rPr>
            </w:r>
            <w:r w:rsidR="00EB14E1">
              <w:rPr>
                <w:webHidden/>
              </w:rPr>
              <w:fldChar w:fldCharType="separate"/>
            </w:r>
            <w:r w:rsidR="00EB14E1">
              <w:rPr>
                <w:webHidden/>
              </w:rPr>
              <w:t>26</w:t>
            </w:r>
            <w:r w:rsidR="00EB14E1">
              <w:rPr>
                <w:webHidden/>
              </w:rPr>
              <w:fldChar w:fldCharType="end"/>
            </w:r>
          </w:hyperlink>
        </w:p>
        <w:p w14:paraId="4B0D8A4F" w14:textId="71307908" w:rsidR="00EB14E1" w:rsidRDefault="006924FC">
          <w:pPr>
            <w:pStyle w:val="TOC2"/>
            <w:rPr>
              <w:rFonts w:asciiTheme="minorHAnsi" w:eastAsiaTheme="minorEastAsia" w:hAnsiTheme="minorHAnsi" w:cstheme="minorBidi"/>
              <w:sz w:val="22"/>
              <w:szCs w:val="22"/>
            </w:rPr>
          </w:pPr>
          <w:hyperlink w:anchor="_Toc140841759" w:history="1">
            <w:r w:rsidR="00EB14E1" w:rsidRPr="007A1A91">
              <w:rPr>
                <w:rStyle w:val="Hyperlink"/>
              </w:rPr>
              <w:t>Activities</w:t>
            </w:r>
            <w:r w:rsidR="00EB14E1">
              <w:rPr>
                <w:webHidden/>
              </w:rPr>
              <w:tab/>
            </w:r>
            <w:r w:rsidR="00EB14E1">
              <w:rPr>
                <w:webHidden/>
              </w:rPr>
              <w:fldChar w:fldCharType="begin"/>
            </w:r>
            <w:r w:rsidR="00EB14E1">
              <w:rPr>
                <w:webHidden/>
              </w:rPr>
              <w:instrText xml:space="preserve"> PAGEREF _Toc140841759 \h </w:instrText>
            </w:r>
            <w:r w:rsidR="00EB14E1">
              <w:rPr>
                <w:webHidden/>
              </w:rPr>
            </w:r>
            <w:r w:rsidR="00EB14E1">
              <w:rPr>
                <w:webHidden/>
              </w:rPr>
              <w:fldChar w:fldCharType="separate"/>
            </w:r>
            <w:r w:rsidR="00EB14E1">
              <w:rPr>
                <w:webHidden/>
              </w:rPr>
              <w:t>26</w:t>
            </w:r>
            <w:r w:rsidR="00EB14E1">
              <w:rPr>
                <w:webHidden/>
              </w:rPr>
              <w:fldChar w:fldCharType="end"/>
            </w:r>
          </w:hyperlink>
        </w:p>
        <w:p w14:paraId="617FD6A8" w14:textId="5B0AE46E" w:rsidR="00EB14E1" w:rsidRDefault="006924FC">
          <w:pPr>
            <w:pStyle w:val="TOC2"/>
            <w:rPr>
              <w:rFonts w:asciiTheme="minorHAnsi" w:eastAsiaTheme="minorEastAsia" w:hAnsiTheme="minorHAnsi" w:cstheme="minorBidi"/>
              <w:sz w:val="22"/>
              <w:szCs w:val="22"/>
            </w:rPr>
          </w:pPr>
          <w:hyperlink w:anchor="_Toc140841760" w:history="1">
            <w:r w:rsidR="00EB14E1" w:rsidRPr="007A1A91">
              <w:rPr>
                <w:rStyle w:val="Hyperlink"/>
              </w:rPr>
              <w:t>Responsibilities</w:t>
            </w:r>
            <w:r w:rsidR="00EB14E1">
              <w:rPr>
                <w:webHidden/>
              </w:rPr>
              <w:tab/>
            </w:r>
            <w:r w:rsidR="00EB14E1">
              <w:rPr>
                <w:webHidden/>
              </w:rPr>
              <w:fldChar w:fldCharType="begin"/>
            </w:r>
            <w:r w:rsidR="00EB14E1">
              <w:rPr>
                <w:webHidden/>
              </w:rPr>
              <w:instrText xml:space="preserve"> PAGEREF _Toc140841760 \h </w:instrText>
            </w:r>
            <w:r w:rsidR="00EB14E1">
              <w:rPr>
                <w:webHidden/>
              </w:rPr>
            </w:r>
            <w:r w:rsidR="00EB14E1">
              <w:rPr>
                <w:webHidden/>
              </w:rPr>
              <w:fldChar w:fldCharType="separate"/>
            </w:r>
            <w:r w:rsidR="00EB14E1">
              <w:rPr>
                <w:webHidden/>
              </w:rPr>
              <w:t>27</w:t>
            </w:r>
            <w:r w:rsidR="00EB14E1">
              <w:rPr>
                <w:webHidden/>
              </w:rPr>
              <w:fldChar w:fldCharType="end"/>
            </w:r>
          </w:hyperlink>
        </w:p>
        <w:p w14:paraId="005AE2B2" w14:textId="23B2A97F" w:rsidR="00EB14E1" w:rsidRDefault="006924FC">
          <w:pPr>
            <w:pStyle w:val="TOC2"/>
            <w:rPr>
              <w:rFonts w:asciiTheme="minorHAnsi" w:eastAsiaTheme="minorEastAsia" w:hAnsiTheme="minorHAnsi" w:cstheme="minorBidi"/>
              <w:sz w:val="22"/>
              <w:szCs w:val="22"/>
            </w:rPr>
          </w:pPr>
          <w:hyperlink w:anchor="_Toc140841761" w:history="1">
            <w:r w:rsidR="00EB14E1" w:rsidRPr="007A1A91">
              <w:rPr>
                <w:rStyle w:val="Hyperlink"/>
              </w:rPr>
              <w:t>Facilities agreements</w:t>
            </w:r>
            <w:r w:rsidR="00EB14E1">
              <w:rPr>
                <w:webHidden/>
              </w:rPr>
              <w:tab/>
            </w:r>
            <w:r w:rsidR="00EB14E1">
              <w:rPr>
                <w:webHidden/>
              </w:rPr>
              <w:fldChar w:fldCharType="begin"/>
            </w:r>
            <w:r w:rsidR="00EB14E1">
              <w:rPr>
                <w:webHidden/>
              </w:rPr>
              <w:instrText xml:space="preserve"> PAGEREF _Toc140841761 \h </w:instrText>
            </w:r>
            <w:r w:rsidR="00EB14E1">
              <w:rPr>
                <w:webHidden/>
              </w:rPr>
            </w:r>
            <w:r w:rsidR="00EB14E1">
              <w:rPr>
                <w:webHidden/>
              </w:rPr>
              <w:fldChar w:fldCharType="separate"/>
            </w:r>
            <w:r w:rsidR="00EB14E1">
              <w:rPr>
                <w:webHidden/>
              </w:rPr>
              <w:t>27</w:t>
            </w:r>
            <w:r w:rsidR="00EB14E1">
              <w:rPr>
                <w:webHidden/>
              </w:rPr>
              <w:fldChar w:fldCharType="end"/>
            </w:r>
          </w:hyperlink>
        </w:p>
        <w:p w14:paraId="39B77D36" w14:textId="2E925072" w:rsidR="00EB14E1" w:rsidRDefault="006924FC">
          <w:pPr>
            <w:pStyle w:val="TOC2"/>
            <w:rPr>
              <w:rFonts w:asciiTheme="minorHAnsi" w:eastAsiaTheme="minorEastAsia" w:hAnsiTheme="minorHAnsi" w:cstheme="minorBidi"/>
              <w:sz w:val="22"/>
              <w:szCs w:val="22"/>
            </w:rPr>
          </w:pPr>
          <w:hyperlink w:anchor="_Toc140841762" w:history="1">
            <w:r w:rsidR="00EB14E1" w:rsidRPr="007A1A91">
              <w:rPr>
                <w:rStyle w:val="Hyperlink"/>
              </w:rPr>
              <w:t>Activity F: What are your rights?</w:t>
            </w:r>
            <w:r w:rsidR="00EB14E1">
              <w:rPr>
                <w:webHidden/>
              </w:rPr>
              <w:tab/>
            </w:r>
            <w:r w:rsidR="00EB14E1">
              <w:rPr>
                <w:webHidden/>
              </w:rPr>
              <w:fldChar w:fldCharType="begin"/>
            </w:r>
            <w:r w:rsidR="00EB14E1">
              <w:rPr>
                <w:webHidden/>
              </w:rPr>
              <w:instrText xml:space="preserve"> PAGEREF _Toc140841762 \h </w:instrText>
            </w:r>
            <w:r w:rsidR="00EB14E1">
              <w:rPr>
                <w:webHidden/>
              </w:rPr>
            </w:r>
            <w:r w:rsidR="00EB14E1">
              <w:rPr>
                <w:webHidden/>
              </w:rPr>
              <w:fldChar w:fldCharType="separate"/>
            </w:r>
            <w:r w:rsidR="00EB14E1">
              <w:rPr>
                <w:webHidden/>
              </w:rPr>
              <w:t>28</w:t>
            </w:r>
            <w:r w:rsidR="00EB14E1">
              <w:rPr>
                <w:webHidden/>
              </w:rPr>
              <w:fldChar w:fldCharType="end"/>
            </w:r>
          </w:hyperlink>
        </w:p>
        <w:p w14:paraId="4F4B6373" w14:textId="0A21B55F" w:rsidR="00EB14E1" w:rsidRDefault="006924FC">
          <w:pPr>
            <w:pStyle w:val="TOC2"/>
            <w:rPr>
              <w:rFonts w:asciiTheme="minorHAnsi" w:eastAsiaTheme="minorEastAsia" w:hAnsiTheme="minorHAnsi" w:cstheme="minorBidi"/>
              <w:sz w:val="22"/>
              <w:szCs w:val="22"/>
            </w:rPr>
          </w:pPr>
          <w:hyperlink w:anchor="_Toc140841763" w:history="1">
            <w:r w:rsidR="00EB14E1" w:rsidRPr="007A1A91">
              <w:rPr>
                <w:rStyle w:val="Hyperlink"/>
              </w:rPr>
              <w:t>Activity G: What would you do if…</w:t>
            </w:r>
            <w:r w:rsidR="00EB14E1">
              <w:rPr>
                <w:webHidden/>
              </w:rPr>
              <w:tab/>
            </w:r>
            <w:r w:rsidR="00EB14E1">
              <w:rPr>
                <w:webHidden/>
              </w:rPr>
              <w:fldChar w:fldCharType="begin"/>
            </w:r>
            <w:r w:rsidR="00EB14E1">
              <w:rPr>
                <w:webHidden/>
              </w:rPr>
              <w:instrText xml:space="preserve"> PAGEREF _Toc140841763 \h </w:instrText>
            </w:r>
            <w:r w:rsidR="00EB14E1">
              <w:rPr>
                <w:webHidden/>
              </w:rPr>
            </w:r>
            <w:r w:rsidR="00EB14E1">
              <w:rPr>
                <w:webHidden/>
              </w:rPr>
              <w:fldChar w:fldCharType="separate"/>
            </w:r>
            <w:r w:rsidR="00EB14E1">
              <w:rPr>
                <w:webHidden/>
              </w:rPr>
              <w:t>30</w:t>
            </w:r>
            <w:r w:rsidR="00EB14E1">
              <w:rPr>
                <w:webHidden/>
              </w:rPr>
              <w:fldChar w:fldCharType="end"/>
            </w:r>
          </w:hyperlink>
        </w:p>
        <w:p w14:paraId="1A330B0C" w14:textId="2CEB80CF" w:rsidR="00EB14E1" w:rsidRDefault="006924FC">
          <w:pPr>
            <w:pStyle w:val="TOC1"/>
            <w:rPr>
              <w:rFonts w:asciiTheme="minorHAnsi" w:eastAsiaTheme="minorEastAsia" w:hAnsiTheme="minorHAnsi" w:cstheme="minorBidi"/>
              <w:b w:val="0"/>
              <w:bCs w:val="0"/>
              <w:caps w:val="0"/>
              <w:sz w:val="22"/>
              <w:szCs w:val="22"/>
            </w:rPr>
          </w:pPr>
          <w:hyperlink w:anchor="_Toc140841764" w:history="1">
            <w:r w:rsidR="00EB14E1" w:rsidRPr="007A1A91">
              <w:rPr>
                <w:rStyle w:val="Hyperlink"/>
              </w:rPr>
              <w:t>Session 6: Ingredients of union influence</w:t>
            </w:r>
            <w:r w:rsidR="00EB14E1">
              <w:rPr>
                <w:webHidden/>
              </w:rPr>
              <w:tab/>
            </w:r>
            <w:r w:rsidR="00EB14E1">
              <w:rPr>
                <w:webHidden/>
              </w:rPr>
              <w:fldChar w:fldCharType="begin"/>
            </w:r>
            <w:r w:rsidR="00EB14E1">
              <w:rPr>
                <w:webHidden/>
              </w:rPr>
              <w:instrText xml:space="preserve"> PAGEREF _Toc140841764 \h </w:instrText>
            </w:r>
            <w:r w:rsidR="00EB14E1">
              <w:rPr>
                <w:webHidden/>
              </w:rPr>
            </w:r>
            <w:r w:rsidR="00EB14E1">
              <w:rPr>
                <w:webHidden/>
              </w:rPr>
              <w:fldChar w:fldCharType="separate"/>
            </w:r>
            <w:r w:rsidR="00EB14E1">
              <w:rPr>
                <w:webHidden/>
              </w:rPr>
              <w:t>31</w:t>
            </w:r>
            <w:r w:rsidR="00EB14E1">
              <w:rPr>
                <w:webHidden/>
              </w:rPr>
              <w:fldChar w:fldCharType="end"/>
            </w:r>
          </w:hyperlink>
        </w:p>
        <w:p w14:paraId="333B7DCA" w14:textId="4814AA50" w:rsidR="00EB14E1" w:rsidRDefault="006924FC">
          <w:pPr>
            <w:pStyle w:val="TOC2"/>
            <w:rPr>
              <w:rFonts w:asciiTheme="minorHAnsi" w:eastAsiaTheme="minorEastAsia" w:hAnsiTheme="minorHAnsi" w:cstheme="minorBidi"/>
              <w:sz w:val="22"/>
              <w:szCs w:val="22"/>
            </w:rPr>
          </w:pPr>
          <w:hyperlink w:anchor="_Toc140841765" w:history="1">
            <w:r w:rsidR="00EB14E1" w:rsidRPr="007A1A91">
              <w:rPr>
                <w:rStyle w:val="Hyperlink"/>
              </w:rPr>
              <w:t>Activity H: What are the ingredients that increase the union’s influence</w:t>
            </w:r>
            <w:r w:rsidR="00EB14E1">
              <w:rPr>
                <w:webHidden/>
              </w:rPr>
              <w:tab/>
            </w:r>
            <w:r w:rsidR="00EB14E1">
              <w:rPr>
                <w:webHidden/>
              </w:rPr>
              <w:fldChar w:fldCharType="begin"/>
            </w:r>
            <w:r w:rsidR="00EB14E1">
              <w:rPr>
                <w:webHidden/>
              </w:rPr>
              <w:instrText xml:space="preserve"> PAGEREF _Toc140841765 \h </w:instrText>
            </w:r>
            <w:r w:rsidR="00EB14E1">
              <w:rPr>
                <w:webHidden/>
              </w:rPr>
            </w:r>
            <w:r w:rsidR="00EB14E1">
              <w:rPr>
                <w:webHidden/>
              </w:rPr>
              <w:fldChar w:fldCharType="separate"/>
            </w:r>
            <w:r w:rsidR="00EB14E1">
              <w:rPr>
                <w:webHidden/>
              </w:rPr>
              <w:t>31</w:t>
            </w:r>
            <w:r w:rsidR="00EB14E1">
              <w:rPr>
                <w:webHidden/>
              </w:rPr>
              <w:fldChar w:fldCharType="end"/>
            </w:r>
          </w:hyperlink>
        </w:p>
        <w:p w14:paraId="0C556B3A" w14:textId="4F3F85B5" w:rsidR="00EB14E1" w:rsidRDefault="006924FC">
          <w:pPr>
            <w:pStyle w:val="TOC2"/>
            <w:rPr>
              <w:rFonts w:asciiTheme="minorHAnsi" w:eastAsiaTheme="minorEastAsia" w:hAnsiTheme="minorHAnsi" w:cstheme="minorBidi"/>
              <w:sz w:val="22"/>
              <w:szCs w:val="22"/>
            </w:rPr>
          </w:pPr>
          <w:hyperlink w:anchor="_Toc140841766" w:history="1">
            <w:r w:rsidR="00EB14E1" w:rsidRPr="007A1A91">
              <w:rPr>
                <w:rStyle w:val="Hyperlink"/>
              </w:rPr>
              <w:t>The virtuous circle</w:t>
            </w:r>
            <w:r w:rsidR="00EB14E1">
              <w:rPr>
                <w:webHidden/>
              </w:rPr>
              <w:tab/>
            </w:r>
            <w:r w:rsidR="00EB14E1">
              <w:rPr>
                <w:webHidden/>
              </w:rPr>
              <w:fldChar w:fldCharType="begin"/>
            </w:r>
            <w:r w:rsidR="00EB14E1">
              <w:rPr>
                <w:webHidden/>
              </w:rPr>
              <w:instrText xml:space="preserve"> PAGEREF _Toc140841766 \h </w:instrText>
            </w:r>
            <w:r w:rsidR="00EB14E1">
              <w:rPr>
                <w:webHidden/>
              </w:rPr>
            </w:r>
            <w:r w:rsidR="00EB14E1">
              <w:rPr>
                <w:webHidden/>
              </w:rPr>
              <w:fldChar w:fldCharType="separate"/>
            </w:r>
            <w:r w:rsidR="00EB14E1">
              <w:rPr>
                <w:webHidden/>
              </w:rPr>
              <w:t>31</w:t>
            </w:r>
            <w:r w:rsidR="00EB14E1">
              <w:rPr>
                <w:webHidden/>
              </w:rPr>
              <w:fldChar w:fldCharType="end"/>
            </w:r>
          </w:hyperlink>
        </w:p>
        <w:p w14:paraId="43FF566E" w14:textId="5FBB7634" w:rsidR="00EB14E1" w:rsidRDefault="006924FC">
          <w:pPr>
            <w:pStyle w:val="TOC2"/>
            <w:rPr>
              <w:rFonts w:asciiTheme="minorHAnsi" w:eastAsiaTheme="minorEastAsia" w:hAnsiTheme="minorHAnsi" w:cstheme="minorBidi"/>
              <w:sz w:val="22"/>
              <w:szCs w:val="22"/>
            </w:rPr>
          </w:pPr>
          <w:hyperlink w:anchor="_Toc140841767" w:history="1">
            <w:r w:rsidR="00EB14E1" w:rsidRPr="007A1A91">
              <w:rPr>
                <w:rStyle w:val="Hyperlink"/>
              </w:rPr>
              <w:t>Local union reps…</w:t>
            </w:r>
            <w:r w:rsidR="00EB14E1">
              <w:rPr>
                <w:webHidden/>
              </w:rPr>
              <w:tab/>
            </w:r>
            <w:r w:rsidR="00EB14E1">
              <w:rPr>
                <w:webHidden/>
              </w:rPr>
              <w:fldChar w:fldCharType="begin"/>
            </w:r>
            <w:r w:rsidR="00EB14E1">
              <w:rPr>
                <w:webHidden/>
              </w:rPr>
              <w:instrText xml:space="preserve"> PAGEREF _Toc140841767 \h </w:instrText>
            </w:r>
            <w:r w:rsidR="00EB14E1">
              <w:rPr>
                <w:webHidden/>
              </w:rPr>
            </w:r>
            <w:r w:rsidR="00EB14E1">
              <w:rPr>
                <w:webHidden/>
              </w:rPr>
              <w:fldChar w:fldCharType="separate"/>
            </w:r>
            <w:r w:rsidR="00EB14E1">
              <w:rPr>
                <w:webHidden/>
              </w:rPr>
              <w:t>32</w:t>
            </w:r>
            <w:r w:rsidR="00EB14E1">
              <w:rPr>
                <w:webHidden/>
              </w:rPr>
              <w:fldChar w:fldCharType="end"/>
            </w:r>
          </w:hyperlink>
        </w:p>
        <w:p w14:paraId="35A382F1" w14:textId="2F54DE67" w:rsidR="00EB14E1" w:rsidRDefault="006924FC">
          <w:pPr>
            <w:pStyle w:val="TOC2"/>
            <w:rPr>
              <w:rFonts w:asciiTheme="minorHAnsi" w:eastAsiaTheme="minorEastAsia" w:hAnsiTheme="minorHAnsi" w:cstheme="minorBidi"/>
              <w:sz w:val="22"/>
              <w:szCs w:val="22"/>
            </w:rPr>
          </w:pPr>
          <w:hyperlink w:anchor="_Toc140841768" w:history="1">
            <w:r w:rsidR="00EB14E1" w:rsidRPr="007A1A91">
              <w:rPr>
                <w:rStyle w:val="Hyperlink"/>
              </w:rPr>
              <w:t>Activity I: Why people don’t join a union</w:t>
            </w:r>
            <w:r w:rsidR="00EB14E1">
              <w:rPr>
                <w:webHidden/>
              </w:rPr>
              <w:tab/>
            </w:r>
            <w:r w:rsidR="00EB14E1">
              <w:rPr>
                <w:webHidden/>
              </w:rPr>
              <w:fldChar w:fldCharType="begin"/>
            </w:r>
            <w:r w:rsidR="00EB14E1">
              <w:rPr>
                <w:webHidden/>
              </w:rPr>
              <w:instrText xml:space="preserve"> PAGEREF _Toc140841768 \h </w:instrText>
            </w:r>
            <w:r w:rsidR="00EB14E1">
              <w:rPr>
                <w:webHidden/>
              </w:rPr>
            </w:r>
            <w:r w:rsidR="00EB14E1">
              <w:rPr>
                <w:webHidden/>
              </w:rPr>
              <w:fldChar w:fldCharType="separate"/>
            </w:r>
            <w:r w:rsidR="00EB14E1">
              <w:rPr>
                <w:webHidden/>
              </w:rPr>
              <w:t>32</w:t>
            </w:r>
            <w:r w:rsidR="00EB14E1">
              <w:rPr>
                <w:webHidden/>
              </w:rPr>
              <w:fldChar w:fldCharType="end"/>
            </w:r>
          </w:hyperlink>
        </w:p>
        <w:p w14:paraId="5CE32E3E" w14:textId="103D72E4" w:rsidR="00EB14E1" w:rsidRDefault="006924FC">
          <w:pPr>
            <w:pStyle w:val="TOC2"/>
            <w:rPr>
              <w:rFonts w:asciiTheme="minorHAnsi" w:eastAsiaTheme="minorEastAsia" w:hAnsiTheme="minorHAnsi" w:cstheme="minorBidi"/>
              <w:sz w:val="22"/>
              <w:szCs w:val="22"/>
            </w:rPr>
          </w:pPr>
          <w:hyperlink w:anchor="_Toc140841769" w:history="1">
            <w:r w:rsidR="00EB14E1" w:rsidRPr="007A1A91">
              <w:rPr>
                <w:rStyle w:val="Hyperlink"/>
              </w:rPr>
              <w:t>Ten good reasons to join Prospect</w:t>
            </w:r>
            <w:r w:rsidR="00EB14E1">
              <w:rPr>
                <w:webHidden/>
              </w:rPr>
              <w:tab/>
            </w:r>
            <w:r w:rsidR="00EB14E1">
              <w:rPr>
                <w:webHidden/>
              </w:rPr>
              <w:fldChar w:fldCharType="begin"/>
            </w:r>
            <w:r w:rsidR="00EB14E1">
              <w:rPr>
                <w:webHidden/>
              </w:rPr>
              <w:instrText xml:space="preserve"> PAGEREF _Toc140841769 \h </w:instrText>
            </w:r>
            <w:r w:rsidR="00EB14E1">
              <w:rPr>
                <w:webHidden/>
              </w:rPr>
            </w:r>
            <w:r w:rsidR="00EB14E1">
              <w:rPr>
                <w:webHidden/>
              </w:rPr>
              <w:fldChar w:fldCharType="separate"/>
            </w:r>
            <w:r w:rsidR="00EB14E1">
              <w:rPr>
                <w:webHidden/>
              </w:rPr>
              <w:t>33</w:t>
            </w:r>
            <w:r w:rsidR="00EB14E1">
              <w:rPr>
                <w:webHidden/>
              </w:rPr>
              <w:fldChar w:fldCharType="end"/>
            </w:r>
          </w:hyperlink>
        </w:p>
        <w:p w14:paraId="1271E06F" w14:textId="2C764A74" w:rsidR="00EB14E1" w:rsidRDefault="006924FC">
          <w:pPr>
            <w:pStyle w:val="TOC1"/>
            <w:rPr>
              <w:rFonts w:asciiTheme="minorHAnsi" w:eastAsiaTheme="minorEastAsia" w:hAnsiTheme="minorHAnsi" w:cstheme="minorBidi"/>
              <w:b w:val="0"/>
              <w:bCs w:val="0"/>
              <w:caps w:val="0"/>
              <w:sz w:val="22"/>
              <w:szCs w:val="22"/>
            </w:rPr>
          </w:pPr>
          <w:hyperlink w:anchor="_Toc140841770" w:history="1">
            <w:r w:rsidR="00EB14E1" w:rsidRPr="007A1A91">
              <w:rPr>
                <w:rStyle w:val="Hyperlink"/>
              </w:rPr>
              <w:t>Session 7: Building a stronger union</w:t>
            </w:r>
            <w:r w:rsidR="00EB14E1">
              <w:rPr>
                <w:webHidden/>
              </w:rPr>
              <w:tab/>
            </w:r>
            <w:r w:rsidR="00EB14E1">
              <w:rPr>
                <w:webHidden/>
              </w:rPr>
              <w:fldChar w:fldCharType="begin"/>
            </w:r>
            <w:r w:rsidR="00EB14E1">
              <w:rPr>
                <w:webHidden/>
              </w:rPr>
              <w:instrText xml:space="preserve"> PAGEREF _Toc140841770 \h </w:instrText>
            </w:r>
            <w:r w:rsidR="00EB14E1">
              <w:rPr>
                <w:webHidden/>
              </w:rPr>
            </w:r>
            <w:r w:rsidR="00EB14E1">
              <w:rPr>
                <w:webHidden/>
              </w:rPr>
              <w:fldChar w:fldCharType="separate"/>
            </w:r>
            <w:r w:rsidR="00EB14E1">
              <w:rPr>
                <w:webHidden/>
              </w:rPr>
              <w:t>34</w:t>
            </w:r>
            <w:r w:rsidR="00EB14E1">
              <w:rPr>
                <w:webHidden/>
              </w:rPr>
              <w:fldChar w:fldCharType="end"/>
            </w:r>
          </w:hyperlink>
        </w:p>
        <w:p w14:paraId="35BBC8FC" w14:textId="09E5D118" w:rsidR="00EB14E1" w:rsidRDefault="006924FC">
          <w:pPr>
            <w:pStyle w:val="TOC2"/>
            <w:rPr>
              <w:rFonts w:asciiTheme="minorHAnsi" w:eastAsiaTheme="minorEastAsia" w:hAnsiTheme="minorHAnsi" w:cstheme="minorBidi"/>
              <w:sz w:val="22"/>
              <w:szCs w:val="22"/>
            </w:rPr>
          </w:pPr>
          <w:hyperlink w:anchor="_Toc140841771" w:history="1">
            <w:r w:rsidR="00EB14E1" w:rsidRPr="007A1A91">
              <w:rPr>
                <w:rStyle w:val="Hyperlink"/>
              </w:rPr>
              <w:t>Activity J: Staff room talk</w:t>
            </w:r>
            <w:r w:rsidR="00EB14E1">
              <w:rPr>
                <w:webHidden/>
              </w:rPr>
              <w:tab/>
            </w:r>
            <w:r w:rsidR="00EB14E1">
              <w:rPr>
                <w:webHidden/>
              </w:rPr>
              <w:fldChar w:fldCharType="begin"/>
            </w:r>
            <w:r w:rsidR="00EB14E1">
              <w:rPr>
                <w:webHidden/>
              </w:rPr>
              <w:instrText xml:space="preserve"> PAGEREF _Toc140841771 \h </w:instrText>
            </w:r>
            <w:r w:rsidR="00EB14E1">
              <w:rPr>
                <w:webHidden/>
              </w:rPr>
            </w:r>
            <w:r w:rsidR="00EB14E1">
              <w:rPr>
                <w:webHidden/>
              </w:rPr>
              <w:fldChar w:fldCharType="separate"/>
            </w:r>
            <w:r w:rsidR="00EB14E1">
              <w:rPr>
                <w:webHidden/>
              </w:rPr>
              <w:t>34</w:t>
            </w:r>
            <w:r w:rsidR="00EB14E1">
              <w:rPr>
                <w:webHidden/>
              </w:rPr>
              <w:fldChar w:fldCharType="end"/>
            </w:r>
          </w:hyperlink>
        </w:p>
        <w:p w14:paraId="001A2A0B" w14:textId="252AD53C" w:rsidR="00EB14E1" w:rsidRDefault="006924FC">
          <w:pPr>
            <w:pStyle w:val="TOC2"/>
            <w:rPr>
              <w:rFonts w:asciiTheme="minorHAnsi" w:eastAsiaTheme="minorEastAsia" w:hAnsiTheme="minorHAnsi" w:cstheme="minorBidi"/>
              <w:sz w:val="22"/>
              <w:szCs w:val="22"/>
            </w:rPr>
          </w:pPr>
          <w:hyperlink w:anchor="_Toc140841772" w:history="1">
            <w:r w:rsidR="00EB14E1" w:rsidRPr="007A1A91">
              <w:rPr>
                <w:rStyle w:val="Hyperlink"/>
              </w:rPr>
              <w:t>Activity K: How well organised is your workplace?</w:t>
            </w:r>
            <w:r w:rsidR="00EB14E1">
              <w:rPr>
                <w:webHidden/>
              </w:rPr>
              <w:tab/>
            </w:r>
            <w:r w:rsidR="00EB14E1">
              <w:rPr>
                <w:webHidden/>
              </w:rPr>
              <w:fldChar w:fldCharType="begin"/>
            </w:r>
            <w:r w:rsidR="00EB14E1">
              <w:rPr>
                <w:webHidden/>
              </w:rPr>
              <w:instrText xml:space="preserve"> PAGEREF _Toc140841772 \h </w:instrText>
            </w:r>
            <w:r w:rsidR="00EB14E1">
              <w:rPr>
                <w:webHidden/>
              </w:rPr>
            </w:r>
            <w:r w:rsidR="00EB14E1">
              <w:rPr>
                <w:webHidden/>
              </w:rPr>
              <w:fldChar w:fldCharType="separate"/>
            </w:r>
            <w:r w:rsidR="00EB14E1">
              <w:rPr>
                <w:webHidden/>
              </w:rPr>
              <w:t>35</w:t>
            </w:r>
            <w:r w:rsidR="00EB14E1">
              <w:rPr>
                <w:webHidden/>
              </w:rPr>
              <w:fldChar w:fldCharType="end"/>
            </w:r>
          </w:hyperlink>
        </w:p>
        <w:p w14:paraId="06CB87D8" w14:textId="44E1DC20" w:rsidR="00EB14E1" w:rsidRDefault="006924FC">
          <w:pPr>
            <w:pStyle w:val="TOC2"/>
            <w:rPr>
              <w:rFonts w:asciiTheme="minorHAnsi" w:eastAsiaTheme="minorEastAsia" w:hAnsiTheme="minorHAnsi" w:cstheme="minorBidi"/>
              <w:sz w:val="22"/>
              <w:szCs w:val="22"/>
            </w:rPr>
          </w:pPr>
          <w:hyperlink w:anchor="_Toc140841773" w:history="1">
            <w:r w:rsidR="00EB14E1" w:rsidRPr="007A1A91">
              <w:rPr>
                <w:rStyle w:val="Hyperlink"/>
              </w:rPr>
              <w:t>Activity L: Charting the workplace</w:t>
            </w:r>
            <w:r w:rsidR="00EB14E1">
              <w:rPr>
                <w:webHidden/>
              </w:rPr>
              <w:tab/>
            </w:r>
            <w:r w:rsidR="00EB14E1">
              <w:rPr>
                <w:webHidden/>
              </w:rPr>
              <w:fldChar w:fldCharType="begin"/>
            </w:r>
            <w:r w:rsidR="00EB14E1">
              <w:rPr>
                <w:webHidden/>
              </w:rPr>
              <w:instrText xml:space="preserve"> PAGEREF _Toc140841773 \h </w:instrText>
            </w:r>
            <w:r w:rsidR="00EB14E1">
              <w:rPr>
                <w:webHidden/>
              </w:rPr>
            </w:r>
            <w:r w:rsidR="00EB14E1">
              <w:rPr>
                <w:webHidden/>
              </w:rPr>
              <w:fldChar w:fldCharType="separate"/>
            </w:r>
            <w:r w:rsidR="00EB14E1">
              <w:rPr>
                <w:webHidden/>
              </w:rPr>
              <w:t>36</w:t>
            </w:r>
            <w:r w:rsidR="00EB14E1">
              <w:rPr>
                <w:webHidden/>
              </w:rPr>
              <w:fldChar w:fldCharType="end"/>
            </w:r>
          </w:hyperlink>
        </w:p>
        <w:p w14:paraId="49272483" w14:textId="6FA48868" w:rsidR="00EB14E1" w:rsidRDefault="006924FC">
          <w:pPr>
            <w:pStyle w:val="TOC2"/>
            <w:rPr>
              <w:rFonts w:asciiTheme="minorHAnsi" w:eastAsiaTheme="minorEastAsia" w:hAnsiTheme="minorHAnsi" w:cstheme="minorBidi"/>
              <w:sz w:val="22"/>
              <w:szCs w:val="22"/>
            </w:rPr>
          </w:pPr>
          <w:hyperlink w:anchor="_Toc140841774" w:history="1">
            <w:r w:rsidR="00EB14E1" w:rsidRPr="007A1A91">
              <w:rPr>
                <w:rStyle w:val="Hyperlink"/>
              </w:rPr>
              <w:t>Identifying potential activists</w:t>
            </w:r>
            <w:r w:rsidR="00EB14E1">
              <w:rPr>
                <w:webHidden/>
              </w:rPr>
              <w:tab/>
            </w:r>
            <w:r w:rsidR="00EB14E1">
              <w:rPr>
                <w:webHidden/>
              </w:rPr>
              <w:fldChar w:fldCharType="begin"/>
            </w:r>
            <w:r w:rsidR="00EB14E1">
              <w:rPr>
                <w:webHidden/>
              </w:rPr>
              <w:instrText xml:space="preserve"> PAGEREF _Toc140841774 \h </w:instrText>
            </w:r>
            <w:r w:rsidR="00EB14E1">
              <w:rPr>
                <w:webHidden/>
              </w:rPr>
            </w:r>
            <w:r w:rsidR="00EB14E1">
              <w:rPr>
                <w:webHidden/>
              </w:rPr>
              <w:fldChar w:fldCharType="separate"/>
            </w:r>
            <w:r w:rsidR="00EB14E1">
              <w:rPr>
                <w:webHidden/>
              </w:rPr>
              <w:t>38</w:t>
            </w:r>
            <w:r w:rsidR="00EB14E1">
              <w:rPr>
                <w:webHidden/>
              </w:rPr>
              <w:fldChar w:fldCharType="end"/>
            </w:r>
          </w:hyperlink>
        </w:p>
        <w:p w14:paraId="7DB0A2E6" w14:textId="489CA92E" w:rsidR="00EB14E1" w:rsidRDefault="006924FC">
          <w:pPr>
            <w:pStyle w:val="TOC2"/>
            <w:rPr>
              <w:rFonts w:asciiTheme="minorHAnsi" w:eastAsiaTheme="minorEastAsia" w:hAnsiTheme="minorHAnsi" w:cstheme="minorBidi"/>
              <w:sz w:val="22"/>
              <w:szCs w:val="22"/>
            </w:rPr>
          </w:pPr>
          <w:hyperlink w:anchor="_Toc140841775" w:history="1">
            <w:r w:rsidR="00EB14E1" w:rsidRPr="007A1A91">
              <w:rPr>
                <w:rStyle w:val="Hyperlink"/>
              </w:rPr>
              <w:t>How members can help</w:t>
            </w:r>
            <w:r w:rsidR="00EB14E1">
              <w:rPr>
                <w:webHidden/>
              </w:rPr>
              <w:tab/>
            </w:r>
            <w:r w:rsidR="00EB14E1">
              <w:rPr>
                <w:webHidden/>
              </w:rPr>
              <w:fldChar w:fldCharType="begin"/>
            </w:r>
            <w:r w:rsidR="00EB14E1">
              <w:rPr>
                <w:webHidden/>
              </w:rPr>
              <w:instrText xml:space="preserve"> PAGEREF _Toc140841775 \h </w:instrText>
            </w:r>
            <w:r w:rsidR="00EB14E1">
              <w:rPr>
                <w:webHidden/>
              </w:rPr>
            </w:r>
            <w:r w:rsidR="00EB14E1">
              <w:rPr>
                <w:webHidden/>
              </w:rPr>
              <w:fldChar w:fldCharType="separate"/>
            </w:r>
            <w:r w:rsidR="00EB14E1">
              <w:rPr>
                <w:webHidden/>
              </w:rPr>
              <w:t>38</w:t>
            </w:r>
            <w:r w:rsidR="00EB14E1">
              <w:rPr>
                <w:webHidden/>
              </w:rPr>
              <w:fldChar w:fldCharType="end"/>
            </w:r>
          </w:hyperlink>
        </w:p>
        <w:p w14:paraId="7C6642FE" w14:textId="5ADB34F2" w:rsidR="00EB14E1" w:rsidRDefault="006924FC">
          <w:pPr>
            <w:pStyle w:val="TOC2"/>
            <w:rPr>
              <w:rFonts w:asciiTheme="minorHAnsi" w:eastAsiaTheme="minorEastAsia" w:hAnsiTheme="minorHAnsi" w:cstheme="minorBidi"/>
              <w:sz w:val="22"/>
              <w:szCs w:val="22"/>
            </w:rPr>
          </w:pPr>
          <w:hyperlink w:anchor="_Toc140841776" w:history="1">
            <w:r w:rsidR="00EB14E1" w:rsidRPr="007A1A91">
              <w:rPr>
                <w:rStyle w:val="Hyperlink"/>
              </w:rPr>
              <w:t>Any questions?</w:t>
            </w:r>
            <w:r w:rsidR="00EB14E1">
              <w:rPr>
                <w:webHidden/>
              </w:rPr>
              <w:tab/>
            </w:r>
            <w:r w:rsidR="00EB14E1">
              <w:rPr>
                <w:webHidden/>
              </w:rPr>
              <w:fldChar w:fldCharType="begin"/>
            </w:r>
            <w:r w:rsidR="00EB14E1">
              <w:rPr>
                <w:webHidden/>
              </w:rPr>
              <w:instrText xml:space="preserve"> PAGEREF _Toc140841776 \h </w:instrText>
            </w:r>
            <w:r w:rsidR="00EB14E1">
              <w:rPr>
                <w:webHidden/>
              </w:rPr>
            </w:r>
            <w:r w:rsidR="00EB14E1">
              <w:rPr>
                <w:webHidden/>
              </w:rPr>
              <w:fldChar w:fldCharType="separate"/>
            </w:r>
            <w:r w:rsidR="00EB14E1">
              <w:rPr>
                <w:webHidden/>
              </w:rPr>
              <w:t>38</w:t>
            </w:r>
            <w:r w:rsidR="00EB14E1">
              <w:rPr>
                <w:webHidden/>
              </w:rPr>
              <w:fldChar w:fldCharType="end"/>
            </w:r>
          </w:hyperlink>
        </w:p>
        <w:p w14:paraId="7A250AC6" w14:textId="1F046CFC" w:rsidR="00EB14E1" w:rsidRDefault="006924FC">
          <w:pPr>
            <w:pStyle w:val="TOC2"/>
            <w:rPr>
              <w:rFonts w:asciiTheme="minorHAnsi" w:eastAsiaTheme="minorEastAsia" w:hAnsiTheme="minorHAnsi" w:cstheme="minorBidi"/>
              <w:sz w:val="22"/>
              <w:szCs w:val="22"/>
            </w:rPr>
          </w:pPr>
          <w:hyperlink w:anchor="_Toc140841777" w:history="1">
            <w:r w:rsidR="00EB14E1" w:rsidRPr="007A1A91">
              <w:rPr>
                <w:rStyle w:val="Hyperlink"/>
              </w:rPr>
              <w:t>Action Plan</w:t>
            </w:r>
            <w:r w:rsidR="00EB14E1">
              <w:rPr>
                <w:webHidden/>
              </w:rPr>
              <w:tab/>
            </w:r>
            <w:r w:rsidR="00EB14E1">
              <w:rPr>
                <w:webHidden/>
              </w:rPr>
              <w:fldChar w:fldCharType="begin"/>
            </w:r>
            <w:r w:rsidR="00EB14E1">
              <w:rPr>
                <w:webHidden/>
              </w:rPr>
              <w:instrText xml:space="preserve"> PAGEREF _Toc140841777 \h </w:instrText>
            </w:r>
            <w:r w:rsidR="00EB14E1">
              <w:rPr>
                <w:webHidden/>
              </w:rPr>
            </w:r>
            <w:r w:rsidR="00EB14E1">
              <w:rPr>
                <w:webHidden/>
              </w:rPr>
              <w:fldChar w:fldCharType="separate"/>
            </w:r>
            <w:r w:rsidR="00EB14E1">
              <w:rPr>
                <w:webHidden/>
              </w:rPr>
              <w:t>39</w:t>
            </w:r>
            <w:r w:rsidR="00EB14E1">
              <w:rPr>
                <w:webHidden/>
              </w:rPr>
              <w:fldChar w:fldCharType="end"/>
            </w:r>
          </w:hyperlink>
        </w:p>
        <w:p w14:paraId="7A1B3B8C" w14:textId="0CB963DB" w:rsidR="00EB14E1" w:rsidRDefault="006924FC">
          <w:pPr>
            <w:pStyle w:val="TOC1"/>
            <w:rPr>
              <w:rFonts w:asciiTheme="minorHAnsi" w:eastAsiaTheme="minorEastAsia" w:hAnsiTheme="minorHAnsi" w:cstheme="minorBidi"/>
              <w:b w:val="0"/>
              <w:bCs w:val="0"/>
              <w:caps w:val="0"/>
              <w:sz w:val="22"/>
              <w:szCs w:val="22"/>
            </w:rPr>
          </w:pPr>
          <w:hyperlink w:anchor="_Toc140841778" w:history="1">
            <w:r w:rsidR="00EB14E1" w:rsidRPr="007A1A91">
              <w:rPr>
                <w:rStyle w:val="Hyperlink"/>
              </w:rPr>
              <w:t>Appendix 1: How do you get Prospect to do something in your branch?</w:t>
            </w:r>
            <w:r w:rsidR="00EB14E1">
              <w:rPr>
                <w:webHidden/>
              </w:rPr>
              <w:tab/>
            </w:r>
            <w:r w:rsidR="00EB14E1">
              <w:rPr>
                <w:webHidden/>
              </w:rPr>
              <w:fldChar w:fldCharType="begin"/>
            </w:r>
            <w:r w:rsidR="00EB14E1">
              <w:rPr>
                <w:webHidden/>
              </w:rPr>
              <w:instrText xml:space="preserve"> PAGEREF _Toc140841778 \h </w:instrText>
            </w:r>
            <w:r w:rsidR="00EB14E1">
              <w:rPr>
                <w:webHidden/>
              </w:rPr>
            </w:r>
            <w:r w:rsidR="00EB14E1">
              <w:rPr>
                <w:webHidden/>
              </w:rPr>
              <w:fldChar w:fldCharType="separate"/>
            </w:r>
            <w:r w:rsidR="00EB14E1">
              <w:rPr>
                <w:webHidden/>
              </w:rPr>
              <w:t>40</w:t>
            </w:r>
            <w:r w:rsidR="00EB14E1">
              <w:rPr>
                <w:webHidden/>
              </w:rPr>
              <w:fldChar w:fldCharType="end"/>
            </w:r>
          </w:hyperlink>
        </w:p>
        <w:p w14:paraId="01C8602D" w14:textId="2191AEAF" w:rsidR="00EB14E1" w:rsidRDefault="006924FC">
          <w:pPr>
            <w:pStyle w:val="TOC2"/>
            <w:rPr>
              <w:rFonts w:asciiTheme="minorHAnsi" w:eastAsiaTheme="minorEastAsia" w:hAnsiTheme="minorHAnsi" w:cstheme="minorBidi"/>
              <w:sz w:val="22"/>
              <w:szCs w:val="22"/>
            </w:rPr>
          </w:pPr>
          <w:hyperlink w:anchor="_Toc140841779" w:history="1">
            <w:r w:rsidR="00EB14E1" w:rsidRPr="007A1A91">
              <w:rPr>
                <w:rStyle w:val="Hyperlink"/>
              </w:rPr>
              <w:t>National conference – making or changing Prospect policies</w:t>
            </w:r>
            <w:r w:rsidR="00EB14E1">
              <w:rPr>
                <w:webHidden/>
              </w:rPr>
              <w:tab/>
            </w:r>
            <w:r w:rsidR="00EB14E1">
              <w:rPr>
                <w:webHidden/>
              </w:rPr>
              <w:fldChar w:fldCharType="begin"/>
            </w:r>
            <w:r w:rsidR="00EB14E1">
              <w:rPr>
                <w:webHidden/>
              </w:rPr>
              <w:instrText xml:space="preserve"> PAGEREF _Toc140841779 \h </w:instrText>
            </w:r>
            <w:r w:rsidR="00EB14E1">
              <w:rPr>
                <w:webHidden/>
              </w:rPr>
            </w:r>
            <w:r w:rsidR="00EB14E1">
              <w:rPr>
                <w:webHidden/>
              </w:rPr>
              <w:fldChar w:fldCharType="separate"/>
            </w:r>
            <w:r w:rsidR="00EB14E1">
              <w:rPr>
                <w:webHidden/>
              </w:rPr>
              <w:t>40</w:t>
            </w:r>
            <w:r w:rsidR="00EB14E1">
              <w:rPr>
                <w:webHidden/>
              </w:rPr>
              <w:fldChar w:fldCharType="end"/>
            </w:r>
          </w:hyperlink>
        </w:p>
        <w:p w14:paraId="7F1E4AA0" w14:textId="0A833889" w:rsidR="00EB14E1" w:rsidRDefault="006924FC">
          <w:pPr>
            <w:pStyle w:val="TOC1"/>
            <w:rPr>
              <w:rFonts w:asciiTheme="minorHAnsi" w:eastAsiaTheme="minorEastAsia" w:hAnsiTheme="minorHAnsi" w:cstheme="minorBidi"/>
              <w:b w:val="0"/>
              <w:bCs w:val="0"/>
              <w:caps w:val="0"/>
              <w:sz w:val="22"/>
              <w:szCs w:val="22"/>
            </w:rPr>
          </w:pPr>
          <w:hyperlink w:anchor="_Toc140841780" w:history="1">
            <w:r w:rsidR="00EB14E1" w:rsidRPr="007A1A91">
              <w:rPr>
                <w:rStyle w:val="Hyperlink"/>
              </w:rPr>
              <w:t>Appendix 2: How to write a conference motion</w:t>
            </w:r>
            <w:r w:rsidR="00EB14E1">
              <w:rPr>
                <w:webHidden/>
              </w:rPr>
              <w:tab/>
            </w:r>
            <w:r w:rsidR="00EB14E1">
              <w:rPr>
                <w:webHidden/>
              </w:rPr>
              <w:fldChar w:fldCharType="begin"/>
            </w:r>
            <w:r w:rsidR="00EB14E1">
              <w:rPr>
                <w:webHidden/>
              </w:rPr>
              <w:instrText xml:space="preserve"> PAGEREF _Toc140841780 \h </w:instrText>
            </w:r>
            <w:r w:rsidR="00EB14E1">
              <w:rPr>
                <w:webHidden/>
              </w:rPr>
            </w:r>
            <w:r w:rsidR="00EB14E1">
              <w:rPr>
                <w:webHidden/>
              </w:rPr>
              <w:fldChar w:fldCharType="separate"/>
            </w:r>
            <w:r w:rsidR="00EB14E1">
              <w:rPr>
                <w:webHidden/>
              </w:rPr>
              <w:t>41</w:t>
            </w:r>
            <w:r w:rsidR="00EB14E1">
              <w:rPr>
                <w:webHidden/>
              </w:rPr>
              <w:fldChar w:fldCharType="end"/>
            </w:r>
          </w:hyperlink>
        </w:p>
        <w:p w14:paraId="4821E9BE" w14:textId="42B94851" w:rsidR="00EB14E1" w:rsidRDefault="006924FC">
          <w:pPr>
            <w:pStyle w:val="TOC1"/>
            <w:rPr>
              <w:rFonts w:asciiTheme="minorHAnsi" w:eastAsiaTheme="minorEastAsia" w:hAnsiTheme="minorHAnsi" w:cstheme="minorBidi"/>
              <w:b w:val="0"/>
              <w:bCs w:val="0"/>
              <w:caps w:val="0"/>
              <w:sz w:val="22"/>
              <w:szCs w:val="22"/>
            </w:rPr>
          </w:pPr>
          <w:hyperlink w:anchor="_Toc140841781" w:history="1">
            <w:r w:rsidR="00EB14E1" w:rsidRPr="007A1A91">
              <w:rPr>
                <w:rStyle w:val="Hyperlink"/>
              </w:rPr>
              <w:t>Appendix 3: Data protection</w:t>
            </w:r>
            <w:r w:rsidR="00EB14E1">
              <w:rPr>
                <w:webHidden/>
              </w:rPr>
              <w:tab/>
            </w:r>
            <w:r w:rsidR="00EB14E1">
              <w:rPr>
                <w:webHidden/>
              </w:rPr>
              <w:fldChar w:fldCharType="begin"/>
            </w:r>
            <w:r w:rsidR="00EB14E1">
              <w:rPr>
                <w:webHidden/>
              </w:rPr>
              <w:instrText xml:space="preserve"> PAGEREF _Toc140841781 \h </w:instrText>
            </w:r>
            <w:r w:rsidR="00EB14E1">
              <w:rPr>
                <w:webHidden/>
              </w:rPr>
            </w:r>
            <w:r w:rsidR="00EB14E1">
              <w:rPr>
                <w:webHidden/>
              </w:rPr>
              <w:fldChar w:fldCharType="separate"/>
            </w:r>
            <w:r w:rsidR="00EB14E1">
              <w:rPr>
                <w:webHidden/>
              </w:rPr>
              <w:t>42</w:t>
            </w:r>
            <w:r w:rsidR="00EB14E1">
              <w:rPr>
                <w:webHidden/>
              </w:rPr>
              <w:fldChar w:fldCharType="end"/>
            </w:r>
          </w:hyperlink>
        </w:p>
        <w:p w14:paraId="5810F41D" w14:textId="55394318" w:rsidR="00EB14E1" w:rsidRDefault="006924FC">
          <w:pPr>
            <w:pStyle w:val="TOC1"/>
            <w:rPr>
              <w:rFonts w:asciiTheme="minorHAnsi" w:eastAsiaTheme="minorEastAsia" w:hAnsiTheme="minorHAnsi" w:cstheme="minorBidi"/>
              <w:b w:val="0"/>
              <w:bCs w:val="0"/>
              <w:caps w:val="0"/>
              <w:sz w:val="22"/>
              <w:szCs w:val="22"/>
            </w:rPr>
          </w:pPr>
          <w:hyperlink w:anchor="_Toc140841782" w:history="1">
            <w:r w:rsidR="00EB14E1" w:rsidRPr="007A1A91">
              <w:rPr>
                <w:rStyle w:val="Hyperlink"/>
              </w:rPr>
              <w:t>Appendix 4: Trade union recognition</w:t>
            </w:r>
            <w:r w:rsidR="00EB14E1">
              <w:rPr>
                <w:webHidden/>
              </w:rPr>
              <w:tab/>
            </w:r>
            <w:r w:rsidR="00EB14E1">
              <w:rPr>
                <w:webHidden/>
              </w:rPr>
              <w:fldChar w:fldCharType="begin"/>
            </w:r>
            <w:r w:rsidR="00EB14E1">
              <w:rPr>
                <w:webHidden/>
              </w:rPr>
              <w:instrText xml:space="preserve"> PAGEREF _Toc140841782 \h </w:instrText>
            </w:r>
            <w:r w:rsidR="00EB14E1">
              <w:rPr>
                <w:webHidden/>
              </w:rPr>
            </w:r>
            <w:r w:rsidR="00EB14E1">
              <w:rPr>
                <w:webHidden/>
              </w:rPr>
              <w:fldChar w:fldCharType="separate"/>
            </w:r>
            <w:r w:rsidR="00EB14E1">
              <w:rPr>
                <w:webHidden/>
              </w:rPr>
              <w:t>44</w:t>
            </w:r>
            <w:r w:rsidR="00EB14E1">
              <w:rPr>
                <w:webHidden/>
              </w:rPr>
              <w:fldChar w:fldCharType="end"/>
            </w:r>
          </w:hyperlink>
        </w:p>
        <w:p w14:paraId="1D71F16D" w14:textId="6F82F784" w:rsidR="00EB14E1" w:rsidRDefault="006924FC">
          <w:pPr>
            <w:pStyle w:val="TOC1"/>
            <w:rPr>
              <w:rFonts w:asciiTheme="minorHAnsi" w:eastAsiaTheme="minorEastAsia" w:hAnsiTheme="minorHAnsi" w:cstheme="minorBidi"/>
              <w:b w:val="0"/>
              <w:bCs w:val="0"/>
              <w:caps w:val="0"/>
              <w:sz w:val="22"/>
              <w:szCs w:val="22"/>
            </w:rPr>
          </w:pPr>
          <w:hyperlink w:anchor="_Toc140841783" w:history="1">
            <w:r w:rsidR="00EB14E1" w:rsidRPr="007A1A91">
              <w:rPr>
                <w:rStyle w:val="Hyperlink"/>
              </w:rPr>
              <w:t>Appendix 5: Useful links</w:t>
            </w:r>
            <w:r w:rsidR="00EB14E1">
              <w:rPr>
                <w:webHidden/>
              </w:rPr>
              <w:tab/>
            </w:r>
            <w:r w:rsidR="00EB14E1">
              <w:rPr>
                <w:webHidden/>
              </w:rPr>
              <w:fldChar w:fldCharType="begin"/>
            </w:r>
            <w:r w:rsidR="00EB14E1">
              <w:rPr>
                <w:webHidden/>
              </w:rPr>
              <w:instrText xml:space="preserve"> PAGEREF _Toc140841783 \h </w:instrText>
            </w:r>
            <w:r w:rsidR="00EB14E1">
              <w:rPr>
                <w:webHidden/>
              </w:rPr>
            </w:r>
            <w:r w:rsidR="00EB14E1">
              <w:rPr>
                <w:webHidden/>
              </w:rPr>
              <w:fldChar w:fldCharType="separate"/>
            </w:r>
            <w:r w:rsidR="00EB14E1">
              <w:rPr>
                <w:webHidden/>
              </w:rPr>
              <w:t>50</w:t>
            </w:r>
            <w:r w:rsidR="00EB14E1">
              <w:rPr>
                <w:webHidden/>
              </w:rPr>
              <w:fldChar w:fldCharType="end"/>
            </w:r>
          </w:hyperlink>
        </w:p>
        <w:p w14:paraId="581E45D7" w14:textId="3747A3DC" w:rsidR="00DA753C" w:rsidRDefault="00DA753C" w:rsidP="00897B93">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2A40DC3C" w14:textId="77777777" w:rsidR="00023B54" w:rsidRPr="00023B54" w:rsidRDefault="00023B54" w:rsidP="00023B54">
      <w:pPr>
        <w:keepNext/>
        <w:spacing w:before="480" w:after="240"/>
        <w:outlineLvl w:val="1"/>
        <w:rPr>
          <w:b/>
          <w:kern w:val="32"/>
          <w:sz w:val="32"/>
          <w:szCs w:val="32"/>
          <w:lang w:eastAsia="en-US"/>
        </w:rPr>
      </w:pPr>
      <w:bookmarkStart w:id="2" w:name="_Toc52891826"/>
      <w:r w:rsidRPr="00023B54">
        <w:rPr>
          <w:b/>
          <w:kern w:val="32"/>
          <w:sz w:val="32"/>
          <w:szCs w:val="32"/>
          <w:lang w:eastAsia="en-US"/>
        </w:rPr>
        <w:lastRenderedPageBreak/>
        <w:t>Trade union terminology</w:t>
      </w:r>
      <w:bookmarkEnd w:id="2"/>
    </w:p>
    <w:p w14:paraId="154DAC90" w14:textId="77777777" w:rsidR="00023B54" w:rsidRPr="00023B54" w:rsidRDefault="00023B54" w:rsidP="00023B54">
      <w:pPr>
        <w:keepNext/>
        <w:spacing w:before="480" w:after="240"/>
        <w:outlineLvl w:val="1"/>
        <w:rPr>
          <w:b/>
          <w:kern w:val="32"/>
          <w:sz w:val="18"/>
          <w:szCs w:val="18"/>
          <w:lang w:eastAsia="en-US"/>
        </w:rPr>
      </w:pPr>
      <w:bookmarkStart w:id="3" w:name="_Hlk77578757"/>
      <w:r w:rsidRPr="00023B54">
        <w:rPr>
          <w:b/>
          <w:sz w:val="18"/>
          <w:szCs w:val="18"/>
        </w:rPr>
        <w:t>ACAS</w:t>
      </w:r>
      <w:r w:rsidRPr="00023B54">
        <w:rPr>
          <w:sz w:val="18"/>
          <w:szCs w:val="18"/>
        </w:rPr>
        <w:t xml:space="preserve"> – The Advisory, Conciliation and Arbitration Service – a public body that provides free and impartial information and advice to employers and employees on all aspects of workplace relations and employment law.</w:t>
      </w:r>
      <w:r w:rsidRPr="00023B54">
        <w:rPr>
          <w:rFonts w:cs="Times New Roman"/>
          <w:sz w:val="18"/>
          <w:szCs w:val="18"/>
        </w:rPr>
        <w:t xml:space="preserve"> </w:t>
      </w:r>
      <w:hyperlink r:id="rId9" w:history="1">
        <w:r w:rsidRPr="00023B54">
          <w:rPr>
            <w:rFonts w:cs="Times New Roman"/>
            <w:color w:val="0000FF" w:themeColor="hyperlink"/>
            <w:sz w:val="18"/>
            <w:szCs w:val="18"/>
            <w:u w:val="single"/>
          </w:rPr>
          <w:t>https://www.acas.org.uk/</w:t>
        </w:r>
      </w:hyperlink>
    </w:p>
    <w:p w14:paraId="5FE1BDB8" w14:textId="32749F21" w:rsidR="00023B54" w:rsidRPr="00023B54" w:rsidRDefault="00023B54" w:rsidP="00023B54">
      <w:pPr>
        <w:spacing w:before="140"/>
        <w:rPr>
          <w:sz w:val="18"/>
          <w:szCs w:val="18"/>
        </w:rPr>
      </w:pPr>
      <w:r w:rsidRPr="00023B54">
        <w:rPr>
          <w:b/>
          <w:sz w:val="18"/>
          <w:szCs w:val="18"/>
        </w:rPr>
        <w:t>Bargaining unit</w:t>
      </w:r>
      <w:r w:rsidRPr="00023B54">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72381887" w14:textId="77777777" w:rsidR="00023B54" w:rsidRPr="00023B54" w:rsidRDefault="00023B54" w:rsidP="00023B54">
      <w:pPr>
        <w:spacing w:before="140"/>
        <w:rPr>
          <w:sz w:val="18"/>
          <w:szCs w:val="18"/>
        </w:rPr>
      </w:pPr>
      <w:r w:rsidRPr="00023B54">
        <w:rPr>
          <w:b/>
          <w:sz w:val="18"/>
          <w:szCs w:val="18"/>
        </w:rPr>
        <w:t>Branch</w:t>
      </w:r>
      <w:r w:rsidRPr="00023B54">
        <w:rPr>
          <w:sz w:val="18"/>
          <w:szCs w:val="18"/>
        </w:rPr>
        <w:t xml:space="preserve"> – Branches are the key organising unit in the union. Branches form the basis of representation to other advisory or policy-making bodies in the union structure.</w:t>
      </w:r>
    </w:p>
    <w:p w14:paraId="6D11E754" w14:textId="77777777" w:rsidR="00023B54" w:rsidRPr="00023B54" w:rsidRDefault="00023B54" w:rsidP="00023B54">
      <w:pPr>
        <w:spacing w:before="140"/>
        <w:rPr>
          <w:sz w:val="18"/>
          <w:szCs w:val="18"/>
        </w:rPr>
      </w:pPr>
      <w:r w:rsidRPr="00023B54">
        <w:rPr>
          <w:b/>
          <w:bCs/>
          <w:sz w:val="18"/>
          <w:szCs w:val="18"/>
        </w:rPr>
        <w:t>Case handler</w:t>
      </w:r>
      <w:r w:rsidRPr="00023B54">
        <w:rPr>
          <w:sz w:val="18"/>
          <w:szCs w:val="18"/>
        </w:rPr>
        <w:t xml:space="preserve"> – A rep that is trained to represent a member in a personal case.</w:t>
      </w:r>
    </w:p>
    <w:p w14:paraId="62E47E1F" w14:textId="77777777" w:rsidR="00023B54" w:rsidRPr="00023B54" w:rsidRDefault="00023B54" w:rsidP="00023B54">
      <w:pPr>
        <w:spacing w:before="140"/>
        <w:rPr>
          <w:sz w:val="18"/>
          <w:szCs w:val="18"/>
        </w:rPr>
      </w:pPr>
      <w:r w:rsidRPr="00023B54">
        <w:rPr>
          <w:b/>
          <w:sz w:val="18"/>
          <w:szCs w:val="18"/>
        </w:rPr>
        <w:t>Central Arbitration Committee (CAC)</w:t>
      </w:r>
      <w:r w:rsidRPr="00023B54">
        <w:rPr>
          <w:sz w:val="18"/>
          <w:szCs w:val="18"/>
        </w:rPr>
        <w:t xml:space="preserve"> – Its main function is to adjudicate on applications for statutory recognition and derecognition of trade unions for collective bargaining purposes.</w:t>
      </w:r>
    </w:p>
    <w:p w14:paraId="72C747CC" w14:textId="77777777" w:rsidR="00023B54" w:rsidRPr="00023B54" w:rsidRDefault="00023B54" w:rsidP="00023B54">
      <w:pPr>
        <w:spacing w:before="140"/>
        <w:rPr>
          <w:sz w:val="18"/>
          <w:szCs w:val="18"/>
        </w:rPr>
      </w:pPr>
      <w:r w:rsidRPr="00023B54">
        <w:rPr>
          <w:b/>
          <w:sz w:val="18"/>
          <w:szCs w:val="18"/>
        </w:rPr>
        <w:t>Collective agreement</w:t>
      </w:r>
      <w:r w:rsidRPr="00023B54">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621A4376" w14:textId="77777777" w:rsidR="00023B54" w:rsidRPr="00023B54" w:rsidRDefault="00023B54" w:rsidP="00023B54">
      <w:pPr>
        <w:spacing w:before="140"/>
        <w:rPr>
          <w:sz w:val="18"/>
          <w:szCs w:val="18"/>
        </w:rPr>
      </w:pPr>
      <w:r w:rsidRPr="00023B54">
        <w:rPr>
          <w:b/>
          <w:sz w:val="18"/>
          <w:szCs w:val="18"/>
        </w:rPr>
        <w:t>Collective bargaining</w:t>
      </w:r>
      <w:r w:rsidRPr="00023B54">
        <w:rPr>
          <w:sz w:val="18"/>
          <w:szCs w:val="18"/>
        </w:rPr>
        <w:t xml:space="preserve"> – If a union is formally recognised by an employer, it can negotiate with the employer over terms and conditions. This is known as 'collective bargaining'.</w:t>
      </w:r>
    </w:p>
    <w:p w14:paraId="249AE481" w14:textId="77777777" w:rsidR="00023B54" w:rsidRPr="00023B54" w:rsidRDefault="00023B54" w:rsidP="00023B54">
      <w:pPr>
        <w:spacing w:before="140"/>
        <w:rPr>
          <w:sz w:val="18"/>
          <w:szCs w:val="18"/>
        </w:rPr>
      </w:pPr>
      <w:r w:rsidRPr="00023B54">
        <w:rPr>
          <w:b/>
          <w:sz w:val="18"/>
          <w:szCs w:val="18"/>
        </w:rPr>
        <w:t>Conference</w:t>
      </w:r>
      <w:r w:rsidRPr="00023B54">
        <w:rPr>
          <w:sz w:val="18"/>
          <w:szCs w:val="18"/>
        </w:rPr>
        <w:t xml:space="preserve"> – Prospect’s national conference is held every two years. Delegates discuss and agree the union’s policies and priorities.  </w:t>
      </w:r>
    </w:p>
    <w:p w14:paraId="653CEC26" w14:textId="77777777" w:rsidR="00023B54" w:rsidRPr="00023B54" w:rsidRDefault="00023B54" w:rsidP="00023B54">
      <w:pPr>
        <w:spacing w:before="140"/>
        <w:rPr>
          <w:sz w:val="18"/>
          <w:szCs w:val="18"/>
        </w:rPr>
      </w:pPr>
      <w:r w:rsidRPr="00023B54">
        <w:rPr>
          <w:b/>
          <w:sz w:val="18"/>
          <w:szCs w:val="18"/>
        </w:rPr>
        <w:t>Convenor</w:t>
      </w:r>
      <w:r w:rsidRPr="00023B54">
        <w:rPr>
          <w:sz w:val="18"/>
          <w:szCs w:val="18"/>
        </w:rPr>
        <w:t xml:space="preserve"> – </w:t>
      </w:r>
      <w:r w:rsidRPr="00023B54">
        <w:rPr>
          <w:i/>
          <w:iCs/>
          <w:sz w:val="18"/>
          <w:szCs w:val="18"/>
        </w:rPr>
        <w:t>See trade union rep</w:t>
      </w:r>
      <w:r w:rsidRPr="00023B54">
        <w:rPr>
          <w:sz w:val="18"/>
          <w:szCs w:val="18"/>
        </w:rPr>
        <w:t>.</w:t>
      </w:r>
    </w:p>
    <w:p w14:paraId="6D3C4BFD" w14:textId="77777777" w:rsidR="00023B54" w:rsidRPr="00023B54" w:rsidRDefault="00023B54" w:rsidP="00023B54">
      <w:pPr>
        <w:spacing w:before="140"/>
        <w:rPr>
          <w:sz w:val="18"/>
          <w:szCs w:val="18"/>
        </w:rPr>
      </w:pPr>
      <w:r w:rsidRPr="00023B54">
        <w:rPr>
          <w:b/>
          <w:sz w:val="18"/>
          <w:szCs w:val="18"/>
        </w:rPr>
        <w:t>Facilities agreement</w:t>
      </w:r>
      <w:r w:rsidRPr="00023B54">
        <w:rPr>
          <w:sz w:val="18"/>
          <w:szCs w:val="18"/>
        </w:rPr>
        <w:t xml:space="preserve"> – An agreement between the employer and the union setting out the provision of facilities and facility time for trade union officials, representatives, and members.</w:t>
      </w:r>
    </w:p>
    <w:p w14:paraId="3D3C0F1D" w14:textId="77777777" w:rsidR="00023B54" w:rsidRPr="00023B54" w:rsidRDefault="00023B54" w:rsidP="00023B54">
      <w:pPr>
        <w:tabs>
          <w:tab w:val="left" w:pos="1701"/>
        </w:tabs>
        <w:spacing w:before="140"/>
        <w:rPr>
          <w:sz w:val="18"/>
          <w:szCs w:val="18"/>
        </w:rPr>
      </w:pPr>
      <w:r w:rsidRPr="00023B54">
        <w:rPr>
          <w:b/>
          <w:sz w:val="18"/>
          <w:szCs w:val="18"/>
        </w:rPr>
        <w:t>Industrial action</w:t>
      </w:r>
      <w:r w:rsidRPr="00023B54">
        <w:rPr>
          <w:sz w:val="18"/>
          <w:szCs w:val="18"/>
        </w:rPr>
        <w:t xml:space="preserve"> - usually happens when a dispute in the workplace can’t be resolved through negotiation. There are three main forms of industrial action:</w:t>
      </w:r>
    </w:p>
    <w:p w14:paraId="441C9C15"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 xml:space="preserve">strike – where workers refuse to work for the </w:t>
      </w:r>
      <w:proofErr w:type="gramStart"/>
      <w:r w:rsidRPr="00023B54">
        <w:rPr>
          <w:sz w:val="18"/>
          <w:szCs w:val="18"/>
        </w:rPr>
        <w:t>employer</w:t>
      </w:r>
      <w:proofErr w:type="gramEnd"/>
    </w:p>
    <w:p w14:paraId="189CB596"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 xml:space="preserve">action short of a strike – where workers </w:t>
      </w:r>
      <w:proofErr w:type="gramStart"/>
      <w:r w:rsidRPr="00023B54">
        <w:rPr>
          <w:sz w:val="18"/>
          <w:szCs w:val="18"/>
        </w:rPr>
        <w:t>take action</w:t>
      </w:r>
      <w:proofErr w:type="gramEnd"/>
      <w:r w:rsidRPr="00023B54">
        <w:rPr>
          <w:sz w:val="18"/>
          <w:szCs w:val="18"/>
        </w:rPr>
        <w:t xml:space="preserve"> such as working only to the terms of their contracts, overtime bans or callout bans (sometimes called work to rule).</w:t>
      </w:r>
    </w:p>
    <w:p w14:paraId="4EEEFACE"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lock-out – a work stoppage where the employer stops workers from working.</w:t>
      </w:r>
    </w:p>
    <w:p w14:paraId="41189D55" w14:textId="77777777" w:rsidR="00023B54" w:rsidRPr="00023B54" w:rsidRDefault="00023B54" w:rsidP="00023B54">
      <w:pPr>
        <w:spacing w:before="140"/>
        <w:rPr>
          <w:sz w:val="18"/>
          <w:szCs w:val="18"/>
        </w:rPr>
      </w:pPr>
      <w:r w:rsidRPr="00023B54">
        <w:rPr>
          <w:b/>
          <w:sz w:val="18"/>
          <w:szCs w:val="18"/>
        </w:rPr>
        <w:t>Lay reps</w:t>
      </w:r>
      <w:r w:rsidRPr="00023B54">
        <w:rPr>
          <w:sz w:val="18"/>
          <w:szCs w:val="18"/>
        </w:rPr>
        <w:t xml:space="preserve"> – members of the union who represent their colleagues in union work in companies that have a collective bargaining agreement with </w:t>
      </w:r>
      <w:proofErr w:type="gramStart"/>
      <w:r w:rsidRPr="00023B54">
        <w:rPr>
          <w:sz w:val="18"/>
          <w:szCs w:val="18"/>
        </w:rPr>
        <w:t>Prospect</w:t>
      </w:r>
      <w:proofErr w:type="gramEnd"/>
    </w:p>
    <w:p w14:paraId="6858A051" w14:textId="77777777" w:rsidR="00023B54" w:rsidRPr="00023B54" w:rsidRDefault="00023B54" w:rsidP="00023B54">
      <w:pPr>
        <w:spacing w:before="140"/>
        <w:rPr>
          <w:sz w:val="18"/>
          <w:szCs w:val="18"/>
        </w:rPr>
      </w:pPr>
      <w:r w:rsidRPr="00023B54">
        <w:rPr>
          <w:b/>
          <w:sz w:val="18"/>
          <w:szCs w:val="18"/>
        </w:rPr>
        <w:t>National executive committee</w:t>
      </w:r>
      <w:r w:rsidRPr="00023B54">
        <w:rPr>
          <w:sz w:val="18"/>
          <w:szCs w:val="18"/>
        </w:rPr>
        <w:t xml:space="preserve"> – Prospect’s NEC is elected every two years and is made up of representatives who make key decisions about what and how we deliver for our members.</w:t>
      </w:r>
    </w:p>
    <w:p w14:paraId="2B0B267C"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Prospect Data Protection Compliance Officer</w:t>
      </w:r>
      <w:r w:rsidRPr="00023B54">
        <w:rPr>
          <w:color w:val="000000" w:themeColor="text1"/>
          <w:sz w:val="18"/>
          <w:szCs w:val="18"/>
        </w:rPr>
        <w:t xml:space="preserve"> – The person who handles data requests and data on behalf of Prospect </w:t>
      </w:r>
      <w:hyperlink r:id="rId10" w:history="1">
        <w:r w:rsidRPr="00023B54">
          <w:rPr>
            <w:color w:val="0000FF" w:themeColor="hyperlink"/>
            <w:sz w:val="18"/>
            <w:szCs w:val="18"/>
            <w:u w:val="single"/>
          </w:rPr>
          <w:t>datacompliance@prospect.org.uk</w:t>
        </w:r>
      </w:hyperlink>
    </w:p>
    <w:p w14:paraId="65D01B77"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 xml:space="preserve">Prospect’s Member Contact Centre (MCC) – </w:t>
      </w:r>
      <w:r w:rsidRPr="00023B54">
        <w:rPr>
          <w:bCs/>
          <w:color w:val="000000" w:themeColor="text1"/>
          <w:sz w:val="18"/>
          <w:szCs w:val="18"/>
        </w:rPr>
        <w:t>a service for members to have their queries answered. Tel.</w:t>
      </w:r>
      <w:r w:rsidRPr="00023B54">
        <w:rPr>
          <w:b/>
          <w:color w:val="000000" w:themeColor="text1"/>
          <w:sz w:val="18"/>
          <w:szCs w:val="18"/>
        </w:rPr>
        <w:t xml:space="preserve"> </w:t>
      </w:r>
      <w:r w:rsidRPr="00023B54">
        <w:rPr>
          <w:color w:val="000000" w:themeColor="text1"/>
          <w:sz w:val="18"/>
          <w:szCs w:val="18"/>
        </w:rPr>
        <w:t>0300 600 1878</w:t>
      </w:r>
      <w:hyperlink r:id="rId11" w:history="1">
        <w:r w:rsidRPr="00023B54">
          <w:rPr>
            <w:rFonts w:cs="Times New Roman"/>
            <w:color w:val="0000FF" w:themeColor="hyperlink"/>
            <w:sz w:val="18"/>
            <w:szCs w:val="18"/>
            <w:u w:val="single"/>
          </w:rPr>
          <w:t xml:space="preserve"> info@prospect.org.uk</w:t>
        </w:r>
      </w:hyperlink>
    </w:p>
    <w:p w14:paraId="3714698F" w14:textId="790FD430" w:rsidR="0037597B" w:rsidRPr="007A7123" w:rsidRDefault="0037597B" w:rsidP="0037597B">
      <w:pPr>
        <w:spacing w:before="140"/>
        <w:rPr>
          <w:sz w:val="18"/>
          <w:szCs w:val="18"/>
          <w:lang w:val="en-US"/>
        </w:rPr>
      </w:pPr>
      <w:r w:rsidRPr="0037597B">
        <w:rPr>
          <w:rFonts w:cs="Times New Roman"/>
          <w:b/>
          <w:bCs/>
          <w:sz w:val="18"/>
          <w:szCs w:val="18"/>
          <w:lang w:val="en-US"/>
        </w:rPr>
        <w:t xml:space="preserve">Standing </w:t>
      </w:r>
      <w:r w:rsidR="007C5FA5">
        <w:rPr>
          <w:rFonts w:cs="Times New Roman"/>
          <w:b/>
          <w:bCs/>
          <w:sz w:val="18"/>
          <w:szCs w:val="18"/>
          <w:lang w:val="en-US"/>
        </w:rPr>
        <w:t>O</w:t>
      </w:r>
      <w:r w:rsidR="007C5FA5" w:rsidRPr="0037597B">
        <w:rPr>
          <w:rFonts w:cs="Times New Roman"/>
          <w:b/>
          <w:bCs/>
          <w:sz w:val="18"/>
          <w:szCs w:val="18"/>
          <w:lang w:val="en-US"/>
        </w:rPr>
        <w:t xml:space="preserve">rders </w:t>
      </w:r>
      <w:r w:rsidRPr="0037597B">
        <w:rPr>
          <w:rFonts w:cs="Times New Roman"/>
          <w:b/>
          <w:bCs/>
          <w:sz w:val="18"/>
          <w:szCs w:val="18"/>
          <w:lang w:val="en-US"/>
        </w:rPr>
        <w:t>Committee</w:t>
      </w:r>
      <w:r>
        <w:rPr>
          <w:rFonts w:cs="Times New Roman"/>
          <w:sz w:val="18"/>
          <w:szCs w:val="18"/>
          <w:lang w:val="en-US"/>
        </w:rPr>
        <w:t xml:space="preserve"> – </w:t>
      </w:r>
      <w:r w:rsidR="001016F1">
        <w:rPr>
          <w:rFonts w:cs="Times New Roman"/>
          <w:sz w:val="18"/>
          <w:szCs w:val="18"/>
          <w:lang w:val="en-US"/>
        </w:rPr>
        <w:t>s</w:t>
      </w:r>
      <w:r>
        <w:rPr>
          <w:rFonts w:cs="Times New Roman"/>
          <w:sz w:val="18"/>
          <w:szCs w:val="18"/>
          <w:lang w:val="en-US"/>
        </w:rPr>
        <w:t xml:space="preserve">tanding orders </w:t>
      </w:r>
      <w:r w:rsidR="001016F1">
        <w:rPr>
          <w:rFonts w:cs="Times New Roman"/>
          <w:sz w:val="18"/>
          <w:szCs w:val="18"/>
          <w:lang w:val="en-US"/>
        </w:rPr>
        <w:t xml:space="preserve">are the rules a meeting is run </w:t>
      </w:r>
      <w:proofErr w:type="gramStart"/>
      <w:r w:rsidR="001016F1">
        <w:rPr>
          <w:rFonts w:cs="Times New Roman"/>
          <w:sz w:val="18"/>
          <w:szCs w:val="18"/>
          <w:lang w:val="en-US"/>
        </w:rPr>
        <w:t>by,</w:t>
      </w:r>
      <w:proofErr w:type="gramEnd"/>
      <w:r w:rsidR="001016F1">
        <w:rPr>
          <w:rFonts w:cs="Times New Roman"/>
          <w:sz w:val="18"/>
          <w:szCs w:val="18"/>
          <w:lang w:val="en-US"/>
        </w:rPr>
        <w:t xml:space="preserve"> a standing orders committee is the way those rules are upheld</w:t>
      </w:r>
      <w:r w:rsidR="007C5FA5">
        <w:rPr>
          <w:rFonts w:cs="Times New Roman"/>
          <w:sz w:val="18"/>
          <w:szCs w:val="18"/>
          <w:lang w:val="en-US"/>
        </w:rPr>
        <w:t xml:space="preserve">. Any </w:t>
      </w:r>
      <w:r w:rsidR="001016F1">
        <w:rPr>
          <w:rFonts w:cs="Times New Roman"/>
          <w:sz w:val="18"/>
          <w:szCs w:val="18"/>
          <w:lang w:val="en-US"/>
        </w:rPr>
        <w:t xml:space="preserve">motion put to a conference is checked by this committee </w:t>
      </w:r>
      <w:r w:rsidR="00625D2E">
        <w:rPr>
          <w:rFonts w:cs="Times New Roman"/>
          <w:sz w:val="18"/>
          <w:szCs w:val="18"/>
          <w:lang w:val="en-US"/>
        </w:rPr>
        <w:t xml:space="preserve">to ensure </w:t>
      </w:r>
      <w:r w:rsidR="001016F1">
        <w:rPr>
          <w:rFonts w:cs="Times New Roman"/>
          <w:sz w:val="18"/>
          <w:szCs w:val="18"/>
          <w:lang w:val="en-US"/>
        </w:rPr>
        <w:t>that it is legal and meets the agreed rules.</w:t>
      </w:r>
    </w:p>
    <w:p w14:paraId="7BBA9BD0" w14:textId="77777777" w:rsidR="00023B54" w:rsidRPr="00023B54" w:rsidRDefault="00023B54" w:rsidP="00023B54">
      <w:pPr>
        <w:spacing w:before="140"/>
        <w:rPr>
          <w:sz w:val="18"/>
          <w:szCs w:val="18"/>
        </w:rPr>
      </w:pPr>
      <w:r w:rsidRPr="00023B54">
        <w:rPr>
          <w:b/>
          <w:sz w:val="18"/>
          <w:szCs w:val="18"/>
        </w:rPr>
        <w:t>Trade union</w:t>
      </w:r>
      <w:r w:rsidRPr="00023B54">
        <w:rPr>
          <w:sz w:val="18"/>
          <w:szCs w:val="18"/>
        </w:rPr>
        <w:t xml:space="preserve"> – An organisation made up of members (a membership-based organisation) and its membership must be made up mainly of workers.</w:t>
      </w:r>
    </w:p>
    <w:p w14:paraId="00AA85C5" w14:textId="5B7C16CA" w:rsidR="007A7123" w:rsidRPr="0037597B" w:rsidRDefault="00023B54" w:rsidP="00023B54">
      <w:pPr>
        <w:spacing w:before="140"/>
        <w:rPr>
          <w:rFonts w:cs="Times New Roman"/>
          <w:color w:val="0000FF" w:themeColor="hyperlink"/>
          <w:sz w:val="18"/>
          <w:szCs w:val="18"/>
          <w:u w:val="single"/>
          <w:lang w:val="en-US"/>
        </w:rPr>
      </w:pPr>
      <w:r w:rsidRPr="00023B54">
        <w:rPr>
          <w:b/>
          <w:sz w:val="18"/>
          <w:szCs w:val="18"/>
        </w:rPr>
        <w:t>Trade</w:t>
      </w:r>
      <w:r w:rsidR="00DD5F43">
        <w:rPr>
          <w:b/>
          <w:sz w:val="18"/>
          <w:szCs w:val="18"/>
        </w:rPr>
        <w:t>s</w:t>
      </w:r>
      <w:r w:rsidRPr="00023B54">
        <w:rPr>
          <w:b/>
          <w:sz w:val="18"/>
          <w:szCs w:val="18"/>
        </w:rPr>
        <w:t xml:space="preserve"> Union Congress (TUC)</w:t>
      </w:r>
      <w:r w:rsidRPr="00023B54">
        <w:rPr>
          <w:sz w:val="18"/>
          <w:szCs w:val="18"/>
        </w:rPr>
        <w:t xml:space="preserve"> – the umbrella body for </w:t>
      </w:r>
      <w:proofErr w:type="gramStart"/>
      <w:r w:rsidRPr="00023B54">
        <w:rPr>
          <w:sz w:val="18"/>
          <w:szCs w:val="18"/>
        </w:rPr>
        <w:t>the majority of</w:t>
      </w:r>
      <w:proofErr w:type="gramEnd"/>
      <w:r w:rsidRPr="00023B54">
        <w:rPr>
          <w:sz w:val="18"/>
          <w:szCs w:val="18"/>
        </w:rPr>
        <w:t xml:space="preserve"> unions in England and Wales.</w:t>
      </w:r>
      <w:r w:rsidRPr="00023B54">
        <w:rPr>
          <w:sz w:val="18"/>
          <w:szCs w:val="18"/>
          <w:lang w:val="en-US"/>
        </w:rPr>
        <w:t>It has 48 member unions representing around 5.5 million people.</w:t>
      </w:r>
      <w:r w:rsidRPr="00023B54">
        <w:rPr>
          <w:rFonts w:cs="Times New Roman"/>
          <w:sz w:val="18"/>
          <w:szCs w:val="18"/>
        </w:rPr>
        <w:t xml:space="preserve"> </w:t>
      </w:r>
      <w:hyperlink r:id="rId12" w:history="1">
        <w:r w:rsidRPr="00023B54">
          <w:rPr>
            <w:rFonts w:cs="Times New Roman"/>
            <w:color w:val="0000FF" w:themeColor="hyperlink"/>
            <w:sz w:val="18"/>
            <w:szCs w:val="18"/>
            <w:u w:val="single"/>
            <w:lang w:val="en-US"/>
          </w:rPr>
          <w:t>https://www.tuc.org.uk/</w:t>
        </w:r>
      </w:hyperlink>
    </w:p>
    <w:p w14:paraId="5E1A5BA3" w14:textId="77777777" w:rsidR="00023B54" w:rsidRDefault="00023B54" w:rsidP="00023B54">
      <w:pPr>
        <w:spacing w:before="140"/>
        <w:rPr>
          <w:sz w:val="18"/>
          <w:szCs w:val="18"/>
        </w:rPr>
      </w:pPr>
      <w:r w:rsidRPr="00023B54">
        <w:rPr>
          <w:b/>
          <w:sz w:val="18"/>
          <w:szCs w:val="18"/>
        </w:rPr>
        <w:t>Union recognition</w:t>
      </w:r>
      <w:r w:rsidRPr="00023B54">
        <w:rPr>
          <w:sz w:val="18"/>
          <w:szCs w:val="18"/>
        </w:rPr>
        <w:t xml:space="preserve"> – Employers who recognise a union will negotiate with it over members’ pay and conditions.</w:t>
      </w:r>
    </w:p>
    <w:p w14:paraId="2F2D2A76" w14:textId="0CE36963" w:rsidR="00023B54" w:rsidRPr="00023B54" w:rsidRDefault="00023B54" w:rsidP="00023B54">
      <w:pPr>
        <w:spacing w:before="140"/>
        <w:rPr>
          <w:sz w:val="18"/>
          <w:szCs w:val="18"/>
        </w:rPr>
      </w:pPr>
      <w:r w:rsidRPr="00023B54">
        <w:rPr>
          <w:b/>
          <w:bCs/>
          <w:sz w:val="18"/>
          <w:szCs w:val="18"/>
        </w:rPr>
        <w:t>Union rep/shop steward</w:t>
      </w:r>
      <w:r w:rsidRPr="00023B54">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2196E53A" w14:textId="34E4A5F5" w:rsidR="00023B54" w:rsidRDefault="00023B54" w:rsidP="00023B54">
      <w:pPr>
        <w:rPr>
          <w:lang w:eastAsia="en-US"/>
        </w:rPr>
      </w:pPr>
    </w:p>
    <w:bookmarkEnd w:id="3"/>
    <w:p w14:paraId="42BF7136" w14:textId="4566E9DA" w:rsidR="00023B54" w:rsidRDefault="00023B54" w:rsidP="00023B54">
      <w:pPr>
        <w:rPr>
          <w:lang w:eastAsia="en-US"/>
        </w:rPr>
      </w:pPr>
    </w:p>
    <w:p w14:paraId="182623BE" w14:textId="0A35F7CF" w:rsidR="00023B54" w:rsidRDefault="00023B54" w:rsidP="00023B54">
      <w:pPr>
        <w:rPr>
          <w:lang w:eastAsia="en-US"/>
        </w:rPr>
      </w:pPr>
    </w:p>
    <w:p w14:paraId="79678021" w14:textId="72C2C8E8" w:rsidR="00DF3D6E" w:rsidRDefault="00DF3D6E" w:rsidP="00586E11">
      <w:pPr>
        <w:pStyle w:val="Heading2"/>
      </w:pPr>
      <w:bookmarkStart w:id="4" w:name="_Toc140841723"/>
      <w:r>
        <w:t>About Prospect</w:t>
      </w:r>
      <w:bookmarkEnd w:id="4"/>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 xml:space="preserve">The EMA’s power station managers and electricity distribution engineers complemented the IPMS demographic (scientists, engineers and managers in the defence, energy, heritage, </w:t>
      </w:r>
      <w:proofErr w:type="gramStart"/>
      <w:r>
        <w:t>environment</w:t>
      </w:r>
      <w:proofErr w:type="gramEnd"/>
      <w:r>
        <w:t xml:space="preserve"> and transport sectors) and strengthened our bargaining power.</w:t>
      </w:r>
    </w:p>
    <w:p w14:paraId="632D261A" w14:textId="17F3FFB4" w:rsidR="00DF3D6E" w:rsidRDefault="00DF3D6E" w:rsidP="00DF3D6E">
      <w:r>
        <w:t xml:space="preserve">Prospect merged with the telecoms professionals in Connect union in 2010 and with Aspect, which represents professionals in education, children’s </w:t>
      </w:r>
      <w:proofErr w:type="gramStart"/>
      <w:r>
        <w:t>services</w:t>
      </w:r>
      <w:proofErr w:type="gramEnd"/>
      <w:r>
        <w:t xml:space="preserve"> and social care in 2012. In January 2017, </w:t>
      </w:r>
      <w:proofErr w:type="spellStart"/>
      <w:r>
        <w:t>Bectu</w:t>
      </w:r>
      <w:proofErr w:type="spellEnd"/>
      <w:r>
        <w:t xml:space="preserve">, the media and entertainment union, joined us to create a sector which includes broadcasting, cinema, film, digital media, independent production, leisure, </w:t>
      </w:r>
      <w:proofErr w:type="gramStart"/>
      <w:r>
        <w:t>theatre</w:t>
      </w:r>
      <w:proofErr w:type="gramEnd"/>
      <w:r>
        <w:t xml:space="preserv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 xml:space="preserve">we represent professional </w:t>
      </w:r>
      <w:proofErr w:type="gramStart"/>
      <w:r>
        <w:t>staff</w:t>
      </w:r>
      <w:proofErr w:type="gramEnd"/>
    </w:p>
    <w:p w14:paraId="5611CC5E" w14:textId="77777777" w:rsidR="00DF3D6E" w:rsidRDefault="00DF3D6E" w:rsidP="00147807">
      <w:pPr>
        <w:pStyle w:val="ListBullet"/>
      </w:pPr>
      <w:r>
        <w:t xml:space="preserve">we are not affiliated to any party </w:t>
      </w:r>
      <w:proofErr w:type="gramStart"/>
      <w:r>
        <w:t>political</w:t>
      </w:r>
      <w:proofErr w:type="gramEnd"/>
      <w:r>
        <w:t xml:space="preserve"> </w:t>
      </w:r>
    </w:p>
    <w:p w14:paraId="03DA1715" w14:textId="77777777" w:rsidR="00DF3D6E" w:rsidRDefault="00DF3D6E" w:rsidP="00147807">
      <w:pPr>
        <w:pStyle w:val="ListBullet"/>
      </w:pPr>
      <w:r>
        <w:t xml:space="preserve">one of our objectives is ‘…to promote the advancement and efficiency of industries and organisations where members are </w:t>
      </w:r>
      <w:proofErr w:type="gramStart"/>
      <w:r>
        <w:t>employed’</w:t>
      </w:r>
      <w:proofErr w:type="gramEnd"/>
      <w:r>
        <w:t xml:space="preserve">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5" w:name="_Toc140841724"/>
      <w:r>
        <w:lastRenderedPageBreak/>
        <w:t>What happens on trade union courses?</w:t>
      </w:r>
      <w:bookmarkEnd w:id="5"/>
    </w:p>
    <w:p w14:paraId="344BDAD0" w14:textId="77777777" w:rsidR="00DF3D6E" w:rsidRDefault="00DF3D6E" w:rsidP="00DF3D6E">
      <w:r>
        <w:t xml:space="preserve">For many trade union activists, Prospect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 xml:space="preserve">encourage a cooperative approach to </w:t>
      </w:r>
      <w:proofErr w:type="gramStart"/>
      <w:r>
        <w:t>learning</w:t>
      </w:r>
      <w:proofErr w:type="gramEnd"/>
    </w:p>
    <w:p w14:paraId="702488DF" w14:textId="77777777" w:rsidR="00DF3D6E" w:rsidRDefault="00DF3D6E" w:rsidP="00147807">
      <w:pPr>
        <w:pStyle w:val="ListBullet"/>
      </w:pPr>
      <w:r>
        <w:t xml:space="preserve">allow workplace experiences to be reflected and valued throughout the </w:t>
      </w:r>
      <w:proofErr w:type="gramStart"/>
      <w:r>
        <w:t>programme</w:t>
      </w:r>
      <w:proofErr w:type="gramEnd"/>
    </w:p>
    <w:p w14:paraId="44A3BDA2" w14:textId="77777777" w:rsidR="00DF3D6E" w:rsidRDefault="00DF3D6E" w:rsidP="00147807">
      <w:pPr>
        <w:pStyle w:val="ListBullet"/>
      </w:pPr>
      <w:r>
        <w:t xml:space="preserve">help you to build a useful resource pack to support your union </w:t>
      </w:r>
      <w:proofErr w:type="gramStart"/>
      <w:r>
        <w:t>activity</w:t>
      </w:r>
      <w:proofErr w:type="gramEnd"/>
    </w:p>
    <w:p w14:paraId="58AEDBF9" w14:textId="77777777" w:rsidR="00DF3D6E" w:rsidRDefault="00DF3D6E" w:rsidP="00147807">
      <w:pPr>
        <w:pStyle w:val="ListBullet"/>
      </w:pPr>
      <w:r>
        <w:t>encourage a collective approach to your role as a Prospect representative.</w:t>
      </w:r>
    </w:p>
    <w:p w14:paraId="0D24832C" w14:textId="77777777" w:rsidR="00DF3D6E" w:rsidRDefault="00DF3D6E" w:rsidP="00586E11">
      <w:pPr>
        <w:pStyle w:val="Heading3"/>
      </w:pPr>
      <w:bookmarkStart w:id="6" w:name="_Toc140841725"/>
      <w:r>
        <w:t>The tutor’s role</w:t>
      </w:r>
      <w:bookmarkEnd w:id="6"/>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 xml:space="preserve">They should be inspiring, </w:t>
      </w:r>
      <w:proofErr w:type="gramStart"/>
      <w:r>
        <w:t>accessible</w:t>
      </w:r>
      <w:proofErr w:type="gramEnd"/>
      <w:r>
        <w:t xml:space="preserve"> and empowering – you should learn from them! Your tutor will:</w:t>
      </w:r>
    </w:p>
    <w:p w14:paraId="5C106F0A" w14:textId="77777777" w:rsidR="00DF3D6E" w:rsidRDefault="00DF3D6E" w:rsidP="00147807">
      <w:pPr>
        <w:pStyle w:val="ListBullet"/>
      </w:pPr>
      <w:r>
        <w:t xml:space="preserve">make sure that the expected learning outcomes are </w:t>
      </w:r>
      <w:proofErr w:type="gramStart"/>
      <w:r>
        <w:t>clear</w:t>
      </w:r>
      <w:proofErr w:type="gramEnd"/>
    </w:p>
    <w:p w14:paraId="7D80B037" w14:textId="77777777" w:rsidR="00DF3D6E" w:rsidRDefault="00DF3D6E" w:rsidP="00147807">
      <w:pPr>
        <w:pStyle w:val="ListBullet"/>
      </w:pPr>
      <w:r>
        <w:t xml:space="preserve">encourage and facilitate everyone’s </w:t>
      </w:r>
      <w:proofErr w:type="gramStart"/>
      <w:r>
        <w:t>participation</w:t>
      </w:r>
      <w:proofErr w:type="gramEnd"/>
    </w:p>
    <w:p w14:paraId="4CF5292A" w14:textId="77777777" w:rsidR="00DF3D6E" w:rsidRDefault="00DF3D6E" w:rsidP="00147807">
      <w:pPr>
        <w:pStyle w:val="ListBullet"/>
      </w:pPr>
      <w:r>
        <w:t xml:space="preserve">introduce you to new ideas and </w:t>
      </w:r>
      <w:proofErr w:type="gramStart"/>
      <w:r>
        <w:t>concepts</w:t>
      </w:r>
      <w:proofErr w:type="gramEnd"/>
      <w:r>
        <w:t xml:space="preserve"> </w:t>
      </w:r>
    </w:p>
    <w:p w14:paraId="7438FB68" w14:textId="06A55E8E" w:rsidR="00DF3D6E" w:rsidRDefault="00DF3D6E" w:rsidP="00147807">
      <w:pPr>
        <w:pStyle w:val="ListBullet"/>
      </w:pPr>
      <w:r>
        <w:t>giv</w:t>
      </w:r>
      <w:r w:rsidR="003435EA">
        <w:t>e</w:t>
      </w:r>
      <w:r>
        <w:t xml:space="preserve"> guidance on how to become an accredited </w:t>
      </w:r>
      <w:proofErr w:type="gramStart"/>
      <w:r>
        <w:t>rep</w:t>
      </w:r>
      <w:proofErr w:type="gramEnd"/>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7" w:name="_Toc140841726"/>
      <w:r>
        <w:t>Your role</w:t>
      </w:r>
      <w:bookmarkEnd w:id="7"/>
    </w:p>
    <w:p w14:paraId="66FD8B90" w14:textId="77777777" w:rsidR="00DF3D6E" w:rsidRDefault="00DF3D6E" w:rsidP="00DF3D6E">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27E010E5" w14:textId="77777777" w:rsidR="00DF3D6E" w:rsidRDefault="00DF3D6E" w:rsidP="00147807">
      <w:pPr>
        <w:pStyle w:val="ListBullet"/>
      </w:pPr>
      <w:r>
        <w:t xml:space="preserve">feel confident to participate </w:t>
      </w:r>
      <w:proofErr w:type="gramStart"/>
      <w:r>
        <w:t>fully</w:t>
      </w:r>
      <w:proofErr w:type="gramEnd"/>
    </w:p>
    <w:p w14:paraId="59F4E526" w14:textId="77777777" w:rsidR="00DF3D6E" w:rsidRDefault="00DF3D6E" w:rsidP="00147807">
      <w:pPr>
        <w:pStyle w:val="ListBullet"/>
      </w:pPr>
      <w:r>
        <w:t xml:space="preserve">be able to support your </w:t>
      </w:r>
      <w:proofErr w:type="gramStart"/>
      <w:r>
        <w:t>colleagues</w:t>
      </w:r>
      <w:proofErr w:type="gramEnd"/>
    </w:p>
    <w:p w14:paraId="2307D958" w14:textId="77777777" w:rsidR="00DF3D6E" w:rsidRDefault="00DF3D6E" w:rsidP="00147807">
      <w:pPr>
        <w:pStyle w:val="ListBullet"/>
      </w:pPr>
      <w:r>
        <w:t xml:space="preserve">enjoy the learning </w:t>
      </w:r>
      <w:proofErr w:type="gramStart"/>
      <w:r>
        <w:t>process</w:t>
      </w:r>
      <w:proofErr w:type="gramEnd"/>
    </w:p>
    <w:p w14:paraId="7F29C614" w14:textId="3701722B" w:rsidR="00DF3D6E" w:rsidRDefault="00DF3D6E" w:rsidP="00147807">
      <w:pPr>
        <w:pStyle w:val="ListBullet"/>
      </w:pPr>
      <w:r>
        <w:t xml:space="preserve">add to your existing knowledge and </w:t>
      </w:r>
      <w:proofErr w:type="gramStart"/>
      <w:r>
        <w:t>skill</w:t>
      </w:r>
      <w:r w:rsidR="008D556B">
        <w:t>s</w:t>
      </w:r>
      <w:proofErr w:type="gramEnd"/>
    </w:p>
    <w:p w14:paraId="00A0E78E" w14:textId="77777777" w:rsidR="00DF3D6E" w:rsidRDefault="00DF3D6E" w:rsidP="00147807">
      <w:pPr>
        <w:pStyle w:val="ListBullet"/>
      </w:pPr>
      <w:r>
        <w:t>use your new knowledge and skills to support Prospect’s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BA30ECF" w:rsidR="00DF3D6E" w:rsidRDefault="00DF3D6E" w:rsidP="00DF3D6E">
      <w:r>
        <w:t xml:space="preserve">We respect whatever pronoun you wish to be referred to during the course – please write it on your </w:t>
      </w:r>
      <w:r w:rsidR="00276B18">
        <w:t>name card</w:t>
      </w:r>
      <w:r>
        <w:t>.</w:t>
      </w:r>
    </w:p>
    <w:p w14:paraId="6832EA63" w14:textId="77777777" w:rsidR="00DF3D6E" w:rsidRDefault="00DF3D6E" w:rsidP="00DF3D6E"/>
    <w:p w14:paraId="0456CBBC" w14:textId="77777777" w:rsidR="00DF3D6E" w:rsidRDefault="00DF3D6E" w:rsidP="00586E11">
      <w:pPr>
        <w:pStyle w:val="Heading3"/>
      </w:pPr>
      <w:bookmarkStart w:id="8" w:name="_Toc140841727"/>
      <w:r>
        <w:lastRenderedPageBreak/>
        <w:t>Using your knowledge and skills</w:t>
      </w:r>
      <w:bookmarkEnd w:id="8"/>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9" w:name="_Toc140841728"/>
      <w:r>
        <w:lastRenderedPageBreak/>
        <w:t>Equality and diversity statement</w:t>
      </w:r>
      <w:bookmarkEnd w:id="9"/>
    </w:p>
    <w:p w14:paraId="68917F8B" w14:textId="77777777" w:rsidR="00DF3D6E" w:rsidRDefault="00DF3D6E" w:rsidP="00DF3D6E">
      <w:r>
        <w:t xml:space="preserve">Prospect </w:t>
      </w:r>
      <w:proofErr w:type="gramStart"/>
      <w:r>
        <w:t>is dedicated to providing</w:t>
      </w:r>
      <w:proofErr w:type="gramEnd"/>
      <w:r>
        <w:t xml:space="preserve">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w:t>
      </w:r>
      <w:proofErr w:type="gramStart"/>
      <w:r>
        <w:t>solidarity</w:t>
      </w:r>
      <w:proofErr w:type="gramEnd"/>
      <w:r>
        <w:t xml:space="preserve">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03B63790" w14:textId="5E51B943" w:rsidR="00586E11" w:rsidRDefault="00DF3D6E" w:rsidP="00DF3D6E">
      <w:r>
        <w:t>We defend the right to freedom of expression and to political opinions and beliefs except where these conflict with, or tend to undermine, other people</w:t>
      </w:r>
      <w:r w:rsidR="004B2019">
        <w:t xml:space="preserve">’s freedom not </w:t>
      </w:r>
      <w:r w:rsidR="007E61F5">
        <w:t xml:space="preserve">to </w:t>
      </w:r>
      <w:r w:rsidR="004B2019">
        <w:t>be</w:t>
      </w:r>
      <w:r>
        <w:t xml:space="preserve"> discriminat</w:t>
      </w:r>
      <w:r w:rsidR="004B2019">
        <w:t>ed against</w:t>
      </w:r>
      <w:r>
        <w:t xml:space="preserve"> on the grounds listed above. </w:t>
      </w:r>
    </w:p>
    <w:p w14:paraId="007E3D8C" w14:textId="77777777" w:rsidR="00DF3D6E" w:rsidRDefault="00BE2986" w:rsidP="00DF3D6E">
      <w:proofErr w:type="gramStart"/>
      <w:r>
        <w:t>In particular,</w:t>
      </w:r>
      <w:r w:rsidR="00DF3D6E">
        <w:t xml:space="preserve"> we</w:t>
      </w:r>
      <w:proofErr w:type="gramEnd"/>
      <w:r w:rsidR="00DF3D6E">
        <w:t xml:space="preserve"> are opposed to sexist, racist and fascist ideologies and will not permit such views to be promoted at Prospect education events.</w:t>
      </w:r>
    </w:p>
    <w:p w14:paraId="060BDA1C" w14:textId="77777777" w:rsidR="00DF3D6E" w:rsidRDefault="00DF3D6E" w:rsidP="00DF3D6E">
      <w:r>
        <w:t xml:space="preserve">We will seek to ensure that all Prospect training is accessible to all who wish to attend. Recruitment to courses will be open, fair and in line with our commitments above.  </w:t>
      </w:r>
    </w:p>
    <w:p w14:paraId="0FBB2B22" w14:textId="77777777" w:rsidR="00DF3D6E" w:rsidRDefault="00DF3D6E" w:rsidP="00DF3D6E">
      <w:r>
        <w:t>All courses will allow opinions to be put forward and defended (consistent with the statement above). All members who attend Prospect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 xml:space="preserve">any issue occurring during a course to be raised with the </w:t>
      </w:r>
      <w:proofErr w:type="gramStart"/>
      <w:r>
        <w:t>tutor</w:t>
      </w:r>
      <w:proofErr w:type="gramEnd"/>
    </w:p>
    <w:p w14:paraId="06F61C28" w14:textId="77777777" w:rsidR="00DF3D6E" w:rsidRDefault="00DF3D6E" w:rsidP="00147807">
      <w:pPr>
        <w:pStyle w:val="ListBullet"/>
      </w:pPr>
      <w:r>
        <w:t xml:space="preserve">if this is not practicable, or if the complaint is not dealt with to the satisfaction of the member, it should be raised with Prospect’s education officer or the education and skills </w:t>
      </w:r>
      <w:proofErr w:type="gramStart"/>
      <w:r>
        <w:t>manager</w:t>
      </w:r>
      <w:proofErr w:type="gramEnd"/>
    </w:p>
    <w:p w14:paraId="2AA2DBE9" w14:textId="6FAB63EE" w:rsidR="00DF3D6E" w:rsidRDefault="00DF3D6E" w:rsidP="00147807">
      <w:pPr>
        <w:pStyle w:val="ListBullet"/>
      </w:pPr>
      <w:r>
        <w:t>if a member is not satisfied</w:t>
      </w:r>
      <w:r w:rsidR="007E7291">
        <w:t xml:space="preserve"> with the response</w:t>
      </w:r>
      <w:r>
        <w:t>,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0" w:name="_Toc140841729"/>
      <w:r>
        <w:lastRenderedPageBreak/>
        <w:t xml:space="preserve">Session 1: Activity </w:t>
      </w:r>
      <w:r w:rsidR="003955FD">
        <w:t>A</w:t>
      </w:r>
      <w:r>
        <w:t xml:space="preserve"> – Introductions</w:t>
      </w:r>
      <w:bookmarkEnd w:id="10"/>
    </w:p>
    <w:p w14:paraId="2E46CE00" w14:textId="77777777" w:rsidR="00DF3D6E" w:rsidRDefault="00DF3D6E" w:rsidP="00DF3D6E"/>
    <w:p w14:paraId="6D59A379" w14:textId="77777777" w:rsidR="00DF3D6E" w:rsidRDefault="00DF3D6E" w:rsidP="00DF3D6E">
      <w:r>
        <w:t>The tutor will split you into pairs.</w:t>
      </w:r>
    </w:p>
    <w:p w14:paraId="22E1521E" w14:textId="77777777" w:rsidR="00DF3D6E" w:rsidRDefault="00DF3D6E" w:rsidP="00DF3D6E">
      <w:r>
        <w:t>Please gather the following information from your partner:</w:t>
      </w:r>
    </w:p>
    <w:p w14:paraId="391817CC" w14:textId="77777777" w:rsidR="00DF3D6E" w:rsidRDefault="00147807" w:rsidP="00147807">
      <w:pPr>
        <w:pStyle w:val="ListBullet"/>
      </w:pPr>
      <w:r>
        <w:t>t</w:t>
      </w:r>
      <w:r w:rsidR="00DF3D6E">
        <w:t xml:space="preserve">heir name </w:t>
      </w:r>
    </w:p>
    <w:p w14:paraId="6C55D136" w14:textId="77777777" w:rsidR="00DF3D6E" w:rsidRDefault="00DF3D6E" w:rsidP="00147807">
      <w:pPr>
        <w:pStyle w:val="ListBullet"/>
      </w:pPr>
      <w:r>
        <w:t xml:space="preserve">the company they work for </w:t>
      </w:r>
    </w:p>
    <w:p w14:paraId="3347F83C" w14:textId="77777777" w:rsidR="00DF3D6E" w:rsidRDefault="00DF3D6E" w:rsidP="00147807">
      <w:pPr>
        <w:pStyle w:val="ListBullet"/>
      </w:pPr>
      <w:r>
        <w:t>their current work role</w:t>
      </w:r>
    </w:p>
    <w:p w14:paraId="6B0AD3C3" w14:textId="77777777" w:rsidR="00DF3D6E" w:rsidRDefault="00DF3D6E" w:rsidP="00147807">
      <w:pPr>
        <w:pStyle w:val="ListBullet"/>
      </w:pPr>
      <w:r>
        <w:t xml:space="preserve">why they first become involved in the </w:t>
      </w:r>
      <w:proofErr w:type="gramStart"/>
      <w:r>
        <w:t>union</w:t>
      </w:r>
      <w:proofErr w:type="gramEnd"/>
      <w:r>
        <w:t xml:space="preserve"> </w:t>
      </w:r>
    </w:p>
    <w:p w14:paraId="196AC200" w14:textId="77777777" w:rsidR="00DF3D6E" w:rsidRDefault="00DF3D6E" w:rsidP="00147807">
      <w:pPr>
        <w:pStyle w:val="ListBullet"/>
      </w:pPr>
      <w:r>
        <w:t xml:space="preserve">their current union role and how long they have been active in that </w:t>
      </w:r>
      <w:proofErr w:type="gramStart"/>
      <w:r>
        <w:t>role</w:t>
      </w:r>
      <w:proofErr w:type="gramEnd"/>
      <w:r>
        <w:t xml:space="preserve"> </w:t>
      </w:r>
    </w:p>
    <w:p w14:paraId="2FA12BAE" w14:textId="2F6D425B" w:rsidR="00DF3D6E" w:rsidRDefault="00DF3D6E" w:rsidP="00147807">
      <w:pPr>
        <w:pStyle w:val="ListBullet"/>
      </w:pPr>
      <w:r>
        <w:t>what they want from the course</w:t>
      </w:r>
    </w:p>
    <w:p w14:paraId="55157618" w14:textId="77777777" w:rsidR="00DF3D6E" w:rsidRDefault="00DF3D6E" w:rsidP="00147807">
      <w:pPr>
        <w:pStyle w:val="ListBullet"/>
      </w:pPr>
      <w:r>
        <w:t>an interesting fact about the person (preferably not work-related).</w:t>
      </w:r>
    </w:p>
    <w:p w14:paraId="3360664A" w14:textId="77777777" w:rsidR="00DF3D6E" w:rsidRDefault="00DF3D6E" w:rsidP="00DF3D6E"/>
    <w:p w14:paraId="1440EA1F" w14:textId="77777777" w:rsidR="00DF3D6E" w:rsidRDefault="00DF3D6E" w:rsidP="00DF3D6E">
      <w:r>
        <w:t>The tutor will ask you to introduce your partner to the other course participants.</w:t>
      </w:r>
    </w:p>
    <w:p w14:paraId="19625472" w14:textId="77777777" w:rsidR="00DF3D6E" w:rsidRDefault="00DF3D6E" w:rsidP="00DF3D6E">
      <w:r>
        <w:t>Please complete this form for the person you interview, not yourself.</w:t>
      </w:r>
    </w:p>
    <w:p w14:paraId="6C4E6131" w14:textId="77777777" w:rsidR="00DF3D6E" w:rsidRDefault="00DF3D6E" w:rsidP="00DF3D6E"/>
    <w:p w14:paraId="15F39575" w14:textId="77777777" w:rsidR="001E6C58" w:rsidRDefault="001E6C58">
      <w:pPr>
        <w:spacing w:before="0" w:after="180" w:line="280" w:lineRule="exact"/>
      </w:pPr>
      <w:r>
        <w:br w:type="page"/>
      </w:r>
    </w:p>
    <w:p w14:paraId="7E55CFC8" w14:textId="77777777" w:rsidR="001B6562" w:rsidRDefault="001B6562" w:rsidP="00DF3D6E"/>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B6562" w:rsidRPr="004B29A3" w14:paraId="642A570F"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ADD3AED" w14:textId="2E20BBE1" w:rsidR="001B6562" w:rsidRPr="0096044D" w:rsidRDefault="001B6562" w:rsidP="001B6562">
            <w:pPr>
              <w:pStyle w:val="ListNumber"/>
              <w:numPr>
                <w:ilvl w:val="0"/>
                <w:numId w:val="0"/>
              </w:numPr>
              <w:spacing w:before="0"/>
            </w:pPr>
            <w:r w:rsidRPr="0096044D">
              <w:t>Name</w:t>
            </w:r>
          </w:p>
        </w:tc>
      </w:tr>
      <w:tr w:rsidR="001B6562" w:rsidRPr="004B29A3" w14:paraId="00894C9E" w14:textId="77777777" w:rsidTr="00C71ACE">
        <w:trPr>
          <w:trHeight w:val="170"/>
        </w:trPr>
        <w:tc>
          <w:tcPr>
            <w:tcW w:w="9634" w:type="dxa"/>
            <w:tcBorders>
              <w:top w:val="nil"/>
            </w:tcBorders>
            <w:shd w:val="clear" w:color="auto" w:fill="auto"/>
          </w:tcPr>
          <w:p w14:paraId="475AC6CC" w14:textId="2EF95395" w:rsidR="001B6562" w:rsidRPr="004B29A3" w:rsidRDefault="001B6562" w:rsidP="001B6562">
            <w:pPr>
              <w:spacing w:before="0"/>
            </w:pPr>
          </w:p>
        </w:tc>
      </w:tr>
      <w:tr w:rsidR="001B6562" w:rsidRPr="002A7AB0" w14:paraId="52C852BE" w14:textId="77777777" w:rsidTr="00C71ACE">
        <w:tc>
          <w:tcPr>
            <w:tcW w:w="9634" w:type="dxa"/>
            <w:tcBorders>
              <w:top w:val="nil"/>
              <w:bottom w:val="nil"/>
            </w:tcBorders>
            <w:shd w:val="clear" w:color="auto" w:fill="auto"/>
            <w:tcMar>
              <w:top w:w="227" w:type="dxa"/>
            </w:tcMar>
          </w:tcPr>
          <w:p w14:paraId="2179A554" w14:textId="0427CDF8" w:rsidR="001B6562" w:rsidRPr="0096044D" w:rsidRDefault="001B6562" w:rsidP="001B6562">
            <w:pPr>
              <w:pStyle w:val="ListNumber"/>
              <w:numPr>
                <w:ilvl w:val="0"/>
                <w:numId w:val="0"/>
              </w:numPr>
              <w:spacing w:before="0"/>
              <w:rPr>
                <w:b/>
                <w:bCs/>
              </w:rPr>
            </w:pPr>
            <w:r w:rsidRPr="0096044D">
              <w:rPr>
                <w:b/>
                <w:bCs/>
              </w:rPr>
              <w:t>Company</w:t>
            </w:r>
          </w:p>
        </w:tc>
      </w:tr>
      <w:tr w:rsidR="001B6562" w:rsidRPr="004B29A3" w14:paraId="2F4B83A5" w14:textId="77777777" w:rsidTr="00C71ACE">
        <w:trPr>
          <w:trHeight w:val="170"/>
        </w:trPr>
        <w:tc>
          <w:tcPr>
            <w:tcW w:w="9634" w:type="dxa"/>
            <w:tcBorders>
              <w:top w:val="nil"/>
            </w:tcBorders>
            <w:shd w:val="clear" w:color="auto" w:fill="auto"/>
          </w:tcPr>
          <w:p w14:paraId="6A1B2AF2" w14:textId="77777777" w:rsidR="001B6562" w:rsidRPr="004B29A3" w:rsidRDefault="001B6562" w:rsidP="001B6562">
            <w:pPr>
              <w:spacing w:before="0"/>
            </w:pPr>
          </w:p>
        </w:tc>
      </w:tr>
      <w:tr w:rsidR="001B6562" w:rsidRPr="002A7AB0" w14:paraId="607DD455" w14:textId="77777777" w:rsidTr="00C71ACE">
        <w:tc>
          <w:tcPr>
            <w:tcW w:w="9634" w:type="dxa"/>
            <w:tcBorders>
              <w:top w:val="nil"/>
              <w:bottom w:val="nil"/>
            </w:tcBorders>
            <w:shd w:val="clear" w:color="auto" w:fill="auto"/>
            <w:tcMar>
              <w:top w:w="227" w:type="dxa"/>
            </w:tcMar>
          </w:tcPr>
          <w:p w14:paraId="355A33B1" w14:textId="38D47EA1" w:rsidR="001B6562" w:rsidRPr="0096044D" w:rsidRDefault="001B6562" w:rsidP="001B6562">
            <w:pPr>
              <w:pStyle w:val="ListNumber"/>
              <w:numPr>
                <w:ilvl w:val="0"/>
                <w:numId w:val="0"/>
              </w:numPr>
              <w:spacing w:before="0"/>
              <w:rPr>
                <w:b/>
                <w:bCs/>
              </w:rPr>
            </w:pPr>
            <w:r w:rsidRPr="0096044D">
              <w:rPr>
                <w:b/>
                <w:bCs/>
              </w:rPr>
              <w:t>Work role</w:t>
            </w:r>
          </w:p>
        </w:tc>
      </w:tr>
      <w:tr w:rsidR="001B6562" w:rsidRPr="004B29A3" w14:paraId="1526C996" w14:textId="77777777" w:rsidTr="00C71ACE">
        <w:trPr>
          <w:trHeight w:val="170"/>
        </w:trPr>
        <w:tc>
          <w:tcPr>
            <w:tcW w:w="9634" w:type="dxa"/>
            <w:tcBorders>
              <w:top w:val="nil"/>
            </w:tcBorders>
            <w:shd w:val="clear" w:color="auto" w:fill="auto"/>
          </w:tcPr>
          <w:p w14:paraId="5647A236" w14:textId="77777777" w:rsidR="001B6562" w:rsidRPr="004B29A3" w:rsidRDefault="001B6562" w:rsidP="001B6562">
            <w:pPr>
              <w:spacing w:before="0"/>
            </w:pPr>
          </w:p>
        </w:tc>
      </w:tr>
      <w:tr w:rsidR="001B6562" w:rsidRPr="002A7AB0" w14:paraId="76E003EB" w14:textId="77777777" w:rsidTr="00C71ACE">
        <w:tc>
          <w:tcPr>
            <w:tcW w:w="9634" w:type="dxa"/>
            <w:tcBorders>
              <w:top w:val="nil"/>
              <w:bottom w:val="nil"/>
            </w:tcBorders>
            <w:shd w:val="clear" w:color="auto" w:fill="auto"/>
            <w:tcMar>
              <w:top w:w="227" w:type="dxa"/>
            </w:tcMar>
          </w:tcPr>
          <w:p w14:paraId="4B0AC2CD" w14:textId="691CEB99" w:rsidR="001B6562" w:rsidRPr="0096044D" w:rsidRDefault="001B6562" w:rsidP="0096044D">
            <w:pPr>
              <w:pStyle w:val="ListNumber"/>
              <w:numPr>
                <w:ilvl w:val="0"/>
                <w:numId w:val="0"/>
              </w:numPr>
              <w:spacing w:before="320"/>
              <w:rPr>
                <w:b/>
                <w:bCs/>
              </w:rPr>
            </w:pPr>
            <w:r w:rsidRPr="0096044D">
              <w:rPr>
                <w:b/>
                <w:bCs/>
              </w:rPr>
              <w:t>Why they got involved in the union</w:t>
            </w:r>
          </w:p>
        </w:tc>
      </w:tr>
      <w:tr w:rsidR="001B6562" w:rsidRPr="004B29A3" w14:paraId="15B6F416" w14:textId="77777777" w:rsidTr="00C71ACE">
        <w:trPr>
          <w:trHeight w:val="170"/>
        </w:trPr>
        <w:tc>
          <w:tcPr>
            <w:tcW w:w="9634" w:type="dxa"/>
            <w:tcBorders>
              <w:top w:val="nil"/>
            </w:tcBorders>
            <w:shd w:val="clear" w:color="auto" w:fill="auto"/>
          </w:tcPr>
          <w:p w14:paraId="0B033939" w14:textId="77777777" w:rsidR="001B6562" w:rsidRPr="004B29A3" w:rsidRDefault="001B6562" w:rsidP="001B6562">
            <w:pPr>
              <w:spacing w:before="0"/>
            </w:pPr>
          </w:p>
        </w:tc>
      </w:tr>
      <w:tr w:rsidR="001B6562" w:rsidRPr="004B29A3" w14:paraId="7B78E610" w14:textId="77777777" w:rsidTr="00C71ACE">
        <w:tc>
          <w:tcPr>
            <w:tcW w:w="9634" w:type="dxa"/>
            <w:tcBorders>
              <w:bottom w:val="nil"/>
            </w:tcBorders>
            <w:shd w:val="clear" w:color="auto" w:fill="auto"/>
          </w:tcPr>
          <w:p w14:paraId="0FE9128A" w14:textId="77777777" w:rsidR="001B6562" w:rsidRPr="002A7AB0" w:rsidRDefault="001B6562" w:rsidP="001B6562">
            <w:pPr>
              <w:pStyle w:val="ListNumber"/>
              <w:numPr>
                <w:ilvl w:val="0"/>
                <w:numId w:val="0"/>
              </w:numPr>
              <w:rPr>
                <w:b/>
                <w:bCs/>
              </w:rPr>
            </w:pPr>
          </w:p>
        </w:tc>
      </w:tr>
      <w:tr w:rsidR="001B6562" w:rsidRPr="004B29A3" w14:paraId="0894BB4B" w14:textId="77777777" w:rsidTr="00C71ACE">
        <w:tc>
          <w:tcPr>
            <w:tcW w:w="9634" w:type="dxa"/>
            <w:tcBorders>
              <w:bottom w:val="nil"/>
            </w:tcBorders>
            <w:shd w:val="clear" w:color="auto" w:fill="auto"/>
          </w:tcPr>
          <w:p w14:paraId="16B3BE35" w14:textId="77777777" w:rsidR="001B6562" w:rsidRPr="002A7AB0" w:rsidRDefault="001B6562" w:rsidP="001B6562">
            <w:pPr>
              <w:pStyle w:val="ListNumber"/>
              <w:numPr>
                <w:ilvl w:val="0"/>
                <w:numId w:val="0"/>
              </w:numPr>
              <w:rPr>
                <w:b/>
                <w:bCs/>
              </w:rPr>
            </w:pPr>
          </w:p>
        </w:tc>
      </w:tr>
      <w:tr w:rsidR="001B6562" w:rsidRPr="004B29A3" w14:paraId="576BF321" w14:textId="77777777" w:rsidTr="00C71ACE">
        <w:tc>
          <w:tcPr>
            <w:tcW w:w="9634" w:type="dxa"/>
            <w:tcBorders>
              <w:bottom w:val="nil"/>
            </w:tcBorders>
            <w:shd w:val="clear" w:color="auto" w:fill="auto"/>
          </w:tcPr>
          <w:p w14:paraId="2E4CE7F8" w14:textId="67649F47" w:rsidR="001B6562" w:rsidRPr="0096044D" w:rsidRDefault="001B6562" w:rsidP="0096044D">
            <w:pPr>
              <w:pStyle w:val="ListNumber"/>
              <w:numPr>
                <w:ilvl w:val="0"/>
                <w:numId w:val="0"/>
              </w:numPr>
              <w:spacing w:before="320"/>
              <w:rPr>
                <w:b/>
                <w:bCs/>
              </w:rPr>
            </w:pPr>
            <w:r w:rsidRPr="0096044D">
              <w:rPr>
                <w:b/>
                <w:bCs/>
              </w:rPr>
              <w:t>Current union role</w:t>
            </w:r>
          </w:p>
        </w:tc>
      </w:tr>
      <w:tr w:rsidR="001B6562" w:rsidRPr="004B29A3" w14:paraId="55EA730E" w14:textId="77777777" w:rsidTr="00C71ACE">
        <w:trPr>
          <w:trHeight w:val="170"/>
        </w:trPr>
        <w:tc>
          <w:tcPr>
            <w:tcW w:w="9634" w:type="dxa"/>
            <w:tcBorders>
              <w:top w:val="nil"/>
            </w:tcBorders>
            <w:shd w:val="clear" w:color="auto" w:fill="auto"/>
          </w:tcPr>
          <w:p w14:paraId="1FC7FABA" w14:textId="77777777" w:rsidR="001B6562" w:rsidRPr="004B29A3" w:rsidRDefault="001B6562" w:rsidP="001B6562">
            <w:pPr>
              <w:spacing w:before="0"/>
            </w:pPr>
          </w:p>
        </w:tc>
      </w:tr>
      <w:tr w:rsidR="001B6562" w:rsidRPr="004B29A3" w14:paraId="30759581" w14:textId="77777777" w:rsidTr="00C71ACE">
        <w:tc>
          <w:tcPr>
            <w:tcW w:w="9634" w:type="dxa"/>
            <w:tcBorders>
              <w:bottom w:val="nil"/>
            </w:tcBorders>
            <w:shd w:val="clear" w:color="auto" w:fill="auto"/>
          </w:tcPr>
          <w:p w14:paraId="554AC508" w14:textId="41EEDA23" w:rsidR="001B6562" w:rsidRPr="0096044D" w:rsidRDefault="001B6562" w:rsidP="0096044D">
            <w:pPr>
              <w:pStyle w:val="Normalnumberedparas"/>
              <w:spacing w:before="320" w:after="0"/>
              <w:rPr>
                <w:b/>
                <w:bCs/>
              </w:rPr>
            </w:pPr>
            <w:r w:rsidRPr="0096044D">
              <w:rPr>
                <w:b/>
                <w:bCs/>
              </w:rPr>
              <w:t>What does the person you are interviewing want from the course?</w:t>
            </w:r>
          </w:p>
        </w:tc>
      </w:tr>
      <w:tr w:rsidR="001B6562" w:rsidRPr="004B29A3" w14:paraId="41E2EADE" w14:textId="77777777" w:rsidTr="00C71ACE">
        <w:trPr>
          <w:trHeight w:val="170"/>
        </w:trPr>
        <w:tc>
          <w:tcPr>
            <w:tcW w:w="9634" w:type="dxa"/>
            <w:tcBorders>
              <w:top w:val="nil"/>
            </w:tcBorders>
            <w:shd w:val="clear" w:color="auto" w:fill="auto"/>
          </w:tcPr>
          <w:p w14:paraId="29F54849" w14:textId="77777777" w:rsidR="001B6562" w:rsidRPr="004B29A3" w:rsidRDefault="001B6562" w:rsidP="0096044D">
            <w:pPr>
              <w:spacing w:before="0"/>
            </w:pPr>
          </w:p>
        </w:tc>
      </w:tr>
      <w:tr w:rsidR="001B6562" w:rsidRPr="004B29A3" w14:paraId="2915660B" w14:textId="77777777" w:rsidTr="00C71ACE">
        <w:trPr>
          <w:trHeight w:val="397"/>
        </w:trPr>
        <w:tc>
          <w:tcPr>
            <w:tcW w:w="9634" w:type="dxa"/>
            <w:tcBorders>
              <w:top w:val="nil"/>
            </w:tcBorders>
            <w:shd w:val="clear" w:color="auto" w:fill="auto"/>
          </w:tcPr>
          <w:p w14:paraId="39591207" w14:textId="77777777" w:rsidR="001B6562" w:rsidRPr="004B29A3" w:rsidRDefault="001B6562" w:rsidP="001B6562">
            <w:pPr>
              <w:spacing w:before="0"/>
            </w:pPr>
          </w:p>
        </w:tc>
      </w:tr>
      <w:tr w:rsidR="001B6562" w:rsidRPr="004B29A3" w14:paraId="3CCB0EE8" w14:textId="77777777" w:rsidTr="00C71ACE">
        <w:trPr>
          <w:trHeight w:val="397"/>
        </w:trPr>
        <w:tc>
          <w:tcPr>
            <w:tcW w:w="9634" w:type="dxa"/>
            <w:tcBorders>
              <w:top w:val="nil"/>
            </w:tcBorders>
            <w:shd w:val="clear" w:color="auto" w:fill="auto"/>
          </w:tcPr>
          <w:p w14:paraId="34F8831F" w14:textId="77777777" w:rsidR="001B6562" w:rsidRPr="004B29A3" w:rsidRDefault="001B6562" w:rsidP="001B6562">
            <w:pPr>
              <w:spacing w:before="0"/>
            </w:pPr>
          </w:p>
        </w:tc>
      </w:tr>
      <w:tr w:rsidR="001B6562" w:rsidRPr="004B29A3" w14:paraId="259863C9" w14:textId="77777777" w:rsidTr="00C71ACE">
        <w:trPr>
          <w:trHeight w:val="397"/>
        </w:trPr>
        <w:tc>
          <w:tcPr>
            <w:tcW w:w="9634" w:type="dxa"/>
            <w:tcBorders>
              <w:top w:val="nil"/>
            </w:tcBorders>
            <w:shd w:val="clear" w:color="auto" w:fill="auto"/>
          </w:tcPr>
          <w:p w14:paraId="5507C188" w14:textId="77777777" w:rsidR="001B6562" w:rsidRPr="004B29A3" w:rsidRDefault="001B6562" w:rsidP="001B6562">
            <w:pPr>
              <w:spacing w:before="0"/>
            </w:pPr>
          </w:p>
        </w:tc>
      </w:tr>
      <w:tr w:rsidR="001B6562" w:rsidRPr="001B6562" w14:paraId="445950A8" w14:textId="77777777" w:rsidTr="00C71ACE">
        <w:tc>
          <w:tcPr>
            <w:tcW w:w="9634" w:type="dxa"/>
            <w:tcBorders>
              <w:bottom w:val="nil"/>
            </w:tcBorders>
            <w:shd w:val="clear" w:color="auto" w:fill="auto"/>
          </w:tcPr>
          <w:p w14:paraId="4FAD3F11" w14:textId="5055E391" w:rsidR="001B6562" w:rsidRPr="0096044D" w:rsidRDefault="001B6562" w:rsidP="0096044D">
            <w:pPr>
              <w:pStyle w:val="ListNumber"/>
              <w:numPr>
                <w:ilvl w:val="0"/>
                <w:numId w:val="0"/>
              </w:numPr>
              <w:spacing w:before="320"/>
              <w:rPr>
                <w:b/>
                <w:bCs/>
              </w:rPr>
            </w:pPr>
            <w:r w:rsidRPr="0096044D">
              <w:rPr>
                <w:b/>
                <w:bCs/>
              </w:rPr>
              <w:t>Interesting fact about the person</w:t>
            </w:r>
          </w:p>
        </w:tc>
      </w:tr>
      <w:tr w:rsidR="001B6562" w:rsidRPr="004B29A3" w14:paraId="68E105DC" w14:textId="77777777" w:rsidTr="00C71ACE">
        <w:trPr>
          <w:trHeight w:val="170"/>
        </w:trPr>
        <w:tc>
          <w:tcPr>
            <w:tcW w:w="9634" w:type="dxa"/>
            <w:tcBorders>
              <w:top w:val="nil"/>
            </w:tcBorders>
            <w:shd w:val="clear" w:color="auto" w:fill="auto"/>
          </w:tcPr>
          <w:p w14:paraId="317822EF" w14:textId="77777777" w:rsidR="001B6562" w:rsidRPr="004B29A3" w:rsidRDefault="001B6562" w:rsidP="001B6562">
            <w:pPr>
              <w:spacing w:before="0"/>
            </w:pPr>
          </w:p>
        </w:tc>
      </w:tr>
      <w:tr w:rsidR="001B6562" w:rsidRPr="004B29A3" w14:paraId="002F569B" w14:textId="77777777" w:rsidTr="00C71ACE">
        <w:trPr>
          <w:trHeight w:val="454"/>
        </w:trPr>
        <w:tc>
          <w:tcPr>
            <w:tcW w:w="9634" w:type="dxa"/>
            <w:tcBorders>
              <w:top w:val="nil"/>
            </w:tcBorders>
            <w:shd w:val="clear" w:color="auto" w:fill="auto"/>
          </w:tcPr>
          <w:p w14:paraId="1BAABD5D" w14:textId="77777777" w:rsidR="001B6562" w:rsidRPr="004B29A3" w:rsidRDefault="001B6562" w:rsidP="001B6562">
            <w:pPr>
              <w:spacing w:before="0"/>
            </w:pPr>
          </w:p>
        </w:tc>
      </w:tr>
      <w:tr w:rsidR="001B6562" w:rsidRPr="004B29A3" w14:paraId="369D6E2F" w14:textId="77777777" w:rsidTr="00C71ACE">
        <w:trPr>
          <w:trHeight w:val="397"/>
        </w:trPr>
        <w:tc>
          <w:tcPr>
            <w:tcW w:w="9634" w:type="dxa"/>
            <w:tcBorders>
              <w:top w:val="nil"/>
            </w:tcBorders>
            <w:shd w:val="clear" w:color="auto" w:fill="auto"/>
          </w:tcPr>
          <w:p w14:paraId="138A2AEC" w14:textId="331A262A" w:rsidR="001B6562" w:rsidRPr="004B29A3" w:rsidRDefault="001B6562" w:rsidP="001B6562">
            <w:pPr>
              <w:spacing w:before="0"/>
            </w:pPr>
          </w:p>
        </w:tc>
      </w:tr>
      <w:tr w:rsidR="001B6562" w:rsidRPr="004B29A3" w14:paraId="1418A8EA" w14:textId="77777777" w:rsidTr="00C71ACE">
        <w:trPr>
          <w:trHeight w:val="397"/>
        </w:trPr>
        <w:tc>
          <w:tcPr>
            <w:tcW w:w="9634" w:type="dxa"/>
            <w:tcBorders>
              <w:top w:val="nil"/>
            </w:tcBorders>
            <w:shd w:val="clear" w:color="auto" w:fill="auto"/>
          </w:tcPr>
          <w:p w14:paraId="5098E1BB" w14:textId="0D36F965" w:rsidR="001B6562" w:rsidRPr="004B29A3" w:rsidRDefault="001B6562" w:rsidP="001B6562">
            <w:pPr>
              <w:spacing w:before="0"/>
            </w:pPr>
          </w:p>
        </w:tc>
      </w:tr>
      <w:tr w:rsidR="001B6562" w:rsidRPr="004B29A3" w14:paraId="672ED49F" w14:textId="77777777" w:rsidTr="00C71ACE">
        <w:trPr>
          <w:trHeight w:val="397"/>
        </w:trPr>
        <w:tc>
          <w:tcPr>
            <w:tcW w:w="9634" w:type="dxa"/>
            <w:tcBorders>
              <w:top w:val="nil"/>
            </w:tcBorders>
            <w:shd w:val="clear" w:color="auto" w:fill="auto"/>
          </w:tcPr>
          <w:p w14:paraId="1114D4A7" w14:textId="110A5B48" w:rsidR="001B6562" w:rsidRPr="004B29A3" w:rsidRDefault="001B6562" w:rsidP="001B6562">
            <w:pPr>
              <w:spacing w:before="0"/>
            </w:pPr>
          </w:p>
        </w:tc>
      </w:tr>
    </w:tbl>
    <w:p w14:paraId="017BAA31" w14:textId="77777777" w:rsidR="00DF3D6E" w:rsidRDefault="00DF3D6E" w:rsidP="003F738A">
      <w:pPr>
        <w:pStyle w:val="Heading2"/>
      </w:pPr>
      <w:bookmarkStart w:id="11" w:name="_Toc140841730"/>
      <w:r>
        <w:lastRenderedPageBreak/>
        <w:t>S</w:t>
      </w:r>
      <w:r w:rsidR="00585A26">
        <w:t xml:space="preserve">ession 2: What is a trade </w:t>
      </w:r>
      <w:proofErr w:type="gramStart"/>
      <w:r w:rsidR="00585A26">
        <w:t>union</w:t>
      </w:r>
      <w:bookmarkEnd w:id="11"/>
      <w:proofErr w:type="gramEnd"/>
    </w:p>
    <w:p w14:paraId="348B31C6" w14:textId="77777777"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5A9956A9" w14:textId="77777777" w:rsidR="00DF3D6E" w:rsidRDefault="00DF3D6E" w:rsidP="003F738A">
      <w:pPr>
        <w:pStyle w:val="Heading3"/>
      </w:pPr>
      <w:bookmarkStart w:id="12" w:name="_Toc140841731"/>
      <w:r>
        <w:t>Recognition in the workplace</w:t>
      </w:r>
      <w:bookmarkEnd w:id="12"/>
    </w:p>
    <w:p w14:paraId="479E7BDE" w14:textId="77777777" w:rsidR="00DF3D6E" w:rsidRDefault="00DF3D6E" w:rsidP="00DF3D6E">
      <w:r>
        <w:t xml:space="preserve">Employers are not obliged to bargain with unions. They can voluntarily recognise a </w:t>
      </w:r>
      <w:proofErr w:type="gramStart"/>
      <w:r>
        <w:t>union</w:t>
      </w:r>
      <w:proofErr w:type="gramEnd"/>
      <w:r>
        <w:t xml:space="preserve"> or a union can gain statutory recognition by meeting certain criteria and applying to the Central Arbitration Committee.</w:t>
      </w:r>
    </w:p>
    <w:p w14:paraId="495B9D6B" w14:textId="208C6DE5" w:rsidR="00EB14E1" w:rsidRDefault="00DF3D6E" w:rsidP="00EB14E1">
      <w:r>
        <w:t>With a recognition agreement in place, the employer ‘recognises’ the union for collective bargaining purposes. Statutory recognition is limited to pay, hours and holidays.</w:t>
      </w:r>
      <w:r w:rsidR="00EB14E1" w:rsidRPr="00EB14E1">
        <w:t xml:space="preserve"> </w:t>
      </w:r>
      <w:r w:rsidR="00EB14E1">
        <w:t xml:space="preserve">See </w:t>
      </w:r>
      <w:r w:rsidR="00EB14E1">
        <w:fldChar w:fldCharType="begin"/>
      </w:r>
      <w:r w:rsidR="00EB14E1">
        <w:instrText xml:space="preserve"> REF _Ref140840124 \h </w:instrText>
      </w:r>
      <w:r w:rsidR="00EB14E1">
        <w:fldChar w:fldCharType="separate"/>
      </w:r>
      <w:r w:rsidR="00EB14E1">
        <w:fldChar w:fldCharType="begin"/>
      </w:r>
      <w:r w:rsidR="00EB14E1">
        <w:instrText xml:space="preserve"> REF _Ref140840124 \h </w:instrText>
      </w:r>
      <w:r w:rsidR="00EB14E1">
        <w:fldChar w:fldCharType="separate"/>
      </w:r>
      <w:r w:rsidR="00EB14E1" w:rsidRPr="00814D92">
        <w:t>Appendix 4: Trade union recognition</w:t>
      </w:r>
      <w:r w:rsidR="00EB14E1">
        <w:fldChar w:fldCharType="end"/>
      </w:r>
      <w:r w:rsidR="00EB14E1">
        <w:fldChar w:fldCharType="end"/>
      </w:r>
      <w:r w:rsidR="00EB14E1">
        <w:t xml:space="preserve"> for more on the recognition process.</w:t>
      </w:r>
    </w:p>
    <w:p w14:paraId="2602D1C3" w14:textId="5AB2EC4F" w:rsidR="00DF3D6E" w:rsidRDefault="00DF3D6E" w:rsidP="00DF3D6E"/>
    <w:p w14:paraId="0EADC0CA" w14:textId="77777777" w:rsidR="0013394E" w:rsidRDefault="0013394E" w:rsidP="0013394E">
      <w:pPr>
        <w:pStyle w:val="Heading3"/>
      </w:pPr>
      <w:bookmarkStart w:id="13" w:name="_Toc140841732"/>
      <w:r>
        <w:t xml:space="preserve">Your right to join a trade </w:t>
      </w:r>
      <w:proofErr w:type="gramStart"/>
      <w:r>
        <w:t>union</w:t>
      </w:r>
      <w:bookmarkEnd w:id="13"/>
      <w:proofErr w:type="gramEnd"/>
    </w:p>
    <w:p w14:paraId="3AC9C29A" w14:textId="77777777" w:rsidR="0013394E" w:rsidRDefault="0013394E" w:rsidP="0013394E">
      <w:r>
        <w:t>You have the right to:</w:t>
      </w:r>
    </w:p>
    <w:p w14:paraId="693B50C7" w14:textId="77777777" w:rsidR="0013394E" w:rsidRDefault="0013394E" w:rsidP="00585A26">
      <w:pPr>
        <w:pStyle w:val="ListBullet"/>
      </w:pPr>
      <w:r>
        <w:t xml:space="preserve">choose to join, or not join, a </w:t>
      </w:r>
      <w:proofErr w:type="gramStart"/>
      <w:r>
        <w:t>union</w:t>
      </w:r>
      <w:proofErr w:type="gramEnd"/>
    </w:p>
    <w:p w14:paraId="2396E365" w14:textId="77777777" w:rsidR="0013394E" w:rsidRDefault="0013394E" w:rsidP="00585A26">
      <w:pPr>
        <w:pStyle w:val="ListBullet"/>
      </w:pPr>
      <w:r>
        <w:t xml:space="preserve">decide to leave or remain a member of a </w:t>
      </w:r>
      <w:proofErr w:type="gramStart"/>
      <w:r>
        <w:t>union</w:t>
      </w:r>
      <w:proofErr w:type="gramEnd"/>
    </w:p>
    <w:p w14:paraId="6E9E7241" w14:textId="77777777" w:rsidR="0013394E" w:rsidRDefault="0013394E" w:rsidP="00585A26">
      <w:pPr>
        <w:pStyle w:val="ListBullet"/>
      </w:pPr>
      <w:r>
        <w:t xml:space="preserve">belong to the union you choose, even if it’s not the one your employer negotiates with on pay, terms and </w:t>
      </w:r>
      <w:proofErr w:type="gramStart"/>
      <w:r>
        <w:t>conditions</w:t>
      </w:r>
      <w:proofErr w:type="gramEnd"/>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 xml:space="preserve">offer you a benefit to leave a trade </w:t>
      </w:r>
      <w:proofErr w:type="gramStart"/>
      <w:r>
        <w:t>union</w:t>
      </w:r>
      <w:proofErr w:type="gramEnd"/>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4" w:name="_Toc140841733"/>
      <w:r>
        <w:t>T</w:t>
      </w:r>
      <w:r w:rsidR="00DF3D6E">
        <w:t>he general benefits of union membership</w:t>
      </w:r>
      <w:bookmarkEnd w:id="14"/>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 xml:space="preserve">improved living standards by reducing the number of hours in the working week and encouraging a healthy work/life </w:t>
      </w:r>
      <w:proofErr w:type="gramStart"/>
      <w:r>
        <w:t>balance</w:t>
      </w:r>
      <w:proofErr w:type="gramEnd"/>
    </w:p>
    <w:p w14:paraId="4AD7E1F1" w14:textId="77777777" w:rsidR="00DF3D6E" w:rsidRDefault="00DF3D6E" w:rsidP="00585A26">
      <w:pPr>
        <w:pStyle w:val="ListBullet"/>
      </w:pPr>
      <w:r>
        <w:t xml:space="preserve">improved parental </w:t>
      </w:r>
      <w:proofErr w:type="gramStart"/>
      <w:r>
        <w:t>leave</w:t>
      </w:r>
      <w:proofErr w:type="gramEnd"/>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462F10DA" w:rsidR="00DF3D6E" w:rsidRDefault="00DF3D6E" w:rsidP="00DF3D6E">
      <w:r w:rsidRPr="005421A0">
        <w:rPr>
          <w:b/>
        </w:rPr>
        <w:t>Pay</w:t>
      </w:r>
      <w:r>
        <w:t xml:space="preserve"> – Union members, on average, earn more per hour than those who are not part of a union. In the most recent surveyed </w:t>
      </w:r>
      <w:proofErr w:type="gramStart"/>
      <w:r>
        <w:t>time period</w:t>
      </w:r>
      <w:proofErr w:type="gramEnd"/>
      <w:r>
        <w:t xml:space="preserve">, the difference in hourly wages amounted to </w:t>
      </w:r>
      <w:r w:rsidR="00141A6E">
        <w:t>10.3</w:t>
      </w:r>
      <w:r>
        <w:t xml:space="preserve">%. See – </w:t>
      </w:r>
      <w:hyperlink r:id="rId13" w:history="1">
        <w:r w:rsidRPr="00141A6E">
          <w:rPr>
            <w:rStyle w:val="Hyperlink"/>
          </w:rPr>
          <w:t>http://bit.ly/union-wage-premium</w:t>
        </w:r>
      </w:hyperlink>
      <w:r>
        <w:t xml:space="preserve"> </w:t>
      </w:r>
    </w:p>
    <w:p w14:paraId="2A9F9417" w14:textId="32E1D6BD" w:rsidR="00DF3D6E" w:rsidRDefault="00DF3D6E" w:rsidP="00DF3D6E">
      <w:r w:rsidRPr="005421A0">
        <w:rPr>
          <w:b/>
        </w:rPr>
        <w:t>Health and safety</w:t>
      </w:r>
      <w:r>
        <w:t xml:space="preserve"> – see </w:t>
      </w:r>
      <w:hyperlink r:id="rId14" w:history="1">
        <w:r w:rsidR="00911932" w:rsidRPr="007C6CDD">
          <w:rPr>
            <w:rStyle w:val="Hyperlink"/>
          </w:rPr>
          <w:t>www.tuc.org.uk/research-analysis/reports/union-effect</w:t>
        </w:r>
      </w:hyperlink>
      <w:r w:rsidR="00911932">
        <w:t xml:space="preserve"> </w:t>
      </w:r>
    </w:p>
    <w:p w14:paraId="4700F3FC" w14:textId="02FA39BC" w:rsidR="00DF3D6E" w:rsidRDefault="00DF3D6E" w:rsidP="00DF3D6E">
      <w:r>
        <w:lastRenderedPageBreak/>
        <w:t xml:space="preserve">Union workplaces offer more </w:t>
      </w:r>
      <w:r w:rsidRPr="005421A0">
        <w:rPr>
          <w:b/>
        </w:rPr>
        <w:t>training</w:t>
      </w:r>
      <w:r>
        <w:t xml:space="preserve"> to their staff </w:t>
      </w:r>
      <w:hyperlink r:id="rId15" w:history="1">
        <w:r w:rsidRPr="00141A6E">
          <w:rPr>
            <w:rStyle w:val="Hyperlink"/>
          </w:rPr>
          <w:t>www.tuc.org.uk/sites/default/files/Skils_and_training.pdf</w:t>
        </w:r>
      </w:hyperlink>
      <w:r>
        <w:t xml:space="preserve"> </w:t>
      </w:r>
    </w:p>
    <w:p w14:paraId="0A9CE088" w14:textId="380BDB40" w:rsidR="00DF3D6E" w:rsidRDefault="00DF3D6E" w:rsidP="00DF3D6E">
      <w:r>
        <w:t>How unions and collectiv</w:t>
      </w:r>
      <w:r w:rsidR="003F738A">
        <w:t xml:space="preserve">e bargaining </w:t>
      </w:r>
      <w:r w:rsidR="003F738A" w:rsidRPr="005421A0">
        <w:rPr>
          <w:b/>
        </w:rPr>
        <w:t>create great jobs</w:t>
      </w:r>
      <w:r w:rsidR="003F738A">
        <w:t xml:space="preserve"> – </w:t>
      </w:r>
      <w:hyperlink r:id="rId16" w:history="1">
        <w:r w:rsidRPr="007618FD">
          <w:rPr>
            <w:rStyle w:val="Hyperlink"/>
          </w:rPr>
          <w:t>www.tuc.org.uk/research-analysis/reports/great-jobs-are-union-jobs</w:t>
        </w:r>
      </w:hyperlink>
    </w:p>
    <w:p w14:paraId="3F5E7243" w14:textId="3704F65F" w:rsidR="00DF3D6E" w:rsidRDefault="00DF3D6E" w:rsidP="00DF3D6E">
      <w:r>
        <w:t xml:space="preserve">TUC research found that for every £1 spent on </w:t>
      </w:r>
      <w:r w:rsidRPr="005421A0">
        <w:rPr>
          <w:b/>
        </w:rPr>
        <w:t>training</w:t>
      </w:r>
      <w:r>
        <w:t>, the economy got £</w:t>
      </w:r>
      <w:r w:rsidR="00725F05">
        <w:t>12.87</w:t>
      </w:r>
      <w:r>
        <w:t xml:space="preserve"> back –</w:t>
      </w:r>
      <w:r w:rsidR="00725F05">
        <w:t xml:space="preserve"> </w:t>
      </w:r>
      <w:hyperlink r:id="rId17" w:history="1">
        <w:r w:rsidR="00725F05" w:rsidRPr="00725F05">
          <w:rPr>
            <w:rStyle w:val="Hyperlink"/>
          </w:rPr>
          <w:t>https://www.tuc.org.uk/sites/default/files/2020-11/TheFutureUnionLearningFund.pdf</w:t>
        </w:r>
      </w:hyperlink>
    </w:p>
    <w:p w14:paraId="2552384D" w14:textId="7014C578" w:rsidR="000B7F23" w:rsidRPr="000B7F23" w:rsidRDefault="008B23EB" w:rsidP="000B7F23">
      <w:r>
        <w:t xml:space="preserve">Download a leaflet which sets out our legal team’s successes between November 2018 and November 2019 – </w:t>
      </w:r>
      <w:hyperlink r:id="rId18" w:history="1">
        <w:r w:rsidR="000B7F23" w:rsidRPr="00725F05">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32BB374B" w14:textId="77777777" w:rsidR="00110DAF" w:rsidRDefault="00110DAF" w:rsidP="00110DAF">
      <w:pPr>
        <w:pStyle w:val="Heading3"/>
      </w:pPr>
      <w:bookmarkStart w:id="15" w:name="_Toc140841734"/>
      <w:r>
        <w:t xml:space="preserve">Activity </w:t>
      </w:r>
      <w:r w:rsidR="008D15B0">
        <w:t>B</w:t>
      </w:r>
      <w:r>
        <w:t xml:space="preserve">: Compare a trade union to other </w:t>
      </w:r>
      <w:proofErr w:type="gramStart"/>
      <w:r>
        <w:t>options</w:t>
      </w:r>
      <w:bookmarkEnd w:id="15"/>
      <w:proofErr w:type="gramEnd"/>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2608A54" w:rsidR="003A3D97" w:rsidRDefault="002A5EE6" w:rsidP="00585A26">
      <w:pPr>
        <w:pStyle w:val="ListBullet"/>
      </w:pPr>
      <w:r>
        <w:t>p</w:t>
      </w:r>
      <w:r w:rsidR="003A3D97">
        <w:t>rofessional body</w:t>
      </w:r>
      <w:r>
        <w:t>.</w:t>
      </w:r>
    </w:p>
    <w:p w14:paraId="62597FE9" w14:textId="77777777" w:rsidR="00221598" w:rsidRDefault="00221598" w:rsidP="00221598">
      <w:pPr>
        <w:pStyle w:val="Heading3"/>
      </w:pPr>
      <w:bookmarkStart w:id="16" w:name="_Toc140841735"/>
      <w:r>
        <w:t xml:space="preserve">Activity </w:t>
      </w:r>
      <w:r w:rsidR="008D15B0">
        <w:t>C</w:t>
      </w:r>
      <w:r>
        <w:t>: What can a union negotiate on?</w:t>
      </w:r>
      <w:bookmarkEnd w:id="16"/>
    </w:p>
    <w:p w14:paraId="1E8CE95C" w14:textId="0480F4E8" w:rsidR="000B4EB7" w:rsidRDefault="00221598" w:rsidP="00221598">
      <w:r>
        <w:t xml:space="preserve">In your groups make a list of </w:t>
      </w:r>
      <w:r w:rsidR="002A5EE6">
        <w:t>what a trade union can do.</w:t>
      </w:r>
      <w:r w:rsidR="000B4EB7">
        <w:t xml:space="preserve"> </w:t>
      </w:r>
    </w:p>
    <w:p w14:paraId="1EE12E7D" w14:textId="003D2732" w:rsidR="00221598" w:rsidRDefault="000B4EB7" w:rsidP="00221598">
      <w:r>
        <w:t>In three groups, focus on</w:t>
      </w:r>
      <w:r w:rsidR="00221598">
        <w:t xml:space="preserve"> on</w:t>
      </w:r>
      <w:r>
        <w:t>e area</w:t>
      </w:r>
      <w:r w:rsidR="00221598">
        <w:t xml:space="preserve"> and have one</w:t>
      </w:r>
      <w:r w:rsidR="00072D56">
        <w:t xml:space="preserve"> </w:t>
      </w:r>
      <w:r w:rsidR="00221598">
        <w:t>person feedback</w:t>
      </w:r>
      <w:r w:rsidR="002A5EE6">
        <w:t xml:space="preserve"> to the rest of the group</w:t>
      </w:r>
      <w:r w:rsidR="009C0007">
        <w:t>.</w:t>
      </w:r>
    </w:p>
    <w:p w14:paraId="3FC13080" w14:textId="77777777" w:rsidR="003A3D97" w:rsidRDefault="000B4EB7" w:rsidP="002405C9">
      <w:pPr>
        <w:pStyle w:val="ListParagraph"/>
        <w:numPr>
          <w:ilvl w:val="0"/>
          <w:numId w:val="7"/>
        </w:numPr>
      </w:pPr>
      <w:r>
        <w:t>What can you expect to be informed on?</w:t>
      </w:r>
    </w:p>
    <w:p w14:paraId="716E7617" w14:textId="77777777" w:rsidR="000B4EB7" w:rsidRDefault="000B4EB7" w:rsidP="002405C9">
      <w:pPr>
        <w:pStyle w:val="ListParagraph"/>
        <w:numPr>
          <w:ilvl w:val="0"/>
          <w:numId w:val="7"/>
        </w:numPr>
      </w:pPr>
      <w:r>
        <w:t>What can a union negotiate on?</w:t>
      </w:r>
    </w:p>
    <w:p w14:paraId="773B484C" w14:textId="77777777" w:rsidR="008172B9" w:rsidRDefault="000B4EB7" w:rsidP="002405C9">
      <w:pPr>
        <w:pStyle w:val="ListParagraph"/>
        <w:numPr>
          <w:ilvl w:val="0"/>
          <w:numId w:val="7"/>
        </w:numPr>
      </w:pPr>
      <w:r>
        <w:t>What should you be consulted on?</w:t>
      </w:r>
    </w:p>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17" w:name="_Toc140841736"/>
      <w:r w:rsidRPr="00F478B9">
        <w:lastRenderedPageBreak/>
        <w:t xml:space="preserve">Activity D: Servicing or organising – describe your </w:t>
      </w:r>
      <w:proofErr w:type="gramStart"/>
      <w:r w:rsidRPr="00F478B9">
        <w:t>workplace</w:t>
      </w:r>
      <w:bookmarkEnd w:id="17"/>
      <w:proofErr w:type="gramEnd"/>
    </w:p>
    <w:p w14:paraId="531AE92F" w14:textId="77777777" w:rsidR="002A5EE6" w:rsidRDefault="002A5EE6" w:rsidP="00F478B9">
      <w:pPr>
        <w:rPr>
          <w:b/>
        </w:rPr>
      </w:pPr>
      <w:r>
        <w:t xml:space="preserve">The tutor(s) will provide a brief explanation as to what servicing and organising means. </w:t>
      </w:r>
    </w:p>
    <w:p w14:paraId="13E037C1" w14:textId="5E25A18C" w:rsidR="002A5EE6" w:rsidRDefault="002A5EE6" w:rsidP="004E2474">
      <w:pPr>
        <w:rPr>
          <w:color w:val="000000" w:themeColor="text1"/>
          <w:sz w:val="22"/>
        </w:rPr>
      </w:pPr>
      <w:r w:rsidRPr="004E2474">
        <w:rPr>
          <w:color w:val="000000" w:themeColor="text1"/>
          <w:sz w:val="22"/>
        </w:rPr>
        <w:t>Read the stat</w:t>
      </w:r>
      <w:r w:rsidR="004E2474">
        <w:rPr>
          <w:color w:val="000000" w:themeColor="text1"/>
          <w:sz w:val="22"/>
        </w:rPr>
        <w:t xml:space="preserve">ements </w:t>
      </w:r>
      <w:r w:rsidR="00F51459">
        <w:rPr>
          <w:color w:val="000000" w:themeColor="text1"/>
          <w:sz w:val="22"/>
        </w:rPr>
        <w:t xml:space="preserve">below </w:t>
      </w:r>
      <w:r w:rsidRPr="004E2474">
        <w:rPr>
          <w:color w:val="000000" w:themeColor="text1"/>
          <w:sz w:val="22"/>
        </w:rPr>
        <w:t xml:space="preserve">and tick those which describe your branch </w:t>
      </w:r>
      <w:proofErr w:type="gramStart"/>
      <w:r w:rsidRPr="004E2474">
        <w:rPr>
          <w:color w:val="000000" w:themeColor="text1"/>
          <w:sz w:val="22"/>
        </w:rPr>
        <w:t>at the moment</w:t>
      </w:r>
      <w:proofErr w:type="gramEnd"/>
      <w:r w:rsidRPr="004E2474">
        <w:rPr>
          <w:color w:val="000000" w:themeColor="text1"/>
          <w:sz w:val="22"/>
        </w:rPr>
        <w:t>. You may tick both sides, leave blank those that don’t apply.</w:t>
      </w:r>
    </w:p>
    <w:p w14:paraId="3A512DAD" w14:textId="77777777" w:rsidR="00F478B9" w:rsidRDefault="00F478B9" w:rsidP="004E2474"/>
    <w:tbl>
      <w:tblPr>
        <w:tblW w:w="9554"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389"/>
        <w:gridCol w:w="567"/>
      </w:tblGrid>
      <w:tr w:rsidR="009D698C" w:rsidRPr="00F16172" w14:paraId="646091B4" w14:textId="77777777" w:rsidTr="00C71ACE">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3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C71ACE">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C71ACE">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 xml:space="preserve">Union officials tell members </w:t>
            </w:r>
            <w:proofErr w:type="gramStart"/>
            <w:r w:rsidRPr="00F16172">
              <w:t>‘the</w:t>
            </w:r>
            <w:proofErr w:type="gramEnd"/>
            <w:r w:rsidRPr="00F16172">
              <w:t xml:space="preserv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C71ACE">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C71ACE">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C71ACE">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w:t>
            </w:r>
            <w:proofErr w:type="gramStart"/>
            <w:r>
              <w:t>leaders</w:t>
            </w:r>
            <w:proofErr w:type="gramEnd"/>
            <w:r>
              <w:t xml:space="preserve">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C71ACE">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 xml:space="preserve">to potential members </w:t>
            </w:r>
            <w:proofErr w:type="gramStart"/>
            <w:r>
              <w:t>on the</w:t>
            </w:r>
            <w:r w:rsidRPr="00F16172">
              <w:t xml:space="preserve"> basis of</w:t>
            </w:r>
            <w:proofErr w:type="gramEnd"/>
            <w:r w:rsidRPr="00F16172">
              <w:t xml:space="preserve">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 xml:space="preserve">Members see the union </w:t>
            </w:r>
            <w:proofErr w:type="gramStart"/>
            <w:r w:rsidRPr="00F16172">
              <w:t>as a means to</w:t>
            </w:r>
            <w:proofErr w:type="gramEnd"/>
            <w:r w:rsidRPr="00F16172">
              <w:t xml:space="preserve">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C71ACE">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C71ACE">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C71ACE">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 xml:space="preserve">Members complain they pay </w:t>
            </w:r>
            <w:proofErr w:type="gramStart"/>
            <w:r w:rsidRPr="00F16172">
              <w:t>subs</w:t>
            </w:r>
            <w:proofErr w:type="gramEnd"/>
            <w:r w:rsidRPr="00F16172">
              <w:t xml:space="preserve">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C71ACE">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272F2424" w:rsidR="00DF3D6E" w:rsidRDefault="00DF3D6E" w:rsidP="003F738A">
      <w:pPr>
        <w:pStyle w:val="Heading2"/>
      </w:pPr>
      <w:bookmarkStart w:id="18" w:name="_Toc140841737"/>
      <w:r>
        <w:lastRenderedPageBreak/>
        <w:t xml:space="preserve">Session </w:t>
      </w:r>
      <w:r w:rsidR="005253FF">
        <w:t>3</w:t>
      </w:r>
      <w:r>
        <w:t>: How Prospect works</w:t>
      </w:r>
      <w:bookmarkEnd w:id="18"/>
    </w:p>
    <w:p w14:paraId="7829707F" w14:textId="77777777" w:rsidR="00DF3D6E" w:rsidRDefault="00DF3D6E" w:rsidP="00DF3D6E">
      <w:r>
        <w:t xml:space="preserve">Prospect is an independent union and is </w:t>
      </w:r>
      <w:r w:rsidRPr="00673420">
        <w:rPr>
          <w:b/>
        </w:rPr>
        <w:t>not</w:t>
      </w:r>
      <w:r>
        <w:t xml:space="preserve"> </w:t>
      </w:r>
      <w:r w:rsidRPr="00673420">
        <w:rPr>
          <w:b/>
        </w:rPr>
        <w:t>affiliated</w:t>
      </w:r>
      <w:r>
        <w:t xml:space="preserve"> to any political party. Its objectives are set out in its rules. It exists to:</w:t>
      </w:r>
    </w:p>
    <w:p w14:paraId="68CDA89A" w14:textId="77777777" w:rsidR="00DF3D6E" w:rsidRDefault="00DF3D6E" w:rsidP="00191FA0">
      <w:pPr>
        <w:pStyle w:val="ListBullet"/>
      </w:pPr>
      <w:r>
        <w:t xml:space="preserve">protect and promote members’ </w:t>
      </w:r>
      <w:proofErr w:type="gramStart"/>
      <w:r>
        <w:t>interests</w:t>
      </w:r>
      <w:proofErr w:type="gramEnd"/>
    </w:p>
    <w:p w14:paraId="34CA0E83" w14:textId="77777777" w:rsidR="00DF3D6E" w:rsidRDefault="00DF3D6E" w:rsidP="00191FA0">
      <w:pPr>
        <w:pStyle w:val="ListBullet"/>
      </w:pPr>
      <w:r>
        <w:t xml:space="preserve">maintain and improve their conditions of employment and relations between them and their </w:t>
      </w:r>
      <w:proofErr w:type="gramStart"/>
      <w:r>
        <w:t>employer</w:t>
      </w:r>
      <w:proofErr w:type="gramEnd"/>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 xml:space="preserve">As a union is democratic, it </w:t>
      </w:r>
      <w:proofErr w:type="gramStart"/>
      <w:r>
        <w:t>has to</w:t>
      </w:r>
      <w:proofErr w:type="gramEnd"/>
      <w:r>
        <w:t xml:space="preserve"> have a structure that makes that possible. The first part of that structure is the branch.</w:t>
      </w:r>
    </w:p>
    <w:p w14:paraId="7C0F7690" w14:textId="51C4A46C" w:rsidR="00DF3D6E" w:rsidRDefault="00DF3D6E" w:rsidP="003F738A">
      <w:pPr>
        <w:pStyle w:val="Heading3"/>
      </w:pPr>
      <w:bookmarkStart w:id="19" w:name="_Toc140841738"/>
      <w:r>
        <w:t xml:space="preserve">Watch the video – How Prospect </w:t>
      </w:r>
      <w:proofErr w:type="gramStart"/>
      <w:r>
        <w:t>works</w:t>
      </w:r>
      <w:bookmarkEnd w:id="19"/>
      <w:proofErr w:type="gramEnd"/>
    </w:p>
    <w:p w14:paraId="7FE4ADDB" w14:textId="7753C1BE" w:rsidR="00CA214A" w:rsidRDefault="006924FC" w:rsidP="00CA214A">
      <w:pPr>
        <w:rPr>
          <w:lang w:eastAsia="en-US"/>
        </w:rPr>
      </w:pPr>
      <w:hyperlink r:id="rId19" w:history="1">
        <w:r w:rsidR="00D652FF" w:rsidRPr="00F22714">
          <w:rPr>
            <w:rStyle w:val="Hyperlink"/>
            <w:lang w:eastAsia="en-US"/>
          </w:rPr>
          <w:t>https://vimeo.com/showcase/prospect-ed</w:t>
        </w:r>
      </w:hyperlink>
      <w:r w:rsidR="00D652FF">
        <w:rPr>
          <w:lang w:eastAsia="en-US"/>
        </w:rPr>
        <w:tab/>
      </w:r>
      <w:r w:rsidR="00D652FF">
        <w:rPr>
          <w:lang w:eastAsia="en-US"/>
        </w:rPr>
        <w:tab/>
        <w:t>Password: education</w:t>
      </w:r>
    </w:p>
    <w:p w14:paraId="2DAC8E78" w14:textId="7924F75C" w:rsidR="00DF3D6E" w:rsidRDefault="00DF3D6E" w:rsidP="003F738A">
      <w:pPr>
        <w:pStyle w:val="Heading3"/>
      </w:pPr>
      <w:bookmarkStart w:id="20" w:name="_Toc140841739"/>
      <w:r>
        <w:t>What is a branch?</w:t>
      </w:r>
      <w:bookmarkEnd w:id="20"/>
    </w:p>
    <w:p w14:paraId="1A327C76" w14:textId="73421752" w:rsidR="00D652FF" w:rsidRPr="00D652FF" w:rsidRDefault="00125E70" w:rsidP="00910A69">
      <w:pPr>
        <w:pStyle w:val="Normalnumberedparas"/>
        <w:spacing w:before="400"/>
        <w:rPr>
          <w:lang w:eastAsia="en-US"/>
        </w:rPr>
      </w:pPr>
      <w:r>
        <w:rPr>
          <w:noProof/>
        </w:rPr>
        <w:drawing>
          <wp:inline distT="0" distB="0" distL="0" distR="0" wp14:anchorId="49858AB1" wp14:editId="16C44532">
            <wp:extent cx="5687968" cy="237860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5687968" cy="2378604"/>
                    </a:xfrm>
                    <a:prstGeom prst="rect">
                      <a:avLst/>
                    </a:prstGeom>
                  </pic:spPr>
                </pic:pic>
              </a:graphicData>
            </a:graphic>
          </wp:inline>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7777777" w:rsidR="00DF3D6E" w:rsidRDefault="00DF3D6E" w:rsidP="00DF3D6E">
      <w:r>
        <w:t>Large branches, for example workplaces with several sites or businesses, may be broken down into sections or sub-sections.</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1" w:name="_Toc140841740"/>
      <w:r>
        <w:t>Why does it matter what branch you are in?</w:t>
      </w:r>
      <w:bookmarkEnd w:id="21"/>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583D923C" w14:textId="77777777" w:rsidR="00E57CF8" w:rsidRDefault="00E57CF8">
      <w:pPr>
        <w:spacing w:before="0" w:after="180" w:line="280" w:lineRule="exact"/>
        <w:rPr>
          <w:b/>
          <w:color w:val="000000" w:themeColor="text1"/>
          <w:kern w:val="32"/>
          <w:sz w:val="28"/>
          <w:szCs w:val="22"/>
          <w:lang w:eastAsia="en-US"/>
        </w:rPr>
      </w:pPr>
      <w:r>
        <w:br w:type="page"/>
      </w:r>
    </w:p>
    <w:p w14:paraId="060FB0F9" w14:textId="1856E28A" w:rsidR="00DF3D6E" w:rsidRDefault="00DF3D6E" w:rsidP="003F738A">
      <w:pPr>
        <w:pStyle w:val="Heading3"/>
      </w:pPr>
      <w:bookmarkStart w:id="22" w:name="_Toc140841741"/>
      <w:r>
        <w:lastRenderedPageBreak/>
        <w:t>What happens when a new member joins Prospect?</w:t>
      </w:r>
      <w:bookmarkEnd w:id="22"/>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77777777"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41FC4AA3" w14:textId="77777777" w:rsidR="00DF3D6E" w:rsidRDefault="00DF3D6E" w:rsidP="003F738A">
      <w:pPr>
        <w:pStyle w:val="Heading3"/>
      </w:pPr>
      <w:bookmarkStart w:id="23" w:name="_Toc140841742"/>
      <w:r>
        <w:t>Sectors</w:t>
      </w:r>
      <w:bookmarkEnd w:id="23"/>
    </w:p>
    <w:p w14:paraId="06C834BF" w14:textId="77777777" w:rsidR="00DF3D6E" w:rsidRDefault="00DF3D6E" w:rsidP="00DF3D6E">
      <w:r>
        <w:t xml:space="preserve">A sector is made up of branches with employers who have a similar business, </w:t>
      </w:r>
      <w:proofErr w:type="spellStart"/>
      <w:proofErr w:type="gramStart"/>
      <w:r>
        <w:t>eg</w:t>
      </w:r>
      <w:proofErr w:type="spellEnd"/>
      <w:proofErr w:type="gramEnd"/>
      <w:r>
        <w:t xml:space="preserve"> energy, media and entertainment or public services. </w:t>
      </w:r>
    </w:p>
    <w:p w14:paraId="499C3B95" w14:textId="77777777" w:rsidR="00DF3D6E" w:rsidRDefault="00DF3D6E" w:rsidP="00DF3D6E">
      <w:r>
        <w:t>Sectors have committees and conferences which are held every two years.</w:t>
      </w:r>
    </w:p>
    <w:p w14:paraId="5933D881" w14:textId="77777777" w:rsidR="00DF3D6E" w:rsidRDefault="00DF3D6E" w:rsidP="003F738A">
      <w:pPr>
        <w:pStyle w:val="Heading3"/>
      </w:pPr>
      <w:bookmarkStart w:id="24" w:name="_Toc140841743"/>
      <w:r>
        <w:t>Branch reps</w:t>
      </w:r>
      <w:bookmarkEnd w:id="24"/>
    </w:p>
    <w:p w14:paraId="3505B2B1" w14:textId="77777777" w:rsidR="00DF3D6E" w:rsidRDefault="00DF3D6E" w:rsidP="00DF3D6E">
      <w:r>
        <w:t xml:space="preserve">Under the union’s rules, a branch </w:t>
      </w:r>
      <w:proofErr w:type="gramStart"/>
      <w:r>
        <w:t>has to</w:t>
      </w:r>
      <w:proofErr w:type="gramEnd"/>
      <w:r>
        <w:t xml:space="preserve"> elect a </w:t>
      </w:r>
      <w:r w:rsidRPr="00183359">
        <w:rPr>
          <w:b/>
        </w:rPr>
        <w:t>president or 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64B34DCD" w:rsidR="00DF3D6E" w:rsidRDefault="00BC01B8" w:rsidP="00191FA0">
      <w:pPr>
        <w:pStyle w:val="ListBullet"/>
      </w:pPr>
      <w:r>
        <w:t xml:space="preserve">ensuring </w:t>
      </w:r>
      <w:r w:rsidR="00DF3D6E">
        <w:t>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09A479DF" w14:textId="77777777" w:rsidR="00DF3D6E" w:rsidRDefault="00DF3D6E" w:rsidP="00191FA0">
      <w:pPr>
        <w:pStyle w:val="ListBullet"/>
      </w:pPr>
      <w:r>
        <w:t>being the conduit between the branch and Prospect as a whole</w:t>
      </w:r>
    </w:p>
    <w:p w14:paraId="05E41B49" w14:textId="77777777" w:rsidR="00DF3D6E" w:rsidRDefault="00DF3D6E" w:rsidP="00191FA0">
      <w:pPr>
        <w:pStyle w:val="ListBullet"/>
      </w:pPr>
      <w:r>
        <w:t>maintaining branch records.</w:t>
      </w:r>
    </w:p>
    <w:p w14:paraId="1AF766A2" w14:textId="77777777" w:rsidR="00DF3D6E" w:rsidRDefault="00DF3D6E" w:rsidP="00DF3D6E">
      <w:r>
        <w:t xml:space="preserve">To protect members’ data and to avoid sending out emails that members may not be interested in, Prospect nationally sends </w:t>
      </w:r>
      <w:proofErr w:type="gramStart"/>
      <w:r>
        <w:t>the majority of</w:t>
      </w:r>
      <w:proofErr w:type="gramEnd"/>
      <w:r>
        <w:t xml:space="preserve">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67AE04BF" w14:textId="77777777" w:rsidR="006A5FC5" w:rsidRDefault="006A5FC5">
      <w:pPr>
        <w:spacing w:before="0" w:after="180" w:line="280" w:lineRule="exact"/>
        <w:rPr>
          <w:b/>
          <w:color w:val="000000" w:themeColor="text1"/>
          <w:kern w:val="32"/>
          <w:sz w:val="28"/>
          <w:szCs w:val="22"/>
          <w:lang w:eastAsia="en-US"/>
        </w:rPr>
      </w:pPr>
      <w:r>
        <w:br w:type="page"/>
      </w:r>
    </w:p>
    <w:p w14:paraId="7BA4A71D" w14:textId="35FFBB15" w:rsidR="00910A69" w:rsidRPr="00543E34" w:rsidRDefault="00795451" w:rsidP="00910A69">
      <w:pPr>
        <w:pStyle w:val="Heading3"/>
      </w:pPr>
      <w:bookmarkStart w:id="25" w:name="_Toc53066073"/>
      <w:bookmarkStart w:id="26" w:name="_Toc53066135"/>
      <w:bookmarkStart w:id="27" w:name="_Toc53071615"/>
      <w:bookmarkStart w:id="28" w:name="_Toc53071678"/>
      <w:bookmarkStart w:id="29" w:name="_Toc53071741"/>
      <w:bookmarkStart w:id="30" w:name="_Toc53071911"/>
      <w:bookmarkStart w:id="31" w:name="_Toc53146919"/>
      <w:bookmarkStart w:id="32" w:name="_Toc140841744"/>
      <w:r>
        <w:lastRenderedPageBreak/>
        <w:softHyphen/>
      </w:r>
      <w:r>
        <w:softHyphen/>
      </w:r>
      <w:r>
        <w:softHyphen/>
      </w:r>
      <w:bookmarkEnd w:id="25"/>
      <w:bookmarkEnd w:id="26"/>
      <w:bookmarkEnd w:id="27"/>
      <w:bookmarkEnd w:id="28"/>
      <w:bookmarkEnd w:id="29"/>
      <w:bookmarkEnd w:id="30"/>
      <w:bookmarkEnd w:id="31"/>
      <w:r w:rsidR="00910A69" w:rsidRPr="00543E34">
        <w:t>Branch meetings</w:t>
      </w:r>
      <w:bookmarkEnd w:id="32"/>
    </w:p>
    <w:p w14:paraId="76ABF114" w14:textId="77777777" w:rsidR="00910A69" w:rsidRDefault="00910A69" w:rsidP="00910A69">
      <w:pPr>
        <w:spacing w:before="0" w:after="180" w:line="280" w:lineRule="exact"/>
      </w:pPr>
      <w:r>
        <w:t xml:space="preserve">A branch meeting is where an issue can be discussed, and a democratic decision reached and voted on. </w:t>
      </w:r>
    </w:p>
    <w:p w14:paraId="3D4C7BAF" w14:textId="77777777" w:rsidR="00910A69" w:rsidRDefault="00910A69" w:rsidP="00910A69">
      <w:r>
        <w:t xml:space="preserve">A majority decision at a branch meeting is the course of action a representative takes up with management on the members’ behalf.  </w:t>
      </w:r>
    </w:p>
    <w:p w14:paraId="3A31C64F" w14:textId="77777777" w:rsidR="00910A69" w:rsidRDefault="00910A69" w:rsidP="00910A69">
      <w:r>
        <w:t xml:space="preserve">Most members do not want to attend branch meetings. Decisions still need to be made on the day-to-day business of the branch. </w:t>
      </w:r>
      <w:proofErr w:type="gramStart"/>
      <w:r>
        <w:t>So</w:t>
      </w:r>
      <w:proofErr w:type="gramEnd"/>
      <w:r>
        <w:t xml:space="preserve"> the branch elects a committee to facilitate this.</w:t>
      </w:r>
    </w:p>
    <w:p w14:paraId="2291A775" w14:textId="77777777" w:rsidR="00910A69" w:rsidRDefault="00910A69" w:rsidP="00910A69">
      <w:r>
        <w:t xml:space="preserve">It is very important that all the different working areas/grades/departments are represented on the committee. </w:t>
      </w:r>
    </w:p>
    <w:p w14:paraId="48D1F66A" w14:textId="77777777" w:rsidR="00910A69" w:rsidRDefault="00910A69" w:rsidP="00910A69">
      <w:pPr>
        <w:pStyle w:val="Heading3"/>
      </w:pPr>
      <w:bookmarkStart w:id="33" w:name="_Toc55292321"/>
      <w:bookmarkStart w:id="34" w:name="_Toc140841745"/>
      <w:r>
        <w:t>How branch democracy works</w:t>
      </w:r>
      <w:bookmarkEnd w:id="33"/>
      <w:bookmarkEnd w:id="34"/>
    </w:p>
    <w:p w14:paraId="39E72237" w14:textId="77777777" w:rsidR="00910A69" w:rsidRDefault="00910A69" w:rsidP="00910A69">
      <w:r>
        <w:t xml:space="preserve">It is very important that issues that affect </w:t>
      </w:r>
      <w:proofErr w:type="gramStart"/>
      <w:r>
        <w:t>the majority of</w:t>
      </w:r>
      <w:proofErr w:type="gramEnd"/>
      <w:r>
        <w:t xml:space="preserve"> the branch are dealt with as a priority.</w:t>
      </w:r>
    </w:p>
    <w:p w14:paraId="73186C6C" w14:textId="77777777" w:rsidR="00910A69" w:rsidRDefault="00910A69" w:rsidP="00910A69">
      <w:r>
        <w:t xml:space="preserve">Getting agreement at a meeting may not be easy. The chair will need to keep order and make sure all the sides of the argument are heard. </w:t>
      </w:r>
    </w:p>
    <w:p w14:paraId="0B046047" w14:textId="77777777" w:rsidR="00910A69" w:rsidRDefault="00910A69" w:rsidP="00910A69">
      <w:r>
        <w:t>The committee should agree beforehand who will provide the information needed for the members to make an informed decision.</w:t>
      </w:r>
    </w:p>
    <w:p w14:paraId="41EE2CC7" w14:textId="77777777" w:rsidR="00910A69" w:rsidRDefault="00910A69" w:rsidP="00910A69">
      <w:r>
        <w:t xml:space="preserve">An issue is raised, and an action is voted on at a meeting. </w:t>
      </w:r>
    </w:p>
    <w:p w14:paraId="6938B5D7" w14:textId="77777777" w:rsidR="00910A69" w:rsidRDefault="00910A69" w:rsidP="00910A69">
      <w:r>
        <w:t xml:space="preserve">A meeting needs to be quorate for a decision and a course of action to be made. </w:t>
      </w:r>
    </w:p>
    <w:p w14:paraId="3FA4FA5B" w14:textId="77777777" w:rsidR="00910A69" w:rsidRDefault="00910A69" w:rsidP="00910A69">
      <w:r>
        <w:t>A quorum is enough members to be a reasonable representation of the branch – for example, 10%.</w:t>
      </w:r>
    </w:p>
    <w:p w14:paraId="37255B90" w14:textId="77777777" w:rsidR="00910A69" w:rsidRDefault="00910A69" w:rsidP="00910A69">
      <w:r>
        <w:t xml:space="preserve">The branch usually instructs the committee to </w:t>
      </w:r>
      <w:proofErr w:type="gramStart"/>
      <w:r>
        <w:t>take action</w:t>
      </w:r>
      <w:proofErr w:type="gramEnd"/>
      <w:r>
        <w:t xml:space="preserve"> – this could be to call a meeting with management to discuss the issue.</w:t>
      </w:r>
    </w:p>
    <w:p w14:paraId="2F36695F" w14:textId="77777777" w:rsidR="00910A69" w:rsidRDefault="00910A69" w:rsidP="00910A69">
      <w:r>
        <w:t>In between meetings, the committee can discuss an issue that arises and decide a course of action. There may be occasions when a full branch meeting is needed.</w:t>
      </w:r>
    </w:p>
    <w:p w14:paraId="557534FB" w14:textId="77777777" w:rsidR="00910A69" w:rsidRDefault="00910A69" w:rsidP="00910A69">
      <w:pPr>
        <w:spacing w:before="400" w:after="400"/>
      </w:pPr>
      <w:r w:rsidRPr="00F16172">
        <w:rPr>
          <w:noProof/>
          <w:color w:val="000000" w:themeColor="text1"/>
          <w:sz w:val="22"/>
          <w:szCs w:val="22"/>
        </w:rPr>
        <w:drawing>
          <wp:inline distT="0" distB="0" distL="0" distR="0" wp14:anchorId="22AD1320" wp14:editId="6DEDD596">
            <wp:extent cx="5802296" cy="265085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02296" cy="2650853"/>
                    </a:xfrm>
                    <a:prstGeom prst="rect">
                      <a:avLst/>
                    </a:prstGeom>
                    <a:noFill/>
                    <a:ln>
                      <a:noFill/>
                    </a:ln>
                  </pic:spPr>
                </pic:pic>
              </a:graphicData>
            </a:graphic>
          </wp:inline>
        </w:drawing>
      </w:r>
    </w:p>
    <w:p w14:paraId="0C7E685D" w14:textId="5730571A" w:rsidR="00910A69" w:rsidRDefault="00910A69" w:rsidP="00910A69">
      <w:pPr>
        <w:spacing w:before="300"/>
      </w:pPr>
      <w:r>
        <w:t>For further information on how to take an issue further in the union</w:t>
      </w:r>
      <w:r w:rsidR="00FA0D0F">
        <w:t>,</w:t>
      </w:r>
      <w:r>
        <w:t xml:space="preserve"> or to get support from other branches, see Appendix 1 and 2.</w:t>
      </w:r>
      <w:r w:rsidR="00441544" w:rsidRPr="00441544">
        <w:t xml:space="preserve"> </w:t>
      </w:r>
      <w:r w:rsidR="00FA0D0F">
        <w:t>If there are</w:t>
      </w:r>
      <w:r w:rsidR="00FA0D0F" w:rsidRPr="00441544">
        <w:t xml:space="preserve"> </w:t>
      </w:r>
      <w:r w:rsidR="00441544" w:rsidRPr="00441544">
        <w:t xml:space="preserve">multiple problems that need to be dealt with </w:t>
      </w:r>
      <w:r w:rsidR="007B76C1">
        <w:t>at the same time</w:t>
      </w:r>
      <w:r w:rsidR="00441544" w:rsidRPr="00441544">
        <w:t>, it may be wise to set up different working groups (made up of reps</w:t>
      </w:r>
      <w:r w:rsidR="007B76C1">
        <w:t xml:space="preserve"> or members</w:t>
      </w:r>
      <w:r w:rsidR="00441544" w:rsidRPr="00441544">
        <w:t xml:space="preserve"> </w:t>
      </w:r>
      <w:r w:rsidR="007B76C1">
        <w:t>who have the problem</w:t>
      </w:r>
      <w:r w:rsidR="00441544">
        <w:t>, wherever possible</w:t>
      </w:r>
      <w:r w:rsidR="007B76C1">
        <w:t xml:space="preserve"> to encourage members to be active</w:t>
      </w:r>
      <w:r w:rsidR="00441544" w:rsidRPr="00441544">
        <w:t>).</w:t>
      </w:r>
    </w:p>
    <w:p w14:paraId="717A4489" w14:textId="2EB8ED1F" w:rsidR="00DF3D6E" w:rsidRPr="00910A69" w:rsidRDefault="00417847" w:rsidP="00910A69">
      <w:pPr>
        <w:pStyle w:val="Heading3"/>
      </w:pPr>
      <w:r>
        <w:br w:type="page"/>
      </w:r>
      <w:bookmarkStart w:id="35" w:name="_Toc140841746"/>
      <w:r w:rsidR="00DF3D6E">
        <w:lastRenderedPageBreak/>
        <w:t>Support for branches</w:t>
      </w:r>
      <w:bookmarkEnd w:id="35"/>
    </w:p>
    <w:p w14:paraId="7AA43EE4" w14:textId="5AF5A48B" w:rsidR="00DF3D6E" w:rsidRDefault="00DF3D6E" w:rsidP="00DF3D6E">
      <w:r>
        <w:t>Branches can call on Prospect for support. Every branch in the union has an organiser and a negotiator. These staff have further support from the legal, communications and education departments.</w:t>
      </w:r>
    </w:p>
    <w:p w14:paraId="1CB65C6A" w14:textId="624181E0" w:rsidR="005F6408" w:rsidRDefault="00910A69" w:rsidP="00910A69">
      <w:pPr>
        <w:ind w:left="1701"/>
      </w:pPr>
      <w:r w:rsidRPr="00FE40D6">
        <w:rPr>
          <w:noProof/>
        </w:rPr>
        <w:drawing>
          <wp:inline distT="0" distB="0" distL="0" distR="0" wp14:anchorId="37E4416A" wp14:editId="41441F5C">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62058C7" w14:textId="21FA7B13" w:rsidR="00910A69" w:rsidRDefault="00910A69" w:rsidP="00910A69">
      <w:pPr>
        <w:spacing w:before="240"/>
        <w:ind w:left="907"/>
      </w:pPr>
      <w:r>
        <w:rPr>
          <w:noProof/>
        </w:rPr>
        <w:drawing>
          <wp:inline distT="0" distB="0" distL="0" distR="0" wp14:anchorId="215044E5" wp14:editId="32F5DD60">
            <wp:extent cx="4889500" cy="520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9500" cy="520699"/>
                    </a:xfrm>
                    <a:prstGeom prst="rect">
                      <a:avLst/>
                    </a:prstGeom>
                  </pic:spPr>
                </pic:pic>
              </a:graphicData>
            </a:graphic>
          </wp:inline>
        </w:drawing>
      </w:r>
    </w:p>
    <w:p w14:paraId="1F8A4DAC" w14:textId="77777777" w:rsidR="00DF3D6E" w:rsidRDefault="00DF3D6E" w:rsidP="003F738A">
      <w:pPr>
        <w:pStyle w:val="Heading3"/>
      </w:pPr>
      <w:bookmarkStart w:id="36" w:name="_Toc140841747"/>
      <w:r>
        <w:t>National executive committee</w:t>
      </w:r>
      <w:bookmarkEnd w:id="36"/>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w:t>
      </w:r>
      <w:proofErr w:type="gramStart"/>
      <w:r>
        <w:t>vice-president</w:t>
      </w:r>
      <w:proofErr w:type="gramEnd"/>
      <w:r>
        <w:t xml:space="preserve">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w:t>
      </w:r>
      <w:proofErr w:type="gramStart"/>
      <w:r>
        <w:t>particular branches</w:t>
      </w:r>
      <w:proofErr w:type="gramEnd"/>
      <w:r>
        <w:t xml:space="preserve">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 xml:space="preserve">The NEC establishes the sub-committees it needs for the despatch of its business. Each of them may set up panels or working parties reporting to them on </w:t>
      </w:r>
      <w:proofErr w:type="gramStart"/>
      <w:r>
        <w:t>particular aspects</w:t>
      </w:r>
      <w:proofErr w:type="gramEnd"/>
      <w:r>
        <w:t xml:space="preserve"> of their work. Some of these committees invite direct participation by branch reps.</w:t>
      </w:r>
    </w:p>
    <w:p w14:paraId="71B9C297" w14:textId="77D9F661" w:rsidR="00DF3D6E" w:rsidRDefault="00DF3D6E" w:rsidP="00952E50">
      <w:pPr>
        <w:pStyle w:val="Heading3"/>
      </w:pPr>
      <w:bookmarkStart w:id="37" w:name="_Toc140841748"/>
      <w:r>
        <w:lastRenderedPageBreak/>
        <w:t>NEC advisory sub-committees</w:t>
      </w:r>
      <w:bookmarkEnd w:id="37"/>
    </w:p>
    <w:p w14:paraId="7E6B0EEA" w14:textId="77777777" w:rsidR="00DF3D6E" w:rsidRDefault="00DF3D6E" w:rsidP="00DF3D6E">
      <w:r>
        <w:t xml:space="preserve">The NEC </w:t>
      </w:r>
      <w:proofErr w:type="gramStart"/>
      <w:r>
        <w:t>has to</w:t>
      </w:r>
      <w:proofErr w:type="gramEnd"/>
      <w:r>
        <w:t xml:space="preserve"> make many decisions in the two years between national conferences. They need relevant information to be able to make those decisions. Advisory committees, made up of reps from all the sectors of Prospect,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 xml:space="preserve">Committee for organisation, </w:t>
      </w:r>
      <w:proofErr w:type="gramStart"/>
      <w:r>
        <w:t>recruitment</w:t>
      </w:r>
      <w:proofErr w:type="gramEnd"/>
      <w:r>
        <w:t xml:space="preserve">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 xml:space="preserve">Science, </w:t>
      </w:r>
      <w:proofErr w:type="gramStart"/>
      <w:r>
        <w:t>engineering</w:t>
      </w:r>
      <w:proofErr w:type="gramEnd"/>
      <w:r>
        <w:t xml:space="preserve"> and sustainability</w:t>
      </w:r>
    </w:p>
    <w:p w14:paraId="7D1C70E0" w14:textId="017003CA" w:rsidR="00DF3D6E" w:rsidRDefault="00DF3D6E" w:rsidP="00EF0CBD">
      <w:pPr>
        <w:pStyle w:val="ListBullet"/>
      </w:pPr>
      <w:r>
        <w:t>Finance and audit</w:t>
      </w:r>
      <w:r w:rsidR="00191FA0">
        <w:t>.</w:t>
      </w:r>
      <w:r>
        <w:t> </w:t>
      </w:r>
    </w:p>
    <w:p w14:paraId="2D304CC1" w14:textId="26C02024" w:rsidR="0053374E" w:rsidRDefault="0053374E" w:rsidP="00F3457A">
      <w:pPr>
        <w:pStyle w:val="Heading3"/>
        <w:spacing w:after="0"/>
      </w:pPr>
      <w:bookmarkStart w:id="38" w:name="_Toc140841749"/>
      <w:r w:rsidRPr="006A5FC5">
        <w:t>Prospect structure</w:t>
      </w:r>
      <w:bookmarkEnd w:id="38"/>
    </w:p>
    <w:p w14:paraId="30FD597D" w14:textId="4BF71374" w:rsidR="00252B85" w:rsidRDefault="00910A69" w:rsidP="00C71ACE">
      <w:pPr>
        <w:spacing w:before="400"/>
        <w:ind w:left="-397"/>
        <w:jc w:val="center"/>
      </w:pPr>
      <w:r>
        <w:rPr>
          <w:noProof/>
        </w:rPr>
        <w:drawing>
          <wp:inline distT="0" distB="0" distL="0" distR="0" wp14:anchorId="17CAC7D7" wp14:editId="5AF7BA42">
            <wp:extent cx="6057900" cy="5096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064497" cy="5102542"/>
                    </a:xfrm>
                    <a:prstGeom prst="rect">
                      <a:avLst/>
                    </a:prstGeom>
                    <a:ln>
                      <a:noFill/>
                    </a:ln>
                    <a:extLst>
                      <a:ext uri="{53640926-AAD7-44D8-BBD7-CCE9431645EC}">
                        <a14:shadowObscured xmlns:a14="http://schemas.microsoft.com/office/drawing/2010/main"/>
                      </a:ext>
                    </a:extLst>
                  </pic:spPr>
                </pic:pic>
              </a:graphicData>
            </a:graphic>
          </wp:inline>
        </w:drawing>
      </w:r>
    </w:p>
    <w:p w14:paraId="0A0EDBD0" w14:textId="77777777" w:rsidR="00DF3D6E" w:rsidRDefault="00DF3D6E" w:rsidP="00A577A5">
      <w:pPr>
        <w:pStyle w:val="Heading2"/>
      </w:pPr>
      <w:bookmarkStart w:id="39" w:name="_Toc140841750"/>
      <w:r>
        <w:lastRenderedPageBreak/>
        <w:t xml:space="preserve">Session </w:t>
      </w:r>
      <w:r w:rsidR="005253FF">
        <w:t>4</w:t>
      </w:r>
      <w:r>
        <w:t>: The role of a rep</w:t>
      </w:r>
      <w:bookmarkEnd w:id="39"/>
    </w:p>
    <w:p w14:paraId="3D1B7933" w14:textId="23F5141E" w:rsidR="00DF3D6E" w:rsidRDefault="00DF3D6E" w:rsidP="00DF3D6E">
      <w:r>
        <w:t xml:space="preserve">Every rep is the link between the union and its members. We are always conscious </w:t>
      </w:r>
      <w:r w:rsidR="00CA561B">
        <w:t xml:space="preserve">that </w:t>
      </w:r>
      <w:r>
        <w:t xml:space="preserve">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77777777" w:rsidR="00DF3D6E" w:rsidRDefault="00DF3D6E" w:rsidP="00DF3D6E">
      <w:r>
        <w:t>Prospect prides itself on its reps and the good work they do. This session looks at the role in more detail and what skills are needed.</w:t>
      </w:r>
    </w:p>
    <w:p w14:paraId="1E9E381B" w14:textId="77777777" w:rsidR="00DF3D6E" w:rsidRDefault="00DF3D6E" w:rsidP="00A577A5">
      <w:pPr>
        <w:pStyle w:val="Heading3"/>
      </w:pPr>
      <w:bookmarkStart w:id="40" w:name="_Toc140841751"/>
      <w:r>
        <w:t xml:space="preserve">Activity </w:t>
      </w:r>
      <w:r w:rsidR="00D41489">
        <w:t>E</w:t>
      </w:r>
      <w:r>
        <w:t>: What do union reps do?</w:t>
      </w:r>
      <w:bookmarkEnd w:id="40"/>
    </w:p>
    <w:p w14:paraId="36DB1F3B" w14:textId="77777777" w:rsidR="00DF3D6E" w:rsidRDefault="00DF3D6E" w:rsidP="00DF3D6E">
      <w:r>
        <w:t>Working together in small groups, make a list of all the things a Prospect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6355F7">
      <w:pPr>
        <w:pStyle w:val="Heading3"/>
      </w:pPr>
      <w:bookmarkStart w:id="41" w:name="_Toc140841752"/>
      <w:r>
        <w:t>Types of rep</w:t>
      </w:r>
      <w:bookmarkEnd w:id="41"/>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77777777" w:rsidR="00DF3D6E" w:rsidRDefault="00DF3D6E" w:rsidP="00191FA0">
      <w:pPr>
        <w:pStyle w:val="ListBullet"/>
      </w:pPr>
      <w:r>
        <w:t>acting as a focal point for Prospect in their area</w:t>
      </w:r>
    </w:p>
    <w:p w14:paraId="553949A5" w14:textId="77777777" w:rsidR="00DF3D6E" w:rsidRDefault="00DF3D6E" w:rsidP="00191FA0">
      <w:pPr>
        <w:pStyle w:val="ListBullet"/>
      </w:pPr>
      <w:r>
        <w:t>eliciting and conveying members’ views to the branch or section</w:t>
      </w:r>
    </w:p>
    <w:p w14:paraId="3B7EF46B" w14:textId="77777777" w:rsidR="00DF3D6E" w:rsidRDefault="00DF3D6E" w:rsidP="00191FA0">
      <w:pPr>
        <w:pStyle w:val="ListBullet"/>
      </w:pPr>
      <w:r>
        <w:t>distributing Prospect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2CDEBAF7" w14:textId="77777777" w:rsidR="00836D32" w:rsidRDefault="00DF3D6E" w:rsidP="00191FA0">
      <w:pPr>
        <w:pStyle w:val="ListBullet"/>
      </w:pPr>
      <w:r>
        <w:t xml:space="preserve">ensuring changes in members’ details and location are passed to the branch or </w:t>
      </w:r>
      <w:proofErr w:type="gramStart"/>
      <w:r>
        <w:t>section</w:t>
      </w:r>
      <w:proofErr w:type="gramEnd"/>
    </w:p>
    <w:p w14:paraId="3A2C2F7D" w14:textId="267647DA" w:rsidR="00DF3D6E" w:rsidRDefault="00836D32" w:rsidP="00836D32">
      <w:pPr>
        <w:pStyle w:val="ListBullet"/>
      </w:pPr>
      <w:r>
        <w:t>maintaining the local noticeboard</w:t>
      </w:r>
      <w:r w:rsidR="00DF3D6E">
        <w:t>.</w:t>
      </w:r>
    </w:p>
    <w:p w14:paraId="4C26A9F9" w14:textId="77777777" w:rsidR="00DF3D6E" w:rsidRDefault="00DF3D6E" w:rsidP="00DF3D6E">
      <w:r>
        <w:t xml:space="preserve">Reps with </w:t>
      </w:r>
      <w:proofErr w:type="gramStart"/>
      <w:r>
        <w:t>particular skills</w:t>
      </w:r>
      <w:proofErr w:type="gramEnd"/>
      <w:r>
        <w:t xml:space="preserve"> or interests may be willing to take on specific tasks such as maintaining the content of an </w:t>
      </w:r>
      <w:proofErr w:type="spellStart"/>
      <w:r>
        <w:t>eBranch</w:t>
      </w:r>
      <w:proofErr w:type="spellEnd"/>
      <w:r>
        <w:t xml:space="preserve">. </w:t>
      </w:r>
    </w:p>
    <w:p w14:paraId="02538DF4" w14:textId="77777777" w:rsidR="00DF3D6E" w:rsidRDefault="00DF3D6E" w:rsidP="00DF3D6E">
      <w:r>
        <w:t xml:space="preserve">Local reps may be known by various titles – site secretary, correspondence rep, or just ‘Prospect rep’. In the energy supply industry sector, many are known as technical reps or TRs. </w:t>
      </w:r>
    </w:p>
    <w:p w14:paraId="5A796A9C" w14:textId="77777777" w:rsidR="00DF3D6E" w:rsidRPr="00131706" w:rsidRDefault="00DF3D6E" w:rsidP="00675552">
      <w:pPr>
        <w:keepNext/>
        <w:rPr>
          <w:b/>
        </w:rPr>
      </w:pPr>
      <w:r w:rsidRPr="00131706">
        <w:rPr>
          <w:b/>
        </w:rPr>
        <w:lastRenderedPageBreak/>
        <w:t>Point of contact</w:t>
      </w:r>
    </w:p>
    <w:p w14:paraId="7EFBB983" w14:textId="77777777" w:rsidR="00DF3D6E" w:rsidRDefault="00DF3D6E" w:rsidP="00DF3D6E">
      <w:r>
        <w:t>This is not a representative role. It is a Prospect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 xml:space="preserve">ensuring that business is kept </w:t>
      </w:r>
      <w:proofErr w:type="gramStart"/>
      <w:r>
        <w:t>moving</w:t>
      </w:r>
      <w:proofErr w:type="gramEnd"/>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55E43095" w14:textId="77777777" w:rsidR="00DF3D6E" w:rsidRDefault="00DF3D6E" w:rsidP="00191FA0">
      <w:pPr>
        <w:pStyle w:val="ListBullet"/>
      </w:pPr>
      <w:r>
        <w:t xml:space="preserve">submitting to the committee matters referred to him/her by Prospect headquarters or by any member or body with which the branch is </w:t>
      </w:r>
      <w:proofErr w:type="gramStart"/>
      <w:r>
        <w:t>associated</w:t>
      </w:r>
      <w:proofErr w:type="gramEnd"/>
    </w:p>
    <w:p w14:paraId="2E28A7C9" w14:textId="77777777" w:rsidR="00DF3D6E" w:rsidRDefault="00DF3D6E" w:rsidP="00191FA0">
      <w:pPr>
        <w:pStyle w:val="ListBullet"/>
      </w:pPr>
      <w:r>
        <w:t xml:space="preserve">during meetings, assisting the president/chair by presenting information and introducing items for which they are </w:t>
      </w:r>
      <w:proofErr w:type="gramStart"/>
      <w:r>
        <w:t>responsible</w:t>
      </w:r>
      <w:proofErr w:type="gramEnd"/>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77777777" w:rsidR="00DF3D6E" w:rsidRDefault="00DF3D6E" w:rsidP="00191FA0">
      <w:pPr>
        <w:pStyle w:val="ListBullet"/>
      </w:pPr>
      <w:r>
        <w:t xml:space="preserve">liaising with Prospect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77777777" w:rsidR="00DF3D6E" w:rsidRDefault="00DF3D6E" w:rsidP="00191FA0">
      <w:pPr>
        <w:pStyle w:val="ListBullet"/>
      </w:pPr>
      <w:r>
        <w:t>liaising with Prospect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lastRenderedPageBreak/>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 xml:space="preserve">mapping the workplace: establishing how many non-members there are and </w:t>
      </w:r>
      <w:proofErr w:type="gramStart"/>
      <w:r>
        <w:t>where</w:t>
      </w:r>
      <w:proofErr w:type="gramEnd"/>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 xml:space="preserve">the proper use, custody and accounting of the funds allocated to the branch by the national executive committee, including paying branch </w:t>
      </w:r>
      <w:proofErr w:type="gramStart"/>
      <w:r>
        <w:t>expenses</w:t>
      </w:r>
      <w:proofErr w:type="gramEnd"/>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3B4D63DA" w:rsidR="00DF3D6E" w:rsidRDefault="00DF3D6E" w:rsidP="00191FA0">
      <w:pPr>
        <w:pStyle w:val="ListBullet"/>
      </w:pPr>
      <w:r>
        <w:t xml:space="preserve">supplying any additional information on finance needed by Prospect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w:t>
      </w:r>
      <w:proofErr w:type="gramStart"/>
      <w:r>
        <w:t>representative</w:t>
      </w:r>
      <w:proofErr w:type="gramEnd"/>
      <w:r>
        <w:t xml:space="preser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t>
      </w:r>
      <w:proofErr w:type="gramStart"/>
      <w:r>
        <w:t>workplace</w:t>
      </w:r>
      <w:proofErr w:type="gramEnd"/>
      <w:r>
        <w:t xml:space="preserve"> </w:t>
      </w:r>
    </w:p>
    <w:p w14:paraId="20FEAD1E" w14:textId="77777777" w:rsidR="00DF3D6E" w:rsidRDefault="00DF3D6E" w:rsidP="00191FA0">
      <w:pPr>
        <w:pStyle w:val="ListBullet"/>
      </w:pPr>
      <w:r>
        <w:t xml:space="preserve">escalate unresolved health and safety </w:t>
      </w:r>
      <w:proofErr w:type="gramStart"/>
      <w:r>
        <w:t>concerns</w:t>
      </w:r>
      <w:proofErr w:type="gramEnd"/>
    </w:p>
    <w:p w14:paraId="6544181C" w14:textId="77777777" w:rsidR="00DF3D6E" w:rsidRDefault="00DF3D6E" w:rsidP="00191FA0">
      <w:pPr>
        <w:pStyle w:val="ListBullet"/>
      </w:pPr>
      <w:r>
        <w:t xml:space="preserve">engage in health and safety planning, consultation and </w:t>
      </w:r>
      <w:proofErr w:type="gramStart"/>
      <w:r>
        <w:t>auditing</w:t>
      </w:r>
      <w:proofErr w:type="gramEnd"/>
    </w:p>
    <w:p w14:paraId="005DDD91" w14:textId="77777777" w:rsidR="00DF3D6E" w:rsidRDefault="00DF3D6E" w:rsidP="00191FA0">
      <w:pPr>
        <w:pStyle w:val="ListBullet"/>
      </w:pPr>
      <w:r>
        <w:t xml:space="preserve">investigate serious incidents, work illnesses and </w:t>
      </w:r>
      <w:proofErr w:type="gramStart"/>
      <w:r>
        <w:t>complaints</w:t>
      </w:r>
      <w:proofErr w:type="gramEnd"/>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 xml:space="preserve">Union learning </w:t>
      </w:r>
      <w:proofErr w:type="gramStart"/>
      <w:r w:rsidRPr="00131706">
        <w:rPr>
          <w:b/>
        </w:rPr>
        <w:t>rep</w:t>
      </w:r>
      <w:proofErr w:type="gramEnd"/>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 xml:space="preserve">supporting members who want to review and broaden their portfolio of </w:t>
      </w:r>
      <w:proofErr w:type="gramStart"/>
      <w:r>
        <w:t>skills</w:t>
      </w:r>
      <w:proofErr w:type="gramEnd"/>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lastRenderedPageBreak/>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5C8B2039" w:rsidR="00DF3D6E" w:rsidRPr="00897B93" w:rsidRDefault="00441544" w:rsidP="006355F7">
      <w:pPr>
        <w:rPr>
          <w:b/>
          <w:bCs/>
        </w:rPr>
      </w:pPr>
      <w:r w:rsidRPr="00897B93">
        <w:rPr>
          <w:b/>
          <w:bCs/>
        </w:rPr>
        <w:t>Case handler</w:t>
      </w:r>
    </w:p>
    <w:p w14:paraId="27960BF5" w14:textId="66415DF3" w:rsidR="00DF3D6E" w:rsidRDefault="00DF3D6E" w:rsidP="00DF3D6E">
      <w:r>
        <w:t>These are reps who support and advise members with personal cases from across the sector, not just within their own branch.</w:t>
      </w:r>
    </w:p>
    <w:p w14:paraId="74BE2B9C" w14:textId="3A6B18D9" w:rsidR="00441544" w:rsidRPr="00897B93" w:rsidRDefault="00441544" w:rsidP="006355F7">
      <w:pPr>
        <w:rPr>
          <w:b/>
          <w:bCs/>
        </w:rPr>
      </w:pPr>
      <w:r w:rsidRPr="00897B93">
        <w:rPr>
          <w:b/>
          <w:bCs/>
        </w:rPr>
        <w:t>Communication</w:t>
      </w:r>
      <w:r w:rsidR="006355F7">
        <w:rPr>
          <w:b/>
          <w:bCs/>
        </w:rPr>
        <w:t>s</w:t>
      </w:r>
      <w:r w:rsidRPr="00897B93">
        <w:rPr>
          <w:b/>
          <w:bCs/>
        </w:rPr>
        <w:t xml:space="preserve"> rep</w:t>
      </w:r>
    </w:p>
    <w:p w14:paraId="09989318" w14:textId="09EFFA1F" w:rsidR="00441544" w:rsidRPr="008D710D" w:rsidRDefault="00441544" w:rsidP="006355F7">
      <w:pPr>
        <w:rPr>
          <w14:shadow w14:blurRad="38100" w14:dist="25400" w14:dir="5400000" w14:sx="100000" w14:sy="100000" w14:kx="0" w14:ky="0" w14:algn="ctr">
            <w14:srgbClr w14:val="6E747A">
              <w14:alpha w14:val="57000"/>
            </w14:srgbClr>
          </w14:shadow>
        </w:rPr>
      </w:pPr>
      <w:r w:rsidRPr="008D710D">
        <w:rPr>
          <w14:shadow w14:blurRad="38100" w14:dist="25400" w14:dir="5400000" w14:sx="100000" w14:sy="100000" w14:kx="0" w14:ky="0" w14:algn="ctr">
            <w14:srgbClr w14:val="6E747A">
              <w14:alpha w14:val="57000"/>
            </w14:srgbClr>
          </w14:shadow>
        </w:rPr>
        <w:t xml:space="preserve">A newly created rep role to raise the profile of the union in individual workplaces through the communication with members. This role can be done by anyone who like communicating but also enjoys creating newsletters, posters, </w:t>
      </w:r>
      <w:proofErr w:type="spellStart"/>
      <w:r w:rsidRPr="008D710D">
        <w:rPr>
          <w14:shadow w14:blurRad="38100" w14:dist="25400" w14:dir="5400000" w14:sx="100000" w14:sy="100000" w14:kx="0" w14:ky="0" w14:algn="ctr">
            <w14:srgbClr w14:val="6E747A">
              <w14:alpha w14:val="57000"/>
            </w14:srgbClr>
          </w14:shadow>
        </w:rPr>
        <w:t>ebranch</w:t>
      </w:r>
      <w:proofErr w:type="spellEnd"/>
      <w:r w:rsidRPr="008D710D">
        <w:rPr>
          <w14:shadow w14:blurRad="38100" w14:dist="25400" w14:dir="5400000" w14:sx="100000" w14:sy="100000" w14:kx="0" w14:ky="0" w14:algn="ctr">
            <w14:srgbClr w14:val="6E747A">
              <w14:alpha w14:val="57000"/>
            </w14:srgbClr>
          </w14:shadow>
        </w:rPr>
        <w:t xml:space="preserve"> information. </w:t>
      </w:r>
    </w:p>
    <w:p w14:paraId="0C147993" w14:textId="77777777" w:rsidR="006355F7" w:rsidRPr="006355F7" w:rsidRDefault="006355F7" w:rsidP="00897B93">
      <w:pPr>
        <w:pStyle w:val="Heading3"/>
        <w:rPr>
          <w14:shadow w14:blurRad="38100" w14:dist="25400" w14:dir="5400000" w14:sx="100000" w14:sy="100000" w14:kx="0" w14:ky="0" w14:algn="ctr">
            <w14:srgbClr w14:val="6E747A">
              <w14:alpha w14:val="57000"/>
            </w14:srgbClr>
          </w14:shadow>
        </w:rPr>
      </w:pPr>
      <w:bookmarkStart w:id="42" w:name="_Toc140841753"/>
      <w:r w:rsidRPr="006355F7">
        <w:rPr>
          <w14:shadow w14:blurRad="38100" w14:dist="25400" w14:dir="5400000" w14:sx="100000" w14:sy="100000" w14:kx="0" w14:ky="0" w14:algn="ctr">
            <w14:srgbClr w14:val="6E747A">
              <w14:alpha w14:val="57000"/>
            </w14:srgbClr>
          </w14:shadow>
        </w:rPr>
        <w:t>Values and behaviours</w:t>
      </w:r>
      <w:bookmarkEnd w:id="42"/>
    </w:p>
    <w:p w14:paraId="0888B8CC"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 xml:space="preserve">The values and behaviours that we expect of all representatives include: </w:t>
      </w:r>
    </w:p>
    <w:p w14:paraId="00262D06"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Respectful</w:t>
      </w:r>
    </w:p>
    <w:p w14:paraId="5399FA86"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Positive</w:t>
      </w:r>
    </w:p>
    <w:p w14:paraId="552CBB20"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Good listener</w:t>
      </w:r>
    </w:p>
    <w:p w14:paraId="301397B0"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Clear communicator</w:t>
      </w:r>
    </w:p>
    <w:p w14:paraId="7AAF0557"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A sounding board for ideas</w:t>
      </w:r>
    </w:p>
    <w:p w14:paraId="276CC29C"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Non-judgemental</w:t>
      </w:r>
    </w:p>
    <w:p w14:paraId="127292A5"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Flexible</w:t>
      </w:r>
    </w:p>
    <w:p w14:paraId="507091B7"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Integrity</w:t>
      </w:r>
    </w:p>
    <w:p w14:paraId="09930827"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Supportive</w:t>
      </w:r>
    </w:p>
    <w:p w14:paraId="68AC7E82"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Honest</w:t>
      </w:r>
    </w:p>
    <w:p w14:paraId="4D39111A" w14:textId="67828DE4" w:rsidR="00441544" w:rsidRPr="00AA5779" w:rsidRDefault="006355F7" w:rsidP="00441544">
      <w:pPr>
        <w:rPr>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55F7">
        <w:rPr>
          <w14:shadow w14:blurRad="38100" w14:dist="25400" w14:dir="5400000" w14:sx="100000" w14:sy="100000" w14:kx="0" w14:ky="0" w14:algn="ctr">
            <w14:srgbClr w14:val="6E747A">
              <w14:alpha w14:val="57000"/>
            </w14:srgbClr>
          </w14:shadow>
        </w:rPr>
        <w:t xml:space="preserve">Able to </w:t>
      </w:r>
      <w:proofErr w:type="gramStart"/>
      <w:r w:rsidRPr="006355F7">
        <w:rPr>
          <w14:shadow w14:blurRad="38100" w14:dist="25400" w14:dir="5400000" w14:sx="100000" w14:sy="100000" w14:kx="0" w14:ky="0" w14:algn="ctr">
            <w14:srgbClr w14:val="6E747A">
              <w14:alpha w14:val="57000"/>
            </w14:srgbClr>
          </w14:shadow>
        </w:rPr>
        <w:t>network</w:t>
      </w:r>
      <w:proofErr w:type="gramEnd"/>
    </w:p>
    <w:p w14:paraId="5D642F64" w14:textId="5E57B138" w:rsidR="00441544" w:rsidRDefault="00441544" w:rsidP="00441544">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368E2E" w14:textId="5CA433B4" w:rsidR="00441544" w:rsidRDefault="00441544" w:rsidP="00441544">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EA3443" w14:textId="77777777" w:rsidR="00441544" w:rsidRPr="00441544" w:rsidRDefault="00441544" w:rsidP="00441544">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34F469" w14:textId="77777777" w:rsidR="005B794C" w:rsidRDefault="005B794C" w:rsidP="005B794C">
      <w:pPr>
        <w:pStyle w:val="Heading3"/>
      </w:pPr>
      <w:bookmarkStart w:id="43" w:name="_Toc140841754"/>
      <w:r>
        <w:lastRenderedPageBreak/>
        <w:t xml:space="preserve">Prospect’s </w:t>
      </w:r>
      <w:proofErr w:type="spellStart"/>
      <w:r>
        <w:t>eSite</w:t>
      </w:r>
      <w:proofErr w:type="spellEnd"/>
      <w:r>
        <w:t xml:space="preserve"> system</w:t>
      </w:r>
      <w:bookmarkEnd w:id="43"/>
    </w:p>
    <w:p w14:paraId="01915D21" w14:textId="77777777" w:rsidR="005B794C" w:rsidRDefault="005B794C" w:rsidP="005B794C">
      <w:r>
        <w:t xml:space="preserve">Prospect gives branches/sections a way of communicating with their members which reduces the chance of a data breach when sending emails. This is done via our free </w:t>
      </w:r>
      <w:proofErr w:type="spellStart"/>
      <w:r>
        <w:t>eSite</w:t>
      </w:r>
      <w:proofErr w:type="spellEnd"/>
      <w:r>
        <w:t xml:space="preserve"> system.</w:t>
      </w:r>
    </w:p>
    <w:p w14:paraId="40AE6D91" w14:textId="77777777" w:rsidR="005B794C" w:rsidRDefault="005B794C" w:rsidP="005B794C">
      <w:r>
        <w:t xml:space="preserve">The </w:t>
      </w:r>
      <w:proofErr w:type="spellStart"/>
      <w:r>
        <w:t>eSite</w:t>
      </w:r>
      <w:proofErr w:type="spellEnd"/>
      <w:r>
        <w:t xml:space="preserve"> system gives your branch or section its own website, with no need to worry about set-up, </w:t>
      </w:r>
      <w:proofErr w:type="gramStart"/>
      <w:r>
        <w:t>design</w:t>
      </w:r>
      <w:proofErr w:type="gramEnd"/>
      <w:r>
        <w:t xml:space="preserve"> or hosting. All you need is internet access and a web browser.</w:t>
      </w:r>
    </w:p>
    <w:p w14:paraId="7EAE1E74" w14:textId="77777777" w:rsidR="005B794C" w:rsidRDefault="005B794C" w:rsidP="005B794C">
      <w:r>
        <w:t xml:space="preserve">All branches have a 'starter' </w:t>
      </w:r>
      <w:proofErr w:type="spellStart"/>
      <w:r>
        <w:t>eBranch</w:t>
      </w:r>
      <w:proofErr w:type="spellEnd"/>
      <w:r>
        <w:t xml:space="preserve"> which gives their branch officers access to online membership lists. The same applies at section level.</w:t>
      </w:r>
    </w:p>
    <w:p w14:paraId="78D33815" w14:textId="77777777" w:rsidR="005B794C" w:rsidRDefault="005B794C" w:rsidP="005B794C">
      <w:r>
        <w:t xml:space="preserve">Branch officers (secretary/assistant secretary, chair/vice-chair, </w:t>
      </w:r>
      <w:proofErr w:type="gramStart"/>
      <w:r>
        <w:t>membership</w:t>
      </w:r>
      <w:proofErr w:type="gramEnd"/>
      <w:r>
        <w:t xml:space="preserve"> and recruitment secretary/organiser) automatically get admin rights to look after their </w:t>
      </w:r>
      <w:proofErr w:type="spellStart"/>
      <w:r>
        <w:t>eSite</w:t>
      </w:r>
      <w:proofErr w:type="spellEnd"/>
      <w:r>
        <w:t xml:space="preserve">, as does our new communications rep role.  </w:t>
      </w:r>
    </w:p>
    <w:p w14:paraId="5A1B65DA" w14:textId="77777777" w:rsidR="005B794C" w:rsidRDefault="005B794C" w:rsidP="005B794C">
      <w:r>
        <w:t xml:space="preserve">There are six other </w:t>
      </w:r>
      <w:proofErr w:type="spellStart"/>
      <w:r>
        <w:t>eSite</w:t>
      </w:r>
      <w:proofErr w:type="spellEnd"/>
      <w:r>
        <w:t xml:space="preserve"> modules which are optional:</w:t>
      </w:r>
    </w:p>
    <w:p w14:paraId="681F4F82" w14:textId="77777777" w:rsidR="005B794C" w:rsidRDefault="005B794C" w:rsidP="005B794C">
      <w:r>
        <w:t xml:space="preserve">1. Members-only web pages. With this module you will have a home page that only your members can see, and you can create up to ten other members-only pages. </w:t>
      </w:r>
    </w:p>
    <w:p w14:paraId="143A1CF9" w14:textId="77777777" w:rsidR="005B794C" w:rsidRDefault="005B794C" w:rsidP="005B794C">
      <w:r>
        <w:t xml:space="preserve">2. Upload documents. </w:t>
      </w:r>
    </w:p>
    <w:p w14:paraId="147641C5" w14:textId="77777777" w:rsidR="005B794C" w:rsidRDefault="005B794C" w:rsidP="005B794C">
      <w:r>
        <w:t>3. Publish brief news updates.</w:t>
      </w:r>
    </w:p>
    <w:p w14:paraId="17C5D6B8" w14:textId="77777777" w:rsidR="005B794C" w:rsidRDefault="005B794C" w:rsidP="005B794C">
      <w:r>
        <w:t xml:space="preserve">4. Send mass emails to your members or reps without the need to maintain your own distribution lists. </w:t>
      </w:r>
    </w:p>
    <w:p w14:paraId="1BCB1482" w14:textId="77777777" w:rsidR="005B794C" w:rsidRDefault="005B794C" w:rsidP="005B794C">
      <w:r>
        <w:t xml:space="preserve">5. Host a members’-only discussion forum. </w:t>
      </w:r>
    </w:p>
    <w:p w14:paraId="58DE7386" w14:textId="77777777" w:rsidR="005B794C" w:rsidRDefault="005B794C" w:rsidP="005B794C">
      <w:r>
        <w:t>6. Create up to ten 'public' web pages for recruitment or campaign purposes.</w:t>
      </w:r>
    </w:p>
    <w:p w14:paraId="6902D3A3" w14:textId="77777777" w:rsidR="005B794C" w:rsidRDefault="005B794C" w:rsidP="005B794C">
      <w:r>
        <w:t xml:space="preserve">For more information about </w:t>
      </w:r>
      <w:proofErr w:type="spellStart"/>
      <w:r>
        <w:t>eSites</w:t>
      </w:r>
      <w:proofErr w:type="spellEnd"/>
      <w:r>
        <w:t xml:space="preserve">, including a user guide, please visit: </w:t>
      </w:r>
    </w:p>
    <w:p w14:paraId="2C7E0D00" w14:textId="77777777" w:rsidR="005B794C" w:rsidRDefault="006924FC" w:rsidP="005B794C">
      <w:hyperlink r:id="rId29" w:history="1">
        <w:r w:rsidR="005B794C" w:rsidRPr="00672C14">
          <w:rPr>
            <w:rStyle w:val="Hyperlink"/>
          </w:rPr>
          <w:t>https://members.prospect.org.uk/resources/ebranches</w:t>
        </w:r>
      </w:hyperlink>
    </w:p>
    <w:p w14:paraId="7AC58B58" w14:textId="77777777" w:rsidR="005B794C" w:rsidRDefault="005B794C" w:rsidP="00DF3D6E"/>
    <w:p w14:paraId="077FA0B7" w14:textId="5C45276A" w:rsidR="005A317F" w:rsidRPr="005A317F" w:rsidRDefault="00795DA5" w:rsidP="0016270D">
      <w:pPr>
        <w:pStyle w:val="Heading3"/>
        <w:pageBreakBefore/>
        <w:spacing w:after="0"/>
      </w:pPr>
      <w:bookmarkStart w:id="44" w:name="_Toc140841755"/>
      <w:r w:rsidRPr="00127CED">
        <w:rPr>
          <w:noProof/>
        </w:rPr>
        <w:lastRenderedPageBreak/>
        <mc:AlternateContent>
          <mc:Choice Requires="wps">
            <w:drawing>
              <wp:anchor distT="0" distB="0" distL="114300" distR="114300" simplePos="0" relativeHeight="251656192" behindDoc="0" locked="0" layoutInCell="1" allowOverlap="1" wp14:anchorId="39293DE7" wp14:editId="55FB5FCA">
                <wp:simplePos x="0" y="0"/>
                <wp:positionH relativeFrom="column">
                  <wp:posOffset>1127</wp:posOffset>
                </wp:positionH>
                <wp:positionV relativeFrom="paragraph">
                  <wp:posOffset>5242828</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14:paraId="168D8AFF" w14:textId="4D4BA153" w:rsidR="00337F8D" w:rsidRDefault="00337F8D" w:rsidP="00127CED">
                            <w:pPr>
                              <w:pStyle w:val="Jigsawpieces"/>
                            </w:pPr>
                            <w:r>
                              <w:t>Branch</w:t>
                            </w:r>
                          </w:p>
                          <w:p w14:paraId="381350DB" w14:textId="4F1A13C1" w:rsidR="00337F8D" w:rsidRPr="00127CED" w:rsidRDefault="00337F8D"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93DE7" id="_x0000_t202" coordsize="21600,21600" o:spt="202" path="m,l,21600r21600,l21600,xe">
                <v:stroke joinstyle="miter"/>
                <v:path gradientshapeok="t" o:connecttype="rect"/>
              </v:shapetype>
              <v:shape id="Text Box 45" o:spid="_x0000_s1026" type="#_x0000_t202" style="position:absolute;margin-left:.1pt;margin-top:412.8pt;width:108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" filled="f" stroked="f" strokeweight=".5pt">
                <v:textbox inset="0,0,0,0">
                  <w:txbxContent>
                    <w:p w14:paraId="168D8AFF" w14:textId="4D4BA153" w:rsidR="00337F8D" w:rsidRDefault="00337F8D" w:rsidP="00127CED">
                      <w:pPr>
                        <w:pStyle w:val="Jigsawpieces"/>
                      </w:pPr>
                      <w:r>
                        <w:t>Branch</w:t>
                      </w:r>
                    </w:p>
                    <w:p w14:paraId="381350DB" w14:textId="4F1A13C1" w:rsidR="00337F8D" w:rsidRPr="00127CED" w:rsidRDefault="00337F8D"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660288"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337F8D" w:rsidRPr="00127CED" w:rsidRDefault="00337F8D"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0E58" id="Text Box 49" o:spid="_x0000_s1027" type="#_x0000_t202" style="position:absolute;margin-left:169.2pt;margin-top:545.9pt;width:84.9pt;height: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" filled="f" stroked="f" strokeweight=".5pt">
                <v:textbox inset="0,0,0,0">
                  <w:txbxContent>
                    <w:p w14:paraId="23BC7C45" w14:textId="456E7128" w:rsidR="00337F8D" w:rsidRPr="00127CED" w:rsidRDefault="00337F8D" w:rsidP="00127CED">
                      <w:pPr>
                        <w:pStyle w:val="Jigsawpieces"/>
                      </w:pPr>
                      <w:r>
                        <w:t>Branch Secretary</w:t>
                      </w:r>
                    </w:p>
                  </w:txbxContent>
                </v:textbox>
              </v:shape>
            </w:pict>
          </mc:Fallback>
        </mc:AlternateContent>
      </w:r>
      <w:r w:rsidR="00162E42" w:rsidRPr="00127CED">
        <w:rPr>
          <w:noProof/>
        </w:rPr>
        <mc:AlternateContent>
          <mc:Choice Requires="wps">
            <w:drawing>
              <wp:anchor distT="0" distB="0" distL="114300" distR="114300" simplePos="0" relativeHeight="251746816" behindDoc="0" locked="0" layoutInCell="1" allowOverlap="1" wp14:anchorId="6C0867E6" wp14:editId="1B2D0BF2">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337F8D" w:rsidRPr="00127CED" w:rsidRDefault="00337F8D"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8" type="#_x0000_t202" style="position:absolute;margin-left:305.65pt;margin-top:551.1pt;width:146.4pt;height:84.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" filled="f" stroked="f" strokeweight=".5pt">
                <v:textbox inset="0,0,0,0">
                  <w:txbxContent>
                    <w:p w14:paraId="10F8339E" w14:textId="36EF1E33" w:rsidR="00337F8D" w:rsidRPr="00127CED" w:rsidRDefault="00337F8D" w:rsidP="00127CED">
                      <w:pPr>
                        <w:pStyle w:val="Jigsawpieces"/>
                      </w:pPr>
                      <w:r>
                        <w:t>Environmental rep</w:t>
                      </w:r>
                    </w:p>
                  </w:txbxContent>
                </v:textbox>
              </v:shape>
            </w:pict>
          </mc:Fallback>
        </mc:AlternateContent>
      </w:r>
      <w:r w:rsidR="00162E42" w:rsidRPr="00127CED">
        <w:rPr>
          <w:noProof/>
        </w:rPr>
        <mc:AlternateContent>
          <mc:Choice Requires="wps">
            <w:drawing>
              <wp:anchor distT="0" distB="0" distL="114300" distR="114300" simplePos="0" relativeHeight="25174272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337F8D" w:rsidRPr="00127CED" w:rsidRDefault="00337F8D"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9" type="#_x0000_t202" style="position:absolute;margin-left:332.35pt;margin-top:395.85pt;width:93pt;height:8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kKKcph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337F8D" w:rsidRPr="00127CED" w:rsidRDefault="00337F8D" w:rsidP="00162E42">
                      <w:pPr>
                        <w:pStyle w:val="Jigsawpieces"/>
                      </w:pPr>
                      <w:r>
                        <w:t>Branch Chair</w:t>
                      </w:r>
                    </w:p>
                  </w:txbxContent>
                </v:textbox>
              </v:shape>
            </w:pict>
          </mc:Fallback>
        </mc:AlternateContent>
      </w:r>
      <w:r w:rsidR="00162E42" w:rsidRPr="00127CED">
        <w:rPr>
          <w:noProof/>
        </w:rPr>
        <mc:AlternateContent>
          <mc:Choice Requires="wps">
            <w:drawing>
              <wp:anchor distT="0" distB="0" distL="114300" distR="114300" simplePos="0" relativeHeight="251741696"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60F083D8" w:rsidR="00337F8D" w:rsidRPr="00127CED" w:rsidRDefault="00337F8D" w:rsidP="00127CED">
                            <w:pPr>
                              <w:pStyle w:val="Jigsawpieces"/>
                            </w:pPr>
                            <w:r>
                              <w:t>Case handler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30" type="#_x0000_t202" style="position:absolute;margin-left:168.95pt;margin-top:395.7pt;width:79.2pt;height:8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IXzLJUTAgAAJgQAAA4AAAAAAAAAAAAAAAAALgIAAGRycy9lMm9Eb2MueG1sUEsBAi0AFAAG&#10;AAgAAAAhAO4p9nbjAAAACwEAAA8AAAAAAAAAAAAAAAAAbQQAAGRycy9kb3ducmV2LnhtbFBLBQYA&#10;AAAABAAEAPMAAAB9BQAAAAA=&#10;" filled="f" stroked="f" strokeweight=".5pt">
                <v:textbox inset="0,0,0,0">
                  <w:txbxContent>
                    <w:p w14:paraId="5811B8ED" w14:textId="60F083D8" w:rsidR="00337F8D" w:rsidRPr="00127CED" w:rsidRDefault="00337F8D" w:rsidP="00127CED">
                      <w:pPr>
                        <w:pStyle w:val="Jigsawpieces"/>
                      </w:pPr>
                      <w:r>
                        <w:t>Case handler rep</w:t>
                      </w:r>
                    </w:p>
                  </w:txbxContent>
                </v:textbox>
              </v:shape>
            </w:pict>
          </mc:Fallback>
        </mc:AlternateContent>
      </w:r>
      <w:r w:rsidR="00162E42">
        <w:rPr>
          <w:noProof/>
        </w:rPr>
        <mc:AlternateContent>
          <mc:Choice Requires="wps">
            <w:drawing>
              <wp:anchor distT="0" distB="0" distL="114300" distR="114300" simplePos="0" relativeHeight="25173043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337F8D" w:rsidRPr="00127CED" w:rsidRDefault="00337F8D"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1" type="#_x0000_t202" style="position:absolute;margin-left:22.1pt;margin-top:47pt;width:78pt;height:152.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" filled="f" stroked="f" strokeweight=".5pt">
                <v:textbox inset="0,0,0,0">
                  <w:txbxContent>
                    <w:p w14:paraId="0E990660" w14:textId="169B5BB7" w:rsidR="00337F8D" w:rsidRPr="00127CED" w:rsidRDefault="00337F8D" w:rsidP="00127CED">
                      <w:pPr>
                        <w:pStyle w:val="Jigsawpieces"/>
                      </w:pPr>
                      <w:r>
                        <w:t>Health</w:t>
                      </w:r>
                      <w:r>
                        <w:br/>
                        <w:t>and safety rep</w:t>
                      </w:r>
                    </w:p>
                  </w:txbxContent>
                </v:textbox>
              </v:shape>
            </w:pict>
          </mc:Fallback>
        </mc:AlternateContent>
      </w:r>
      <w:r w:rsidR="00162E42">
        <w:rPr>
          <w:noProof/>
        </w:rPr>
        <mc:AlternateContent>
          <mc:Choice Requires="wps">
            <w:drawing>
              <wp:anchor distT="0" distB="0" distL="114300" distR="114300" simplePos="0" relativeHeight="251732480"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337F8D" w:rsidRPr="00127CED" w:rsidRDefault="00337F8D"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2" type="#_x0000_t202" style="position:absolute;margin-left:163.5pt;margin-top:47pt;width:90.85pt;height:15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" filled="f" stroked="f" strokeweight=".5pt">
                <v:textbox inset="0,0,0,0">
                  <w:txbxContent>
                    <w:p w14:paraId="42332E11" w14:textId="611A4702" w:rsidR="00337F8D" w:rsidRPr="00127CED" w:rsidRDefault="00337F8D" w:rsidP="00127CED">
                      <w:pPr>
                        <w:pStyle w:val="Jigsawpieces"/>
                      </w:pPr>
                      <w:r>
                        <w:t>Equality LGBT+ reps</w:t>
                      </w:r>
                    </w:p>
                  </w:txbxContent>
                </v:textbox>
              </v:shape>
            </w:pict>
          </mc:Fallback>
        </mc:AlternateContent>
      </w:r>
      <w:r w:rsidR="00162E42" w:rsidRPr="00127CED">
        <w:rPr>
          <w:noProof/>
        </w:rPr>
        <mc:AlternateContent>
          <mc:Choice Requires="wps">
            <w:drawing>
              <wp:anchor distT="0" distB="0" distL="114300" distR="114300" simplePos="0" relativeHeight="251737600" behindDoc="0" locked="0" layoutInCell="1" allowOverlap="1" wp14:anchorId="50F453F6" wp14:editId="0F1FE803">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337F8D" w:rsidRDefault="00337F8D" w:rsidP="00127CED">
                            <w:pPr>
                              <w:pStyle w:val="Jigsawpieces"/>
                            </w:pPr>
                            <w:r>
                              <w:t>Pensions</w:t>
                            </w:r>
                          </w:p>
                          <w:p w14:paraId="65FE13F1" w14:textId="5F4FF83D" w:rsidR="00337F8D" w:rsidRPr="00127CED" w:rsidRDefault="00337F8D"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4CF6CF90" w14:textId="29AE79DD" w:rsidR="00337F8D" w:rsidRDefault="00337F8D" w:rsidP="00127CED">
                      <w:pPr>
                        <w:pStyle w:val="Jigsawpieces"/>
                      </w:pPr>
                      <w:r>
                        <w:t>Pensions</w:t>
                      </w:r>
                    </w:p>
                    <w:p w14:paraId="65FE13F1" w14:textId="5F4FF83D" w:rsidR="00337F8D" w:rsidRPr="00127CED" w:rsidRDefault="00337F8D" w:rsidP="00127CED">
                      <w:pPr>
                        <w:pStyle w:val="Jigsawpieces"/>
                      </w:pPr>
                      <w:r>
                        <w:t>reps</w:t>
                      </w:r>
                    </w:p>
                  </w:txbxContent>
                </v:textbox>
              </v:shape>
            </w:pict>
          </mc:Fallback>
        </mc:AlternateContent>
      </w:r>
      <w:r w:rsidR="00162E42" w:rsidRPr="00127CED">
        <w:rPr>
          <w:noProof/>
        </w:rPr>
        <mc:AlternateContent>
          <mc:Choice Requires="wps">
            <w:drawing>
              <wp:anchor distT="0" distB="0" distL="114300" distR="114300" simplePos="0" relativeHeight="251738624"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337F8D" w:rsidRDefault="00337F8D" w:rsidP="00127CED">
                            <w:pPr>
                              <w:pStyle w:val="Jigsawpieces"/>
                            </w:pPr>
                            <w:r>
                              <w:t xml:space="preserve">Young members </w:t>
                            </w:r>
                          </w:p>
                          <w:p w14:paraId="3385A859" w14:textId="2F3E5215" w:rsidR="00337F8D" w:rsidRPr="00127CED" w:rsidRDefault="00337F8D"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337F8D" w:rsidRDefault="00337F8D" w:rsidP="00127CED">
                      <w:pPr>
                        <w:pStyle w:val="Jigsawpieces"/>
                      </w:pPr>
                      <w:r>
                        <w:t xml:space="preserve">Young members </w:t>
                      </w:r>
                    </w:p>
                    <w:p w14:paraId="3385A859" w14:textId="2F3E5215" w:rsidR="00337F8D" w:rsidRPr="00127CED" w:rsidRDefault="00337F8D"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736576"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337F8D" w:rsidRDefault="00337F8D" w:rsidP="00127CED">
                            <w:pPr>
                              <w:pStyle w:val="Jigsawpieces"/>
                            </w:pPr>
                            <w:r>
                              <w:t>Negotiations</w:t>
                            </w:r>
                          </w:p>
                          <w:p w14:paraId="1067452B" w14:textId="64D54D29" w:rsidR="00337F8D" w:rsidRPr="00127CED" w:rsidRDefault="00337F8D"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337F8D" w:rsidRDefault="00337F8D" w:rsidP="00127CED">
                      <w:pPr>
                        <w:pStyle w:val="Jigsawpieces"/>
                      </w:pPr>
                      <w:r>
                        <w:t>Negotiations</w:t>
                      </w:r>
                    </w:p>
                    <w:p w14:paraId="1067452B" w14:textId="64D54D29" w:rsidR="00337F8D" w:rsidRPr="00127CED" w:rsidRDefault="00337F8D" w:rsidP="00127CED">
                      <w:pPr>
                        <w:pStyle w:val="Jigsawpieces"/>
                      </w:pPr>
                      <w:r>
                        <w:t>rep</w:t>
                      </w:r>
                    </w:p>
                  </w:txbxContent>
                </v:textbox>
              </v:shape>
            </w:pict>
          </mc:Fallback>
        </mc:AlternateContent>
      </w:r>
      <w:r w:rsidR="00191FA0">
        <w:t xml:space="preserve">A number of well-trained reps make a strong </w:t>
      </w:r>
      <w:proofErr w:type="gramStart"/>
      <w:r w:rsidR="00191FA0">
        <w:t>branch</w:t>
      </w:r>
      <w:bookmarkEnd w:id="44"/>
      <w:proofErr w:type="gramEnd"/>
    </w:p>
    <w:p w14:paraId="3270E012" w14:textId="3D3732D3" w:rsidR="00127CED" w:rsidRDefault="00AE486E">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748864" behindDoc="0" locked="0" layoutInCell="1" allowOverlap="1" wp14:anchorId="09A59109" wp14:editId="5E20A338">
                <wp:simplePos x="0" y="0"/>
                <wp:positionH relativeFrom="column">
                  <wp:posOffset>80010</wp:posOffset>
                </wp:positionH>
                <wp:positionV relativeFrom="paragraph">
                  <wp:posOffset>7279640</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2284016B" w14:textId="77777777" w:rsidR="00337F8D" w:rsidRPr="00127CED" w:rsidRDefault="00337F8D" w:rsidP="00AE486E">
                            <w:pPr>
                              <w:pStyle w:val="Jigsawpieces"/>
                            </w:pPr>
                            <w:proofErr w:type="spellStart"/>
                            <w:r>
                              <w:t>Communica</w:t>
                            </w:r>
                            <w:proofErr w:type="spellEnd"/>
                            <w:r>
                              <w:t>-</w:t>
                            </w:r>
                            <w:r>
                              <w:br/>
                            </w:r>
                            <w:proofErr w:type="spellStart"/>
                            <w:r>
                              <w:t>tions</w:t>
                            </w:r>
                            <w:proofErr w:type="spellEnd"/>
                            <w:r>
                              <w:t xml:space="preserve">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9109" id="Text Box 48" o:spid="_x0000_s1036" type="#_x0000_t202" style="position:absolute;margin-left:6.3pt;margin-top:573.2pt;width:116.55pt;height:59.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" filled="f" stroked="f" strokeweight=".5pt">
                <v:textbox inset="0,0,0,0">
                  <w:txbxContent>
                    <w:p w14:paraId="2284016B" w14:textId="77777777" w:rsidR="00337F8D" w:rsidRPr="00127CED" w:rsidRDefault="00337F8D" w:rsidP="00AE486E">
                      <w:pPr>
                        <w:pStyle w:val="Jigsawpieces"/>
                      </w:pPr>
                      <w:proofErr w:type="spellStart"/>
                      <w:r>
                        <w:t>Communica</w:t>
                      </w:r>
                      <w:proofErr w:type="spellEnd"/>
                      <w:r>
                        <w:t>-</w:t>
                      </w:r>
                      <w:r>
                        <w:br/>
                      </w:r>
                      <w:proofErr w:type="spellStart"/>
                      <w:r>
                        <w:t>tions</w:t>
                      </w:r>
                      <w:proofErr w:type="spellEnd"/>
                      <w:r>
                        <w:t xml:space="preserve"> rep</w:t>
                      </w:r>
                    </w:p>
                  </w:txbxContent>
                </v:textbox>
              </v:shape>
            </w:pict>
          </mc:Fallback>
        </mc:AlternateContent>
      </w:r>
      <w:r w:rsidR="004830D1">
        <w:rPr>
          <w:noProof/>
        </w:rPr>
        <mc:AlternateContent>
          <mc:Choice Requires="wps">
            <w:drawing>
              <wp:anchor distT="0" distB="0" distL="114300" distR="114300" simplePos="0" relativeHeight="251734528" behindDoc="0" locked="0" layoutInCell="1" allowOverlap="1" wp14:anchorId="3CBF0C1B" wp14:editId="7D116E11">
                <wp:simplePos x="0" y="0"/>
                <wp:positionH relativeFrom="column">
                  <wp:posOffset>3915410</wp:posOffset>
                </wp:positionH>
                <wp:positionV relativeFrom="paragraph">
                  <wp:posOffset>370841</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14:paraId="57027AFF" w14:textId="1560E31E" w:rsidR="00337F8D" w:rsidRPr="00127CED" w:rsidRDefault="00337F8D" w:rsidP="00127CED">
                            <w:pPr>
                              <w:pStyle w:val="Jigsawpieces"/>
                            </w:pPr>
                            <w:r>
                              <w:t xml:space="preserve">Membership </w:t>
                            </w:r>
                            <w:r>
                              <w:b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7" type="#_x0000_t202" style="position:absolute;margin-left:308.3pt;margin-top:29.2pt;width:141pt;height:13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w/EwIAACc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" filled="f" stroked="f" strokeweight=".5pt">
                <v:textbox inset="0,0,0,0">
                  <w:txbxContent>
                    <w:p w14:paraId="57027AFF" w14:textId="1560E31E" w:rsidR="00337F8D" w:rsidRPr="00127CED" w:rsidRDefault="00337F8D" w:rsidP="00127CED">
                      <w:pPr>
                        <w:pStyle w:val="Jigsawpieces"/>
                      </w:pPr>
                      <w:r>
                        <w:t xml:space="preserve">Membership </w:t>
                      </w:r>
                      <w:r>
                        <w:br/>
                        <w:t>and recruitment secretary</w:t>
                      </w:r>
                    </w:p>
                  </w:txbxContent>
                </v:textbox>
              </v:shape>
            </w:pict>
          </mc:Fallback>
        </mc:AlternateContent>
      </w:r>
      <w:r w:rsidR="00ED6330" w:rsidRPr="00F16172">
        <w:rPr>
          <w:noProof/>
          <w:sz w:val="22"/>
        </w:rPr>
        <w:drawing>
          <wp:anchor distT="0" distB="0" distL="114300" distR="114300" simplePos="0" relativeHeight="251586048" behindDoc="0" locked="0" layoutInCell="1" allowOverlap="1" wp14:anchorId="4F730E7E" wp14:editId="7D303A2E">
            <wp:simplePos x="0" y="0"/>
            <wp:positionH relativeFrom="margin">
              <wp:posOffset>1270</wp:posOffset>
            </wp:positionH>
            <wp:positionV relativeFrom="margin">
              <wp:posOffset>528955</wp:posOffset>
            </wp:positionV>
            <wp:extent cx="5816600"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816600"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4746AE89" w14:textId="1950238F" w:rsidR="00DF3D6E" w:rsidRDefault="00DF3D6E" w:rsidP="00A577A5">
      <w:pPr>
        <w:pStyle w:val="Heading2"/>
      </w:pPr>
      <w:bookmarkStart w:id="45" w:name="_Toc140841756"/>
      <w:r>
        <w:lastRenderedPageBreak/>
        <w:t xml:space="preserve">Session </w:t>
      </w:r>
      <w:r w:rsidR="005253FF">
        <w:t>5</w:t>
      </w:r>
      <w:r>
        <w:t>: Reps’ rights</w:t>
      </w:r>
      <w:bookmarkEnd w:id="45"/>
    </w:p>
    <w:p w14:paraId="7DA28B8B" w14:textId="1FACE8AA" w:rsidR="00DF3D6E" w:rsidRDefault="00DF3D6E" w:rsidP="00DF3D6E">
      <w:r>
        <w:t>It is very important that a new rep feels confident in what they can and can’t do. This session looks at reps’ rights.</w:t>
      </w:r>
    </w:p>
    <w:p w14:paraId="5FD0422A" w14:textId="61CDA9AA" w:rsidR="00DF3D6E" w:rsidRDefault="00DF3D6E" w:rsidP="00DF3D6E">
      <w:r>
        <w:t>Your legal rights derive from the Trade Union and Labour Relations (Consolidation) Act 1992.</w:t>
      </w:r>
    </w:p>
    <w:p w14:paraId="53872A09" w14:textId="1822749E" w:rsidR="00DF3D6E" w:rsidRDefault="00DF3D6E" w:rsidP="00DF3D6E">
      <w:r>
        <w:t>Under section 199 of the Act, the Advisory, Conciliation and Arbitration Service (</w:t>
      </w:r>
      <w:proofErr w:type="spellStart"/>
      <w:r>
        <w:t>Acas</w:t>
      </w:r>
      <w:proofErr w:type="spellEnd"/>
      <w:r>
        <w:t xml:space="preserve">) has a duty to provide practical guidance on the time off to be permitted by an employer – see </w:t>
      </w:r>
      <w:hyperlink r:id="rId31" w:history="1">
        <w:r w:rsidRPr="00725F05">
          <w:rPr>
            <w:rStyle w:val="Hyperlink"/>
          </w:rPr>
          <w:t>http://bit.ly/acas-time-off</w:t>
        </w:r>
      </w:hyperlink>
      <w:r>
        <w:t>.</w:t>
      </w:r>
    </w:p>
    <w:p w14:paraId="41B0D08A" w14:textId="648BB295" w:rsidR="00DF3D6E" w:rsidRDefault="00DF3D6E" w:rsidP="00A577A5">
      <w:pPr>
        <w:pStyle w:val="Heading3"/>
      </w:pPr>
      <w:bookmarkStart w:id="46" w:name="_Toc140841757"/>
      <w:r>
        <w:t>Extract from ACAS Code of Practice 3</w:t>
      </w:r>
      <w:bookmarkEnd w:id="46"/>
    </w:p>
    <w:p w14:paraId="373D1CB1" w14:textId="243A2487" w:rsidR="007D23B9" w:rsidRPr="007D23B9" w:rsidRDefault="001047EB" w:rsidP="007D23B9">
      <w:pPr>
        <w:rPr>
          <w:b/>
        </w:rPr>
      </w:pPr>
      <w:r>
        <w:rPr>
          <w:b/>
        </w:rPr>
        <w:t>“</w:t>
      </w:r>
      <w:r w:rsidR="007D23B9" w:rsidRPr="007D23B9">
        <w:rPr>
          <w:b/>
        </w:rPr>
        <w:t>Entitlement</w:t>
      </w:r>
    </w:p>
    <w:p w14:paraId="3E8294FB" w14:textId="76A9C6C9" w:rsidR="007D23B9" w:rsidRDefault="007D23B9" w:rsidP="007D23B9">
      <w:r>
        <w:t>8 Employees who are union representatives of an independent trade union recognised by their employer are to be permitted reasonable time off during working hours to carry out certain trade union duties.</w:t>
      </w:r>
    </w:p>
    <w:p w14:paraId="329A437E" w14:textId="6031E150" w:rsidR="007D23B9" w:rsidRDefault="007D23B9" w:rsidP="007D23B9">
      <w:r>
        <w:t>9 Union representatives are entitled to time off where the duties are concerned with:</w:t>
      </w:r>
    </w:p>
    <w:p w14:paraId="631BF83C" w14:textId="0269AED4" w:rsidR="007D23B9" w:rsidRDefault="007D23B9" w:rsidP="005A317F">
      <w:pPr>
        <w:pStyle w:val="ListBullet"/>
      </w:pPr>
      <w:r>
        <w:t xml:space="preserve">negotiations with the employer about matters which fall within section 178(2) of the Trade Union and Labour Relations (Consolidation) Act 1992 (TULR(C)A) and for which the union is recognised for the purposes of collective bargaining by the </w:t>
      </w:r>
      <w:proofErr w:type="gramStart"/>
      <w:r>
        <w:t>employer;</w:t>
      </w:r>
      <w:proofErr w:type="gramEnd"/>
    </w:p>
    <w:p w14:paraId="430F103B" w14:textId="5222E28F" w:rsidR="007D23B9" w:rsidRDefault="007D23B9" w:rsidP="005A317F">
      <w:pPr>
        <w:pStyle w:val="ListBullet"/>
      </w:pPr>
      <w:r>
        <w:t xml:space="preserve">any other functions on behalf of employees of the employer which are related to matters falling within section 178(2) TULR(C)A and which the employer has agreed the union may </w:t>
      </w:r>
      <w:proofErr w:type="gramStart"/>
      <w:r>
        <w:t>perform;</w:t>
      </w:r>
      <w:proofErr w:type="gramEnd"/>
    </w:p>
    <w:p w14:paraId="33EE79A2" w14:textId="77777777" w:rsidR="007D23B9" w:rsidRDefault="007D23B9" w:rsidP="005A317F">
      <w:pPr>
        <w:pStyle w:val="ListBullet"/>
      </w:pPr>
      <w:r>
        <w:t xml:space="preserve">the receipt of information from the employer and consultation by the employer under section 188 TULR(C)A, related to redundancy or under the Transfer of Undertakings (Protection of Employment) Regulations 2006 that applies to employees of the </w:t>
      </w:r>
      <w:proofErr w:type="gramStart"/>
      <w:r>
        <w:t>employer;</w:t>
      </w:r>
      <w:proofErr w:type="gramEnd"/>
    </w:p>
    <w:p w14:paraId="5EBCF94B" w14:textId="77777777" w:rsidR="007D23B9" w:rsidRDefault="007D23B9" w:rsidP="005A317F">
      <w:pPr>
        <w:pStyle w:val="ListBullet"/>
      </w:pPr>
      <w:r>
        <w:t>negotiations with a view to entering into an agreement under regulation 9 of the Transfer of Undertakings (Protection of Employment) Regulations 2006 that applies to employees of the employer; or</w:t>
      </w:r>
    </w:p>
    <w:p w14:paraId="12B489FD" w14:textId="77777777" w:rsidR="007D23B9" w:rsidRDefault="007D23B9" w:rsidP="005A317F">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14:paraId="331E7D49" w14:textId="77777777" w:rsidR="00DF3D6E" w:rsidRDefault="00DF3D6E" w:rsidP="00DF3D6E">
      <w:r>
        <w:t>Reps’ rights are split broadly to into two categories: duties and activities.</w:t>
      </w:r>
    </w:p>
    <w:p w14:paraId="33B93336" w14:textId="77777777" w:rsidR="00DF3D6E" w:rsidRDefault="00DF3D6E" w:rsidP="006004DB">
      <w:pPr>
        <w:pStyle w:val="Heading3"/>
      </w:pPr>
      <w:bookmarkStart w:id="47" w:name="_Toc140841758"/>
      <w:r>
        <w:t>Duties</w:t>
      </w:r>
      <w:bookmarkEnd w:id="47"/>
    </w:p>
    <w:p w14:paraId="62EE625A" w14:textId="77777777" w:rsidR="00DF3D6E" w:rsidRDefault="00DF3D6E" w:rsidP="00DF3D6E">
      <w:r>
        <w:t>Employees who are union representatives of an independent trade union recognised by their employer are to be permitted reasonable paid time off during working hours to carry out certain trade union duties.</w:t>
      </w:r>
    </w:p>
    <w:p w14:paraId="6E3FF853" w14:textId="7F34C0FE" w:rsidR="00DF3D6E" w:rsidRDefault="00DF3D6E" w:rsidP="00DF3D6E">
      <w:r>
        <w:t xml:space="preserve">Examples </w:t>
      </w:r>
      <w:r w:rsidR="00675552">
        <w:t>are</w:t>
      </w:r>
      <w:r>
        <w:t xml:space="preserve"> pay negotiations, consultation on restructuring, or representing an individual member in a grievance. </w:t>
      </w:r>
    </w:p>
    <w:p w14:paraId="27267BFE" w14:textId="77777777" w:rsidR="00DF3D6E" w:rsidRDefault="00DF3D6E" w:rsidP="00DF3D6E">
      <w:r>
        <w:t>These tasks also include time to prepare for these duties and to do other things "concerned with" them (</w:t>
      </w:r>
      <w:proofErr w:type="spellStart"/>
      <w:proofErr w:type="gramStart"/>
      <w:r>
        <w:t>eg</w:t>
      </w:r>
      <w:proofErr w:type="spellEnd"/>
      <w:proofErr w:type="gramEnd"/>
      <w:r>
        <w:t xml:space="preserve"> briefing and consulting members before and after meetings with management, or branch committee meetings to discuss such issues). </w:t>
      </w:r>
    </w:p>
    <w:p w14:paraId="0A6F9239" w14:textId="77777777" w:rsidR="00DF3D6E" w:rsidRDefault="00DF3D6E" w:rsidP="006004DB">
      <w:pPr>
        <w:pStyle w:val="Heading3"/>
      </w:pPr>
      <w:bookmarkStart w:id="48" w:name="_Toc140841759"/>
      <w:r>
        <w:t>Activities</w:t>
      </w:r>
      <w:bookmarkEnd w:id="48"/>
    </w:p>
    <w:p w14:paraId="75494B1A" w14:textId="77777777" w:rsidR="00DF3D6E" w:rsidRDefault="00DF3D6E" w:rsidP="00DF3D6E">
      <w:r>
        <w:t xml:space="preserve">Union reps and members are entitled to reasonable time off during working hours to carry out certain trade union activities, which are seen as different from duties. </w:t>
      </w:r>
    </w:p>
    <w:p w14:paraId="17D31FB5" w14:textId="77777777" w:rsidR="00DF3D6E" w:rsidRDefault="00A577A5" w:rsidP="00DF3D6E">
      <w:r>
        <w:t>I</w:t>
      </w:r>
      <w:r w:rsidR="00DF3D6E">
        <w:t xml:space="preserve">n essence, the law recognises that unions need the participation of their members to operate effectively. </w:t>
      </w:r>
    </w:p>
    <w:p w14:paraId="19740E97" w14:textId="202BAD0B" w:rsidR="00DF3D6E" w:rsidRDefault="00A577A5" w:rsidP="00DF3D6E">
      <w:r>
        <w:lastRenderedPageBreak/>
        <w:t>A</w:t>
      </w:r>
      <w:r w:rsidR="00DF3D6E">
        <w:t xml:space="preserve">ctivities might </w:t>
      </w:r>
      <w:r w:rsidR="00675552">
        <w:t>include</w:t>
      </w:r>
      <w:r w:rsidR="00DF3D6E">
        <w:t xml:space="preserve"> attending meetings to discuss internal union business, organising union elections. </w:t>
      </w:r>
    </w:p>
    <w:p w14:paraId="1460744D" w14:textId="77777777" w:rsidR="00DF3D6E" w:rsidRDefault="00DF3D6E" w:rsidP="00DF3D6E">
      <w:r>
        <w:t xml:space="preserve">Members’ attendance at internal union meetings about collective bargaining issues will be classed as "activity" rather than "duty". </w:t>
      </w:r>
      <w:r>
        <w:rPr>
          <w:rFonts w:ascii="MS Mincho" w:eastAsia="MS Mincho" w:hAnsi="MS Mincho" w:cs="MS Mincho"/>
        </w:rPr>
        <w:t> </w:t>
      </w:r>
    </w:p>
    <w:p w14:paraId="535A5F59" w14:textId="77777777" w:rsidR="00DF3D6E" w:rsidRDefault="00DF3D6E" w:rsidP="00DF3D6E">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eastAsia="MS Mincho" w:hAnsi="MS Mincho" w:cs="MS Mincho"/>
        </w:rPr>
        <w:t> </w:t>
      </w:r>
    </w:p>
    <w:p w14:paraId="4D08CE12" w14:textId="77777777" w:rsidR="00DF3D6E" w:rsidRDefault="00DF3D6E" w:rsidP="006004DB">
      <w:pPr>
        <w:pStyle w:val="Heading3"/>
      </w:pPr>
      <w:bookmarkStart w:id="49" w:name="_Toc140841760"/>
      <w:r>
        <w:t>Responsibilities</w:t>
      </w:r>
      <w:bookmarkEnd w:id="49"/>
    </w:p>
    <w:p w14:paraId="65D6623A" w14:textId="469A364B" w:rsidR="00DF3D6E" w:rsidRDefault="00DF3D6E" w:rsidP="00DF3D6E">
      <w:r>
        <w:t xml:space="preserve">A union rep </w:t>
      </w:r>
      <w:proofErr w:type="gramStart"/>
      <w:r>
        <w:t>has to</w:t>
      </w:r>
      <w:proofErr w:type="gramEnd"/>
      <w:r>
        <w:t xml:space="preserve"> inform the employer when they wish to take paid time off for trade union duties or activities. The procedure normally found in the facilities agreement or in the recognition agreement and should provide clear guidelines on how a rep applies for time off.</w:t>
      </w:r>
    </w:p>
    <w:p w14:paraId="6C83352B" w14:textId="77777777" w:rsidR="00DF3D6E" w:rsidRDefault="00DF3D6E" w:rsidP="00DF3D6E">
      <w:r>
        <w:t xml:space="preserve">Time for training can be declined if there is no cover, but a reasonable request can’t keep being denied. </w:t>
      </w:r>
    </w:p>
    <w:p w14:paraId="009B9442" w14:textId="77777777" w:rsidR="00DF3D6E" w:rsidRDefault="00DF3D6E" w:rsidP="00DF3D6E">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14:paraId="6B934F29" w14:textId="77777777" w:rsidR="00DF3D6E" w:rsidRDefault="00DF3D6E" w:rsidP="00DF3D6E">
      <w:r>
        <w:t xml:space="preserve">In considering what is reasonable, the following factors will be </w:t>
      </w:r>
      <w:proofErr w:type="gramStart"/>
      <w:r>
        <w:t>taken into account</w:t>
      </w:r>
      <w:proofErr w:type="gramEnd"/>
      <w:r>
        <w:t>:</w:t>
      </w:r>
    </w:p>
    <w:p w14:paraId="0D50D807" w14:textId="77777777" w:rsidR="00DF3D6E" w:rsidRDefault="00DF3D6E" w:rsidP="005A317F">
      <w:pPr>
        <w:pStyle w:val="ListBullet"/>
      </w:pPr>
      <w:r>
        <w:t xml:space="preserve">the union’s need to be able to reach all of its </w:t>
      </w:r>
      <w:proofErr w:type="gramStart"/>
      <w:r>
        <w:t>members</w:t>
      </w:r>
      <w:proofErr w:type="gramEnd"/>
    </w:p>
    <w:p w14:paraId="717C346B" w14:textId="77777777" w:rsidR="00DF3D6E" w:rsidRDefault="00DF3D6E" w:rsidP="005A317F">
      <w:pPr>
        <w:pStyle w:val="ListBullet"/>
      </w:pPr>
      <w:r>
        <w:t xml:space="preserve">provide effective </w:t>
      </w:r>
      <w:proofErr w:type="gramStart"/>
      <w:r>
        <w:t>recognition</w:t>
      </w:r>
      <w:proofErr w:type="gramEnd"/>
    </w:p>
    <w:p w14:paraId="44F3EFB2" w14:textId="77777777" w:rsidR="00DF3D6E" w:rsidRDefault="00DF3D6E" w:rsidP="005A317F">
      <w:pPr>
        <w:pStyle w:val="ListBullet"/>
      </w:pPr>
      <w:r>
        <w:t>the size of the organisation and the number of workers</w:t>
      </w:r>
    </w:p>
    <w:p w14:paraId="5D3F5F32" w14:textId="77777777" w:rsidR="00DF3D6E" w:rsidRDefault="00DF3D6E" w:rsidP="005A317F">
      <w:pPr>
        <w:pStyle w:val="ListBullet"/>
      </w:pPr>
      <w:r>
        <w:t xml:space="preserve">the production </w:t>
      </w:r>
      <w:proofErr w:type="gramStart"/>
      <w:r>
        <w:t>process</w:t>
      </w:r>
      <w:proofErr w:type="gramEnd"/>
    </w:p>
    <w:p w14:paraId="6333F1B4" w14:textId="77777777" w:rsidR="00DF3D6E" w:rsidRDefault="00DF3D6E" w:rsidP="005A317F">
      <w:pPr>
        <w:pStyle w:val="ListBullet"/>
      </w:pPr>
      <w:r>
        <w:t xml:space="preserve">the need to maintain a </w:t>
      </w:r>
      <w:proofErr w:type="gramStart"/>
      <w:r>
        <w:t>service</w:t>
      </w:r>
      <w:proofErr w:type="gramEnd"/>
    </w:p>
    <w:p w14:paraId="5ACC7FD9" w14:textId="77777777" w:rsidR="00DF3D6E" w:rsidRDefault="00DF3D6E" w:rsidP="005A317F">
      <w:pPr>
        <w:pStyle w:val="ListBullet"/>
      </w:pPr>
      <w:r>
        <w:t>the need for safety and security.</w:t>
      </w:r>
    </w:p>
    <w:p w14:paraId="72519287" w14:textId="77777777" w:rsidR="00DF3D6E" w:rsidRDefault="00DF3D6E" w:rsidP="006004DB">
      <w:pPr>
        <w:pStyle w:val="Heading3"/>
      </w:pPr>
      <w:bookmarkStart w:id="50" w:name="_Toc140841761"/>
      <w:r>
        <w:t>Facilities agreements</w:t>
      </w:r>
      <w:bookmarkEnd w:id="50"/>
    </w:p>
    <w:p w14:paraId="3E6F380F" w14:textId="77777777" w:rsidR="00DF3D6E" w:rsidRDefault="00DF3D6E" w:rsidP="00DF3D6E">
      <w:r>
        <w:t xml:space="preserve">In most areas where Prospect is recognised by the employer, there will be a formal agreement describing the time off and other facilities available to the union and its reps. </w:t>
      </w:r>
    </w:p>
    <w:p w14:paraId="4BC66A65" w14:textId="77777777" w:rsidR="00DF3D6E" w:rsidRDefault="00DF3D6E" w:rsidP="00DF3D6E">
      <w:r>
        <w:t xml:space="preserve">The ACAS code recommends this, noting that there can be "positive advantages" for employers and trade unions in establishing agreements which reflect their own situations. </w:t>
      </w:r>
    </w:p>
    <w:p w14:paraId="15EC8175" w14:textId="77777777" w:rsidR="00DF3D6E" w:rsidRDefault="00DF3D6E" w:rsidP="00DF3D6E">
      <w:r>
        <w:t xml:space="preserve">However, the absence of a formal agreement does not mean an individual can be denied their statutory entitlements. </w:t>
      </w:r>
    </w:p>
    <w:p w14:paraId="2D2F1409" w14:textId="77777777" w:rsidR="00DF3D6E" w:rsidRDefault="00DF3D6E" w:rsidP="00DF3D6E">
      <w:r>
        <w:t xml:space="preserve">A formal agreement can help to: </w:t>
      </w:r>
    </w:p>
    <w:p w14:paraId="02206F65" w14:textId="77777777" w:rsidR="00DF3D6E" w:rsidRDefault="00DF3D6E" w:rsidP="005A317F">
      <w:pPr>
        <w:pStyle w:val="ListBullet"/>
      </w:pPr>
      <w:r>
        <w:t xml:space="preserve">provide clear guidelines against which applications for time off can be </w:t>
      </w:r>
      <w:proofErr w:type="gramStart"/>
      <w:r>
        <w:t>determined</w:t>
      </w:r>
      <w:proofErr w:type="gramEnd"/>
      <w:r>
        <w:t xml:space="preserve"> </w:t>
      </w:r>
    </w:p>
    <w:p w14:paraId="315E2C2A" w14:textId="77777777" w:rsidR="00DF3D6E" w:rsidRDefault="00DF3D6E" w:rsidP="005A317F">
      <w:pPr>
        <w:pStyle w:val="ListBullet"/>
      </w:pPr>
      <w:r>
        <w:t xml:space="preserve">avoid </w:t>
      </w:r>
      <w:proofErr w:type="gramStart"/>
      <w:r>
        <w:t>misunderstanding</w:t>
      </w:r>
      <w:proofErr w:type="gramEnd"/>
      <w:r>
        <w:t xml:space="preserve"> </w:t>
      </w:r>
    </w:p>
    <w:p w14:paraId="04D12320" w14:textId="77777777" w:rsidR="00DF3D6E" w:rsidRDefault="00DF3D6E" w:rsidP="005A317F">
      <w:pPr>
        <w:pStyle w:val="ListBullet"/>
      </w:pPr>
      <w:r>
        <w:t xml:space="preserve">facilitate better </w:t>
      </w:r>
      <w:proofErr w:type="gramStart"/>
      <w:r>
        <w:t>planning</w:t>
      </w:r>
      <w:proofErr w:type="gramEnd"/>
      <w:r>
        <w:t xml:space="preserve"> </w:t>
      </w:r>
    </w:p>
    <w:p w14:paraId="663D4143" w14:textId="77777777" w:rsidR="00DF3D6E" w:rsidRDefault="00DF3D6E" w:rsidP="005A317F">
      <w:pPr>
        <w:pStyle w:val="ListBullet"/>
      </w:pPr>
      <w:r>
        <w:t xml:space="preserve">ensure fair and reasonable treatment. </w:t>
      </w:r>
    </w:p>
    <w:p w14:paraId="56FDA1D9" w14:textId="1C8DBA4F" w:rsidR="00DF3D6E" w:rsidRDefault="00DF3D6E" w:rsidP="00DF3D6E">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14:paraId="5B36DAFF" w14:textId="77777777" w:rsidR="00CF045D" w:rsidRDefault="00CF045D">
      <w:pPr>
        <w:spacing w:before="0" w:after="180" w:line="280" w:lineRule="exact"/>
        <w:rPr>
          <w:b/>
          <w:kern w:val="32"/>
          <w:sz w:val="28"/>
          <w:szCs w:val="22"/>
          <w:lang w:eastAsia="en-US"/>
        </w:rPr>
      </w:pPr>
      <w:r>
        <w:br w:type="page"/>
      </w:r>
    </w:p>
    <w:p w14:paraId="627C4852" w14:textId="77777777" w:rsidR="00DF3D6E" w:rsidRDefault="00DF3D6E" w:rsidP="00A577A5">
      <w:pPr>
        <w:pStyle w:val="Heading3"/>
      </w:pPr>
      <w:bookmarkStart w:id="51" w:name="_Toc140841762"/>
      <w:r>
        <w:lastRenderedPageBreak/>
        <w:t xml:space="preserve">Activity </w:t>
      </w:r>
      <w:r w:rsidR="00B814AF">
        <w:t>F</w:t>
      </w:r>
      <w:r>
        <w:t>: What are your rights?</w:t>
      </w:r>
      <w:bookmarkEnd w:id="51"/>
    </w:p>
    <w:p w14:paraId="54EF49E7" w14:textId="77777777" w:rsidR="00DF3D6E" w:rsidRDefault="00DF3D6E" w:rsidP="00DF3D6E">
      <w:r>
        <w:t>Working together in small groups, look at the following examples and decide what the rep’s rights are, what heading they should come under and where they can check this</w:t>
      </w:r>
      <w:r w:rsidR="00A577A5">
        <w:t>. What other options are there?</w:t>
      </w:r>
    </w:p>
    <w:p w14:paraId="7AF31422" w14:textId="77777777" w:rsidR="00DF3D6E" w:rsidRDefault="00DF3D6E" w:rsidP="00DF3D6E">
      <w:r>
        <w:t>Put the following under the appropriate heading:</w:t>
      </w:r>
    </w:p>
    <w:p w14:paraId="5A5847CC" w14:textId="77777777" w:rsidR="00F5547E" w:rsidRDefault="00DF3D6E" w:rsidP="005A317F">
      <w:pPr>
        <w:pStyle w:val="ListBullet"/>
      </w:pPr>
      <w:r>
        <w:t>recruiting members</w:t>
      </w:r>
    </w:p>
    <w:p w14:paraId="07C7493C" w14:textId="77777777" w:rsidR="00DF3D6E" w:rsidRDefault="00DF3D6E" w:rsidP="005A317F">
      <w:pPr>
        <w:pStyle w:val="ListBullet"/>
      </w:pPr>
      <w:r>
        <w:t>balloting for strike action</w:t>
      </w:r>
    </w:p>
    <w:p w14:paraId="03513A66" w14:textId="77777777" w:rsidR="00DF3D6E" w:rsidRDefault="00DF3D6E" w:rsidP="005A317F">
      <w:pPr>
        <w:pStyle w:val="ListBullet"/>
      </w:pPr>
      <w:r>
        <w:t>acting as a primary support for a member with mental health issues</w:t>
      </w:r>
    </w:p>
    <w:p w14:paraId="5E3A05FD" w14:textId="77777777" w:rsidR="00DF3D6E" w:rsidRDefault="00DF3D6E" w:rsidP="005A317F">
      <w:pPr>
        <w:pStyle w:val="ListBullet"/>
      </w:pPr>
      <w:r>
        <w:t xml:space="preserve">staying vigilant and </w:t>
      </w:r>
      <w:proofErr w:type="gramStart"/>
      <w:r>
        <w:t>taking action</w:t>
      </w:r>
      <w:proofErr w:type="gramEnd"/>
      <w:r>
        <w:t xml:space="preserve"> on health and safety issues</w:t>
      </w:r>
    </w:p>
    <w:p w14:paraId="730497D2" w14:textId="77777777" w:rsidR="00DF3D6E" w:rsidRDefault="00DF3D6E" w:rsidP="005A317F">
      <w:pPr>
        <w:pStyle w:val="ListBullet"/>
      </w:pPr>
      <w:r>
        <w:t>representing themselves</w:t>
      </w:r>
    </w:p>
    <w:p w14:paraId="12414D20" w14:textId="77777777" w:rsidR="00DF3D6E" w:rsidRDefault="00DF3D6E" w:rsidP="005A317F">
      <w:pPr>
        <w:pStyle w:val="ListBullet"/>
      </w:pPr>
      <w:r>
        <w:t>representing members in disciplinary/grievances</w:t>
      </w:r>
    </w:p>
    <w:p w14:paraId="6E388596" w14:textId="77777777" w:rsidR="00DF3D6E" w:rsidRDefault="00DF3D6E" w:rsidP="005A317F">
      <w:pPr>
        <w:pStyle w:val="ListBullet"/>
      </w:pPr>
      <w:r>
        <w:t xml:space="preserve">attending meetings to discuss internal union </w:t>
      </w:r>
      <w:proofErr w:type="gramStart"/>
      <w:r>
        <w:t>business</w:t>
      </w:r>
      <w:proofErr w:type="gramEnd"/>
    </w:p>
    <w:p w14:paraId="0969B7D8" w14:textId="77777777" w:rsidR="00DF3D6E" w:rsidRDefault="00DF3D6E" w:rsidP="005A317F">
      <w:pPr>
        <w:pStyle w:val="ListBullet"/>
      </w:pPr>
      <w:r>
        <w:t xml:space="preserve">helping a member submit a claim to an employment </w:t>
      </w:r>
      <w:proofErr w:type="gramStart"/>
      <w:r>
        <w:t>tribunal</w:t>
      </w:r>
      <w:proofErr w:type="gramEnd"/>
    </w:p>
    <w:p w14:paraId="37BE7FC2" w14:textId="77777777" w:rsidR="00DF3D6E" w:rsidRDefault="00DF3D6E" w:rsidP="005A317F">
      <w:pPr>
        <w:pStyle w:val="ListBullet"/>
      </w:pPr>
      <w:r>
        <w:t xml:space="preserve">keeping an employer informed about any time off for union </w:t>
      </w:r>
      <w:proofErr w:type="gramStart"/>
      <w:r>
        <w:t>duties</w:t>
      </w:r>
      <w:proofErr w:type="gramEnd"/>
    </w:p>
    <w:p w14:paraId="22380859" w14:textId="77777777" w:rsidR="00DF3D6E" w:rsidRDefault="00DF3D6E" w:rsidP="005A317F">
      <w:pPr>
        <w:pStyle w:val="ListBullet"/>
      </w:pPr>
      <w:r>
        <w:t xml:space="preserve">setting up events and attending stalls in the workplace. </w:t>
      </w:r>
    </w:p>
    <w:p w14:paraId="5AA51420" w14:textId="77777777" w:rsidR="00DF3D6E" w:rsidRDefault="00DF3D6E" w:rsidP="005A317F">
      <w:pPr>
        <w:pStyle w:val="ListBullet"/>
      </w:pPr>
      <w:r>
        <w:t>organising education opportunities</w:t>
      </w:r>
    </w:p>
    <w:p w14:paraId="0A01E8A5" w14:textId="77777777" w:rsidR="00DF3D6E" w:rsidRDefault="00DF3D6E" w:rsidP="005A317F">
      <w:pPr>
        <w:pStyle w:val="ListBullet"/>
      </w:pPr>
      <w:r>
        <w:t>sorting out personal differences between colleagues</w:t>
      </w:r>
    </w:p>
    <w:p w14:paraId="0646AD54" w14:textId="77777777" w:rsidR="00DF3D6E" w:rsidRDefault="00DF3D6E" w:rsidP="005A317F">
      <w:pPr>
        <w:pStyle w:val="ListBullet"/>
      </w:pPr>
      <w:r>
        <w:t xml:space="preserve">advising those who are not members of the </w:t>
      </w:r>
      <w:proofErr w:type="gramStart"/>
      <w:r>
        <w:t>union</w:t>
      </w:r>
      <w:proofErr w:type="gramEnd"/>
    </w:p>
    <w:p w14:paraId="60742982" w14:textId="77777777" w:rsidR="00DF3D6E" w:rsidRDefault="00DF3D6E" w:rsidP="005A317F">
      <w:pPr>
        <w:pStyle w:val="ListBullet"/>
      </w:pPr>
      <w:r>
        <w:t>keeping members informed of union activity.</w:t>
      </w:r>
    </w:p>
    <w:p w14:paraId="636950B1" w14:textId="77777777" w:rsidR="00DF3D6E" w:rsidRDefault="00DF3D6E" w:rsidP="00DF3D6E"/>
    <w:p w14:paraId="5A4988CA" w14:textId="77777777" w:rsidR="006004DB" w:rsidRDefault="006004DB">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14:paraId="32D7A925" w14:textId="77777777" w:rsidTr="00C71ACE">
        <w:trPr>
          <w:cnfStyle w:val="100000000000" w:firstRow="1" w:lastRow="0" w:firstColumn="0" w:lastColumn="0" w:oddVBand="0" w:evenVBand="0" w:oddHBand="0" w:evenHBand="0" w:firstRowFirstColumn="0" w:firstRowLastColumn="0" w:lastRowFirstColumn="0" w:lastRowLastColumn="0"/>
        </w:trPr>
        <w:tc>
          <w:tcPr>
            <w:tcW w:w="4763" w:type="dxa"/>
          </w:tcPr>
          <w:p w14:paraId="6A341EF9" w14:textId="0E9EFF64" w:rsidR="006A5FC5" w:rsidRDefault="006A5FC5" w:rsidP="006A5FC5">
            <w:pPr>
              <w:spacing w:before="0"/>
            </w:pPr>
            <w:r>
              <w:lastRenderedPageBreak/>
              <w:t>Duties</w:t>
            </w:r>
          </w:p>
        </w:tc>
        <w:tc>
          <w:tcPr>
            <w:tcW w:w="4763" w:type="dxa"/>
          </w:tcPr>
          <w:p w14:paraId="6C953323" w14:textId="49250CAF" w:rsidR="006A5FC5" w:rsidRDefault="006A5FC5" w:rsidP="006A5FC5">
            <w:pPr>
              <w:spacing w:before="0"/>
            </w:pPr>
            <w:r>
              <w:t>Activities</w:t>
            </w:r>
          </w:p>
        </w:tc>
      </w:tr>
      <w:tr w:rsidR="006A5FC5" w14:paraId="0782CD39" w14:textId="77777777" w:rsidTr="00C71ACE">
        <w:trPr>
          <w:trHeight w:val="6346"/>
        </w:trPr>
        <w:tc>
          <w:tcPr>
            <w:tcW w:w="4763" w:type="dxa"/>
            <w:tcBorders>
              <w:bottom w:val="single" w:sz="4" w:space="0" w:color="auto"/>
            </w:tcBorders>
          </w:tcPr>
          <w:p w14:paraId="1680CBC8" w14:textId="77777777" w:rsidR="006A5FC5" w:rsidRDefault="006A5FC5" w:rsidP="006A5FC5">
            <w:pPr>
              <w:spacing w:before="0"/>
            </w:pPr>
          </w:p>
        </w:tc>
        <w:tc>
          <w:tcPr>
            <w:tcW w:w="4763" w:type="dxa"/>
            <w:tcBorders>
              <w:bottom w:val="single" w:sz="4" w:space="0" w:color="auto"/>
            </w:tcBorders>
          </w:tcPr>
          <w:p w14:paraId="66167B3D" w14:textId="77777777" w:rsidR="006A5FC5" w:rsidRDefault="006A5FC5" w:rsidP="006A5FC5">
            <w:pPr>
              <w:spacing w:before="0"/>
            </w:pPr>
          </w:p>
        </w:tc>
      </w:tr>
      <w:tr w:rsidR="006A5FC5" w14:paraId="341153CA" w14:textId="77777777" w:rsidTr="00C71ACE">
        <w:tc>
          <w:tcPr>
            <w:tcW w:w="4763" w:type="dxa"/>
            <w:shd w:val="clear" w:color="auto" w:fill="D9D9D9" w:themeFill="background1" w:themeFillShade="D9"/>
          </w:tcPr>
          <w:p w14:paraId="4007B310" w14:textId="031AB0F0" w:rsidR="006A5FC5" w:rsidRPr="006A5FC5" w:rsidRDefault="006A5FC5" w:rsidP="006A5FC5">
            <w:pPr>
              <w:spacing w:before="0"/>
              <w:rPr>
                <w:b/>
                <w:bCs/>
              </w:rPr>
            </w:pPr>
            <w:r w:rsidRPr="006A5FC5">
              <w:rPr>
                <w:b/>
                <w:bCs/>
              </w:rPr>
              <w:t>Responsibilities</w:t>
            </w:r>
          </w:p>
        </w:tc>
        <w:tc>
          <w:tcPr>
            <w:tcW w:w="4763" w:type="dxa"/>
            <w:shd w:val="clear" w:color="auto" w:fill="D9D9D9" w:themeFill="background1" w:themeFillShade="D9"/>
          </w:tcPr>
          <w:p w14:paraId="026D3EDD" w14:textId="3694A152" w:rsidR="006A5FC5" w:rsidRPr="006A5FC5" w:rsidRDefault="006A5FC5" w:rsidP="006A5FC5">
            <w:pPr>
              <w:spacing w:before="0"/>
              <w:rPr>
                <w:b/>
                <w:bCs/>
              </w:rPr>
            </w:pPr>
            <w:r w:rsidRPr="006A5FC5">
              <w:rPr>
                <w:b/>
                <w:bCs/>
              </w:rPr>
              <w:t>Not responsible</w:t>
            </w:r>
          </w:p>
        </w:tc>
      </w:tr>
      <w:tr w:rsidR="006A5FC5" w14:paraId="357327F6" w14:textId="77777777" w:rsidTr="00C71ACE">
        <w:trPr>
          <w:trHeight w:val="6362"/>
        </w:trPr>
        <w:tc>
          <w:tcPr>
            <w:tcW w:w="4763" w:type="dxa"/>
          </w:tcPr>
          <w:p w14:paraId="17C84C5F" w14:textId="77777777" w:rsidR="006A5FC5" w:rsidRDefault="006A5FC5" w:rsidP="006A5FC5">
            <w:pPr>
              <w:spacing w:before="0"/>
            </w:pPr>
          </w:p>
        </w:tc>
        <w:tc>
          <w:tcPr>
            <w:tcW w:w="4763" w:type="dxa"/>
          </w:tcPr>
          <w:p w14:paraId="7A2696C6" w14:textId="77777777" w:rsidR="006A5FC5" w:rsidRDefault="006A5FC5" w:rsidP="006A5FC5">
            <w:pPr>
              <w:spacing w:before="0"/>
            </w:pPr>
          </w:p>
        </w:tc>
      </w:tr>
    </w:tbl>
    <w:p w14:paraId="29D83979" w14:textId="77777777" w:rsidR="006A5FC5" w:rsidRDefault="006A5FC5">
      <w:pPr>
        <w:spacing w:before="0" w:after="180" w:line="280" w:lineRule="exact"/>
        <w:rPr>
          <w:b/>
          <w:color w:val="000000" w:themeColor="text1"/>
          <w:kern w:val="32"/>
          <w:sz w:val="28"/>
          <w:szCs w:val="22"/>
          <w:lang w:eastAsia="en-US"/>
        </w:rPr>
      </w:pPr>
      <w:r>
        <w:br w:type="page"/>
      </w:r>
    </w:p>
    <w:p w14:paraId="6F09B46C" w14:textId="5CF122FD" w:rsidR="00DF3D6E" w:rsidRDefault="00DF3D6E" w:rsidP="00A577A5">
      <w:pPr>
        <w:pStyle w:val="Heading3"/>
      </w:pPr>
      <w:bookmarkStart w:id="52" w:name="_Toc140841763"/>
      <w:r>
        <w:lastRenderedPageBreak/>
        <w:t xml:space="preserve">Activity </w:t>
      </w:r>
      <w:r w:rsidR="004B2D2A">
        <w:t>G</w:t>
      </w:r>
      <w:r>
        <w:t>: What would you do if…</w:t>
      </w:r>
      <w:bookmarkEnd w:id="52"/>
    </w:p>
    <w:p w14:paraId="625B76BD" w14:textId="77777777" w:rsidR="00DF3D6E" w:rsidRDefault="00DF3D6E" w:rsidP="00DF3D6E">
      <w:r>
        <w:t>In groups, look at the situations below and decide what course of action could be taken:</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4B29A3" w:rsidRPr="004B29A3" w14:paraId="79163685" w14:textId="77777777" w:rsidTr="00450449">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5A653E5C" w14:textId="3703DA3E" w:rsidR="004B29A3" w:rsidRPr="004B29A3" w:rsidRDefault="00142783" w:rsidP="002405C9">
            <w:pPr>
              <w:pStyle w:val="ListBullet"/>
              <w:numPr>
                <w:ilvl w:val="0"/>
                <w:numId w:val="11"/>
              </w:numPr>
              <w:spacing w:before="0"/>
              <w:rPr>
                <w:b w:val="0"/>
                <w:bCs/>
              </w:rPr>
            </w:pPr>
            <w:r w:rsidRPr="00142783">
              <w:rPr>
                <w:b w:val="0"/>
                <w:bCs/>
              </w:rPr>
              <w:t>A member has approach</w:t>
            </w:r>
            <w:r w:rsidR="005B0381">
              <w:rPr>
                <w:b w:val="0"/>
                <w:bCs/>
              </w:rPr>
              <w:t>ed</w:t>
            </w:r>
            <w:r w:rsidRPr="00142783">
              <w:rPr>
                <w:b w:val="0"/>
                <w:bCs/>
              </w:rPr>
              <w:t xml:space="preserve"> you as the rep. In a recent meeting with male colleagues, this female member was asked to take the minutes. As the only female in the meeting, she now feels uncomfortable as it isn’t part of her role, what can she do?</w:t>
            </w:r>
          </w:p>
        </w:tc>
      </w:tr>
      <w:tr w:rsidR="004B29A3" w:rsidRPr="004B29A3" w14:paraId="1B5DA034" w14:textId="77777777" w:rsidTr="00450449">
        <w:trPr>
          <w:trHeight w:val="165"/>
        </w:trPr>
        <w:tc>
          <w:tcPr>
            <w:tcW w:w="9776" w:type="dxa"/>
            <w:tcBorders>
              <w:top w:val="nil"/>
            </w:tcBorders>
            <w:shd w:val="clear" w:color="auto" w:fill="auto"/>
          </w:tcPr>
          <w:p w14:paraId="64368A1E" w14:textId="77777777" w:rsidR="004B29A3" w:rsidRPr="004B29A3" w:rsidRDefault="004B29A3" w:rsidP="004B29A3">
            <w:pPr>
              <w:spacing w:before="0"/>
            </w:pPr>
          </w:p>
        </w:tc>
      </w:tr>
      <w:tr w:rsidR="004B29A3" w:rsidRPr="004B29A3" w14:paraId="413FCF7B" w14:textId="77777777" w:rsidTr="00450449">
        <w:trPr>
          <w:trHeight w:val="397"/>
        </w:trPr>
        <w:tc>
          <w:tcPr>
            <w:tcW w:w="9776" w:type="dxa"/>
            <w:tcBorders>
              <w:top w:val="nil"/>
            </w:tcBorders>
            <w:shd w:val="clear" w:color="auto" w:fill="auto"/>
          </w:tcPr>
          <w:p w14:paraId="0BCC8CBC" w14:textId="77777777" w:rsidR="004B29A3" w:rsidRPr="004B29A3" w:rsidRDefault="004B29A3" w:rsidP="004B29A3">
            <w:pPr>
              <w:spacing w:before="0"/>
            </w:pPr>
          </w:p>
        </w:tc>
      </w:tr>
      <w:tr w:rsidR="004B29A3" w:rsidRPr="004B29A3" w14:paraId="56B6FBCB" w14:textId="77777777" w:rsidTr="00450449">
        <w:trPr>
          <w:trHeight w:val="397"/>
        </w:trPr>
        <w:tc>
          <w:tcPr>
            <w:tcW w:w="9776" w:type="dxa"/>
            <w:tcBorders>
              <w:top w:val="nil"/>
            </w:tcBorders>
            <w:shd w:val="clear" w:color="auto" w:fill="auto"/>
          </w:tcPr>
          <w:p w14:paraId="5F90F294" w14:textId="77777777" w:rsidR="004B29A3" w:rsidRPr="004B29A3" w:rsidRDefault="004B29A3" w:rsidP="004B29A3">
            <w:pPr>
              <w:spacing w:before="0"/>
            </w:pPr>
          </w:p>
        </w:tc>
      </w:tr>
      <w:tr w:rsidR="004B29A3" w:rsidRPr="004B29A3" w14:paraId="7B614599" w14:textId="77777777" w:rsidTr="00450449">
        <w:tc>
          <w:tcPr>
            <w:tcW w:w="9776" w:type="dxa"/>
            <w:tcBorders>
              <w:bottom w:val="nil"/>
            </w:tcBorders>
            <w:shd w:val="clear" w:color="auto" w:fill="auto"/>
          </w:tcPr>
          <w:p w14:paraId="71D7B5AB" w14:textId="0F7825DD" w:rsidR="004B29A3" w:rsidRPr="004B29A3" w:rsidRDefault="004B29A3" w:rsidP="002405C9">
            <w:pPr>
              <w:pStyle w:val="ListBullet"/>
              <w:numPr>
                <w:ilvl w:val="0"/>
                <w:numId w:val="11"/>
              </w:numPr>
            </w:pPr>
            <w:r w:rsidRPr="004B29A3">
              <w:t xml:space="preserve">A member has approached you because </w:t>
            </w:r>
            <w:r w:rsidR="00142783">
              <w:t>they</w:t>
            </w:r>
            <w:r w:rsidRPr="004B29A3">
              <w:t xml:space="preserve"> witnessed another member being racially abused by another member of staff. When </w:t>
            </w:r>
            <w:r w:rsidR="00142783">
              <w:t>they</w:t>
            </w:r>
            <w:r w:rsidRPr="004B29A3">
              <w:t xml:space="preserve"> complained to </w:t>
            </w:r>
            <w:r w:rsidR="00142783">
              <w:t>their</w:t>
            </w:r>
            <w:r w:rsidRPr="004B29A3">
              <w:t xml:space="preserve"> manager, </w:t>
            </w:r>
            <w:r w:rsidR="00142783">
              <w:t>they</w:t>
            </w:r>
            <w:r w:rsidRPr="004B29A3">
              <w:t xml:space="preserve"> w</w:t>
            </w:r>
            <w:r w:rsidR="00142783">
              <w:t>ere</w:t>
            </w:r>
            <w:r w:rsidRPr="004B29A3">
              <w:t xml:space="preserve"> told nothing could be done as </w:t>
            </w:r>
            <w:r w:rsidR="00142783">
              <w:t>they</w:t>
            </w:r>
            <w:r w:rsidRPr="004B29A3">
              <w:t xml:space="preserve"> w</w:t>
            </w:r>
            <w:r w:rsidR="00142783">
              <w:t>ere not</w:t>
            </w:r>
            <w:r w:rsidRPr="004B29A3">
              <w:t xml:space="preserve"> the one being abused.</w:t>
            </w:r>
          </w:p>
        </w:tc>
      </w:tr>
      <w:tr w:rsidR="00D622A1" w:rsidRPr="004B29A3" w14:paraId="2CEF8CB5" w14:textId="77777777" w:rsidTr="00450449">
        <w:trPr>
          <w:trHeight w:val="37"/>
        </w:trPr>
        <w:tc>
          <w:tcPr>
            <w:tcW w:w="9776" w:type="dxa"/>
            <w:tcBorders>
              <w:top w:val="nil"/>
            </w:tcBorders>
            <w:shd w:val="clear" w:color="auto" w:fill="auto"/>
          </w:tcPr>
          <w:p w14:paraId="2A4179EF" w14:textId="77777777" w:rsidR="00D622A1" w:rsidRPr="004B29A3" w:rsidRDefault="00D622A1" w:rsidP="003223B6">
            <w:pPr>
              <w:spacing w:before="0"/>
            </w:pPr>
          </w:p>
        </w:tc>
      </w:tr>
      <w:tr w:rsidR="00D622A1" w:rsidRPr="004B29A3" w14:paraId="7D18C502" w14:textId="77777777" w:rsidTr="00450449">
        <w:trPr>
          <w:trHeight w:val="454"/>
        </w:trPr>
        <w:tc>
          <w:tcPr>
            <w:tcW w:w="9776" w:type="dxa"/>
            <w:tcBorders>
              <w:top w:val="nil"/>
            </w:tcBorders>
            <w:shd w:val="clear" w:color="auto" w:fill="auto"/>
          </w:tcPr>
          <w:p w14:paraId="7CF5CF25" w14:textId="77777777" w:rsidR="00D622A1" w:rsidRPr="004B29A3" w:rsidRDefault="00D622A1" w:rsidP="003223B6">
            <w:pPr>
              <w:spacing w:before="0"/>
            </w:pPr>
          </w:p>
        </w:tc>
      </w:tr>
      <w:tr w:rsidR="00D622A1" w:rsidRPr="004B29A3" w14:paraId="667E3634" w14:textId="77777777" w:rsidTr="00450449">
        <w:trPr>
          <w:trHeight w:val="454"/>
        </w:trPr>
        <w:tc>
          <w:tcPr>
            <w:tcW w:w="9776" w:type="dxa"/>
            <w:tcBorders>
              <w:top w:val="nil"/>
            </w:tcBorders>
            <w:shd w:val="clear" w:color="auto" w:fill="auto"/>
          </w:tcPr>
          <w:p w14:paraId="3A4AE69F" w14:textId="77777777" w:rsidR="00D622A1" w:rsidRPr="004B29A3" w:rsidRDefault="00D622A1" w:rsidP="003223B6">
            <w:pPr>
              <w:spacing w:before="0"/>
            </w:pPr>
          </w:p>
        </w:tc>
      </w:tr>
      <w:tr w:rsidR="004B29A3" w:rsidRPr="004B29A3" w14:paraId="01F89C07" w14:textId="77777777" w:rsidTr="00450449">
        <w:tc>
          <w:tcPr>
            <w:tcW w:w="9776" w:type="dxa"/>
            <w:tcBorders>
              <w:bottom w:val="nil"/>
            </w:tcBorders>
            <w:shd w:val="clear" w:color="auto" w:fill="auto"/>
          </w:tcPr>
          <w:p w14:paraId="188358F6" w14:textId="67D82FC7" w:rsidR="004B29A3" w:rsidRPr="004B29A3" w:rsidRDefault="00450449" w:rsidP="002405C9">
            <w:pPr>
              <w:pStyle w:val="ListBullet"/>
              <w:numPr>
                <w:ilvl w:val="0"/>
                <w:numId w:val="11"/>
              </w:numPr>
            </w:pPr>
            <w:r w:rsidRPr="00450449">
              <w:t>A member comes to you as they feel like their privacy is being invaded due to new CCTV being added in their area at work. This is starting to affect their mental health.</w:t>
            </w:r>
          </w:p>
        </w:tc>
      </w:tr>
      <w:tr w:rsidR="00D622A1" w:rsidRPr="004B29A3" w14:paraId="6A615ADB" w14:textId="77777777" w:rsidTr="00450449">
        <w:trPr>
          <w:trHeight w:val="121"/>
        </w:trPr>
        <w:tc>
          <w:tcPr>
            <w:tcW w:w="9776" w:type="dxa"/>
            <w:tcBorders>
              <w:top w:val="nil"/>
            </w:tcBorders>
            <w:shd w:val="clear" w:color="auto" w:fill="auto"/>
          </w:tcPr>
          <w:p w14:paraId="5FAC2702" w14:textId="77777777" w:rsidR="00D622A1" w:rsidRPr="004B29A3" w:rsidRDefault="00D622A1" w:rsidP="003223B6">
            <w:pPr>
              <w:spacing w:before="0"/>
            </w:pPr>
          </w:p>
        </w:tc>
      </w:tr>
      <w:tr w:rsidR="00D622A1" w:rsidRPr="004B29A3" w14:paraId="4FBFEF2A" w14:textId="77777777" w:rsidTr="00450449">
        <w:trPr>
          <w:trHeight w:val="397"/>
        </w:trPr>
        <w:tc>
          <w:tcPr>
            <w:tcW w:w="9776" w:type="dxa"/>
            <w:tcBorders>
              <w:top w:val="nil"/>
            </w:tcBorders>
            <w:shd w:val="clear" w:color="auto" w:fill="auto"/>
          </w:tcPr>
          <w:p w14:paraId="33E76950" w14:textId="77777777" w:rsidR="00D622A1" w:rsidRPr="004B29A3" w:rsidRDefault="00D622A1" w:rsidP="003223B6">
            <w:pPr>
              <w:spacing w:before="0"/>
            </w:pPr>
          </w:p>
        </w:tc>
      </w:tr>
      <w:tr w:rsidR="00D622A1" w:rsidRPr="004B29A3" w14:paraId="6A218ED4" w14:textId="77777777" w:rsidTr="00450449">
        <w:trPr>
          <w:trHeight w:val="397"/>
        </w:trPr>
        <w:tc>
          <w:tcPr>
            <w:tcW w:w="9776" w:type="dxa"/>
            <w:tcBorders>
              <w:top w:val="nil"/>
            </w:tcBorders>
            <w:shd w:val="clear" w:color="auto" w:fill="auto"/>
          </w:tcPr>
          <w:p w14:paraId="1146F494" w14:textId="77777777" w:rsidR="00D622A1" w:rsidRPr="004B29A3" w:rsidRDefault="00D622A1" w:rsidP="003223B6">
            <w:pPr>
              <w:spacing w:before="0"/>
            </w:pPr>
          </w:p>
        </w:tc>
      </w:tr>
      <w:tr w:rsidR="004B29A3" w:rsidRPr="004B29A3" w14:paraId="2694C5E1" w14:textId="77777777" w:rsidTr="00450449">
        <w:tc>
          <w:tcPr>
            <w:tcW w:w="9776" w:type="dxa"/>
            <w:tcBorders>
              <w:bottom w:val="nil"/>
            </w:tcBorders>
            <w:shd w:val="clear" w:color="auto" w:fill="auto"/>
          </w:tcPr>
          <w:p w14:paraId="4148F2BB" w14:textId="49F9716B" w:rsidR="004B29A3" w:rsidRPr="00450449" w:rsidRDefault="00450449" w:rsidP="002405C9">
            <w:pPr>
              <w:pStyle w:val="ListParagraph"/>
              <w:numPr>
                <w:ilvl w:val="0"/>
                <w:numId w:val="11"/>
              </w:numPr>
            </w:pPr>
            <w:r w:rsidRPr="00450449">
              <w:t xml:space="preserve">The union has a bad reputation with a group of part time workers who feel they are under-represented as a group. None of the group are in the union.  </w:t>
            </w:r>
          </w:p>
        </w:tc>
      </w:tr>
      <w:tr w:rsidR="00D622A1" w:rsidRPr="004B29A3" w14:paraId="3A4CE775" w14:textId="77777777" w:rsidTr="00450449">
        <w:trPr>
          <w:trHeight w:val="39"/>
        </w:trPr>
        <w:tc>
          <w:tcPr>
            <w:tcW w:w="9776" w:type="dxa"/>
            <w:tcBorders>
              <w:top w:val="nil"/>
            </w:tcBorders>
            <w:shd w:val="clear" w:color="auto" w:fill="auto"/>
          </w:tcPr>
          <w:p w14:paraId="29443FB6" w14:textId="77777777" w:rsidR="00D622A1" w:rsidRPr="004B29A3" w:rsidRDefault="00D622A1" w:rsidP="003223B6">
            <w:pPr>
              <w:spacing w:before="0"/>
            </w:pPr>
          </w:p>
        </w:tc>
      </w:tr>
      <w:tr w:rsidR="00D622A1" w:rsidRPr="004B29A3" w14:paraId="5E53F25D" w14:textId="77777777" w:rsidTr="00450449">
        <w:trPr>
          <w:trHeight w:val="397"/>
        </w:trPr>
        <w:tc>
          <w:tcPr>
            <w:tcW w:w="9776" w:type="dxa"/>
            <w:tcBorders>
              <w:top w:val="nil"/>
            </w:tcBorders>
            <w:shd w:val="clear" w:color="auto" w:fill="auto"/>
          </w:tcPr>
          <w:p w14:paraId="33585224" w14:textId="77777777" w:rsidR="00D622A1" w:rsidRPr="004B29A3" w:rsidRDefault="00D622A1" w:rsidP="003223B6">
            <w:pPr>
              <w:spacing w:before="0"/>
            </w:pPr>
          </w:p>
        </w:tc>
      </w:tr>
      <w:tr w:rsidR="00D622A1" w:rsidRPr="004B29A3" w14:paraId="7505F8D9" w14:textId="77777777" w:rsidTr="00450449">
        <w:trPr>
          <w:trHeight w:val="397"/>
        </w:trPr>
        <w:tc>
          <w:tcPr>
            <w:tcW w:w="9776" w:type="dxa"/>
            <w:tcBorders>
              <w:top w:val="nil"/>
            </w:tcBorders>
            <w:shd w:val="clear" w:color="auto" w:fill="auto"/>
          </w:tcPr>
          <w:p w14:paraId="524D280A" w14:textId="77777777" w:rsidR="00D622A1" w:rsidRPr="004B29A3" w:rsidRDefault="00D622A1" w:rsidP="003223B6">
            <w:pPr>
              <w:spacing w:before="0"/>
            </w:pPr>
          </w:p>
        </w:tc>
      </w:tr>
      <w:tr w:rsidR="004B29A3" w:rsidRPr="004B29A3" w14:paraId="68D40C75" w14:textId="77777777" w:rsidTr="00450449">
        <w:tc>
          <w:tcPr>
            <w:tcW w:w="9776" w:type="dxa"/>
            <w:tcBorders>
              <w:bottom w:val="nil"/>
            </w:tcBorders>
            <w:shd w:val="clear" w:color="auto" w:fill="auto"/>
          </w:tcPr>
          <w:p w14:paraId="4839B4A5" w14:textId="686DE25F" w:rsidR="004B29A3" w:rsidRPr="00450449" w:rsidRDefault="00450449" w:rsidP="002405C9">
            <w:pPr>
              <w:pStyle w:val="ListParagraph"/>
              <w:numPr>
                <w:ilvl w:val="0"/>
                <w:numId w:val="11"/>
              </w:numPr>
            </w:pPr>
            <w:r w:rsidRPr="00450449">
              <w:t xml:space="preserve">A member approaches you as they feel they may be discriminated against. Their boss lives and breathes work and expects the member to do so as well. As a single (marital </w:t>
            </w:r>
            <w:r w:rsidR="005B0381">
              <w:t>s</w:t>
            </w:r>
            <w:r w:rsidRPr="00450449">
              <w:t xml:space="preserve">tatus) employee, the member has noticed the expectation is not as great for those with families. Is there anything they can do? </w:t>
            </w:r>
          </w:p>
        </w:tc>
      </w:tr>
      <w:tr w:rsidR="004B29A3" w:rsidRPr="004B29A3" w14:paraId="4C52EABA" w14:textId="77777777" w:rsidTr="00450449">
        <w:trPr>
          <w:trHeight w:val="397"/>
        </w:trPr>
        <w:tc>
          <w:tcPr>
            <w:tcW w:w="9776" w:type="dxa"/>
            <w:tcBorders>
              <w:top w:val="nil"/>
            </w:tcBorders>
            <w:shd w:val="clear" w:color="auto" w:fill="auto"/>
          </w:tcPr>
          <w:p w14:paraId="29EEE1A3" w14:textId="77777777" w:rsidR="004B29A3" w:rsidRPr="004B29A3" w:rsidRDefault="004B29A3" w:rsidP="004B29A3">
            <w:pPr>
              <w:pStyle w:val="ListBullet"/>
              <w:numPr>
                <w:ilvl w:val="0"/>
                <w:numId w:val="0"/>
              </w:numPr>
              <w:spacing w:before="0"/>
            </w:pPr>
          </w:p>
        </w:tc>
      </w:tr>
      <w:tr w:rsidR="004B29A3" w:rsidRPr="004B29A3" w14:paraId="03660EB0" w14:textId="77777777" w:rsidTr="00450449">
        <w:trPr>
          <w:trHeight w:val="397"/>
        </w:trPr>
        <w:tc>
          <w:tcPr>
            <w:tcW w:w="9776" w:type="dxa"/>
            <w:tcBorders>
              <w:top w:val="nil"/>
            </w:tcBorders>
            <w:shd w:val="clear" w:color="auto" w:fill="auto"/>
          </w:tcPr>
          <w:p w14:paraId="32AF1FDC" w14:textId="77777777" w:rsidR="004B29A3" w:rsidRPr="004B29A3" w:rsidRDefault="004B29A3" w:rsidP="004B29A3">
            <w:pPr>
              <w:pStyle w:val="ListBullet"/>
              <w:numPr>
                <w:ilvl w:val="0"/>
                <w:numId w:val="0"/>
              </w:numPr>
              <w:spacing w:before="0"/>
            </w:pPr>
          </w:p>
        </w:tc>
      </w:tr>
    </w:tbl>
    <w:p w14:paraId="5E8566DF" w14:textId="77777777" w:rsidR="00977C12" w:rsidRDefault="00977C12">
      <w:pPr>
        <w:spacing w:before="0" w:after="180" w:line="280" w:lineRule="exact"/>
        <w:rPr>
          <w:b/>
          <w:kern w:val="32"/>
          <w:sz w:val="32"/>
          <w:szCs w:val="22"/>
          <w:lang w:eastAsia="en-US"/>
        </w:rPr>
      </w:pPr>
      <w:r>
        <w:br w:type="page"/>
      </w:r>
    </w:p>
    <w:p w14:paraId="28DB2699" w14:textId="2E9D2AF3" w:rsidR="00DF3D6E" w:rsidRDefault="00DF3D6E" w:rsidP="00A577A5">
      <w:pPr>
        <w:pStyle w:val="Heading2"/>
      </w:pPr>
      <w:bookmarkStart w:id="53" w:name="_Toc140841764"/>
      <w:r>
        <w:lastRenderedPageBreak/>
        <w:t xml:space="preserve">Session </w:t>
      </w:r>
      <w:r w:rsidR="005253FF">
        <w:t>6</w:t>
      </w:r>
      <w:r>
        <w:t>: Ingredients of union influence</w:t>
      </w:r>
      <w:bookmarkEnd w:id="53"/>
    </w:p>
    <w:p w14:paraId="7A648682" w14:textId="77777777" w:rsidR="00DF3D6E" w:rsidRDefault="00DF3D6E" w:rsidP="00DF3D6E">
      <w:r>
        <w:t xml:space="preserve">In this session, we </w:t>
      </w:r>
      <w:proofErr w:type="gramStart"/>
      <w:r>
        <w:t>take a look</w:t>
      </w:r>
      <w:proofErr w:type="gramEnd"/>
      <w:r>
        <w:t xml:space="preserve"> what gives a union influence in the workplace and how reps can increase that influence.</w:t>
      </w:r>
    </w:p>
    <w:p w14:paraId="0FF64A82" w14:textId="77777777" w:rsidR="00DF3D6E" w:rsidRDefault="00DF3D6E" w:rsidP="00542F65">
      <w:pPr>
        <w:pStyle w:val="Heading3"/>
      </w:pPr>
      <w:bookmarkStart w:id="54" w:name="_Toc140841765"/>
      <w:r>
        <w:t xml:space="preserve">Activity </w:t>
      </w:r>
      <w:r w:rsidR="004B2D2A">
        <w:t>H</w:t>
      </w:r>
      <w:r>
        <w:t xml:space="preserve">: What are the ingredients that increase the union’s </w:t>
      </w:r>
      <w:proofErr w:type="gramStart"/>
      <w:r>
        <w:t>influence</w:t>
      </w:r>
      <w:bookmarkEnd w:id="54"/>
      <w:proofErr w:type="gramEnd"/>
    </w:p>
    <w:p w14:paraId="76950E4D" w14:textId="77777777" w:rsidR="00DF3D6E" w:rsidRDefault="00DF3D6E" w:rsidP="00DF3D6E">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14:paraId="4F529F33" w14:textId="77777777" w:rsidR="00DF3D6E" w:rsidRDefault="00DF3D6E" w:rsidP="00DF3D6E">
      <w:r>
        <w:t>The ingredients are:</w:t>
      </w:r>
    </w:p>
    <w:p w14:paraId="2FB251DA" w14:textId="77777777" w:rsidR="00DF3D6E" w:rsidRDefault="00DF3D6E" w:rsidP="002405C9">
      <w:pPr>
        <w:pStyle w:val="ListBullet"/>
        <w:numPr>
          <w:ilvl w:val="0"/>
          <w:numId w:val="11"/>
        </w:numPr>
      </w:pPr>
      <w:r>
        <w:t>membership density</w:t>
      </w:r>
    </w:p>
    <w:p w14:paraId="66FAE85E" w14:textId="77777777" w:rsidR="00DF3D6E" w:rsidRDefault="00DF3D6E" w:rsidP="002405C9">
      <w:pPr>
        <w:pStyle w:val="ListBullet"/>
        <w:numPr>
          <w:ilvl w:val="0"/>
          <w:numId w:val="11"/>
        </w:numPr>
      </w:pPr>
      <w:r>
        <w:t xml:space="preserve">engaged </w:t>
      </w:r>
      <w:proofErr w:type="gramStart"/>
      <w:r>
        <w:t>members</w:t>
      </w:r>
      <w:proofErr w:type="gramEnd"/>
    </w:p>
    <w:p w14:paraId="42B145A0" w14:textId="77777777" w:rsidR="00DF3D6E" w:rsidRDefault="00DF3D6E" w:rsidP="002405C9">
      <w:pPr>
        <w:pStyle w:val="ListBullet"/>
        <w:numPr>
          <w:ilvl w:val="0"/>
          <w:numId w:val="11"/>
        </w:numPr>
      </w:pPr>
      <w:r>
        <w:t>visible profile</w:t>
      </w:r>
    </w:p>
    <w:p w14:paraId="25C8DF0C" w14:textId="77777777" w:rsidR="00DF3D6E" w:rsidRDefault="00DF3D6E" w:rsidP="002405C9">
      <w:pPr>
        <w:pStyle w:val="ListBullet"/>
        <w:numPr>
          <w:ilvl w:val="0"/>
          <w:numId w:val="11"/>
        </w:numPr>
      </w:pPr>
      <w:r>
        <w:t>constructive dialogue</w:t>
      </w:r>
    </w:p>
    <w:p w14:paraId="2621939F" w14:textId="77777777" w:rsidR="00DF3D6E" w:rsidRDefault="00DF3D6E" w:rsidP="002405C9">
      <w:pPr>
        <w:pStyle w:val="ListBullet"/>
        <w:numPr>
          <w:ilvl w:val="0"/>
          <w:numId w:val="11"/>
        </w:numPr>
      </w:pPr>
      <w:r>
        <w:t>representative membership</w:t>
      </w:r>
    </w:p>
    <w:p w14:paraId="71290071" w14:textId="78D4E1C5" w:rsidR="00DF3D6E" w:rsidRDefault="00DF3D6E" w:rsidP="002405C9">
      <w:pPr>
        <w:pStyle w:val="ListBullet"/>
        <w:numPr>
          <w:ilvl w:val="0"/>
          <w:numId w:val="11"/>
        </w:numPr>
      </w:pPr>
      <w:r>
        <w:t>representatives.</w:t>
      </w:r>
    </w:p>
    <w:p w14:paraId="19E639A1" w14:textId="06EA034F" w:rsidR="00450449" w:rsidRDefault="00450449" w:rsidP="002405C9">
      <w:pPr>
        <w:pStyle w:val="ListBullet"/>
        <w:numPr>
          <w:ilvl w:val="0"/>
          <w:numId w:val="11"/>
        </w:numPr>
      </w:pPr>
      <w:r>
        <w:t>equality and diversity</w:t>
      </w:r>
    </w:p>
    <w:p w14:paraId="04342747" w14:textId="77777777" w:rsidR="00DF3D6E" w:rsidRDefault="00DF3D6E" w:rsidP="00952E50">
      <w:pPr>
        <w:pStyle w:val="Heading3"/>
      </w:pPr>
      <w:bookmarkStart w:id="55" w:name="_Toc140841766"/>
      <w:r>
        <w:t>The virtuous circle</w:t>
      </w:r>
      <w:bookmarkEnd w:id="55"/>
    </w:p>
    <w:p w14:paraId="5FD38BEF" w14:textId="3CB05945" w:rsidR="00952E50" w:rsidRDefault="00BF4646" w:rsidP="00C71ACE">
      <w:pPr>
        <w:spacing w:before="300"/>
        <w:ind w:left="-283"/>
        <w:jc w:val="center"/>
      </w:pPr>
      <w:r>
        <w:rPr>
          <w:noProof/>
          <w:color w:val="000000" w:themeColor="text1"/>
          <w:sz w:val="22"/>
          <w:szCs w:val="22"/>
        </w:rPr>
        <w:drawing>
          <wp:inline distT="0" distB="0" distL="0" distR="0" wp14:anchorId="78B11FA2" wp14:editId="53C647C1">
            <wp:extent cx="4719505" cy="42475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4719505" cy="4247554"/>
                    </a:xfrm>
                    <a:prstGeom prst="rect">
                      <a:avLst/>
                    </a:prstGeom>
                  </pic:spPr>
                </pic:pic>
              </a:graphicData>
            </a:graphic>
          </wp:inline>
        </w:drawing>
      </w:r>
    </w:p>
    <w:p w14:paraId="560921F2" w14:textId="6520E2EC" w:rsidR="005A317F" w:rsidRDefault="00DF3D6E" w:rsidP="007B0C99">
      <w:r>
        <w:t xml:space="preserve">Effective local organisation – meaning reps like you – are at the heart of Prospect’s ability to keep the virtuous circle going. </w:t>
      </w:r>
    </w:p>
    <w:p w14:paraId="2F97F2A2" w14:textId="77777777" w:rsidR="00DF3D6E" w:rsidRDefault="00DF3D6E" w:rsidP="00F14F09">
      <w:pPr>
        <w:pStyle w:val="Heading3"/>
      </w:pPr>
      <w:bookmarkStart w:id="56" w:name="_Toc140841767"/>
      <w:r>
        <w:lastRenderedPageBreak/>
        <w:t>Local union reps…</w:t>
      </w:r>
      <w:bookmarkEnd w:id="56"/>
    </w:p>
    <w:p w14:paraId="7343F1D0" w14:textId="77777777" w:rsidR="00DF3D6E" w:rsidRDefault="00DF3D6E" w:rsidP="002405C9">
      <w:pPr>
        <w:pStyle w:val="ListBullet"/>
        <w:numPr>
          <w:ilvl w:val="0"/>
          <w:numId w:val="11"/>
        </w:numPr>
      </w:pPr>
      <w:r>
        <w:t xml:space="preserve">are the union’s eyes and ears, picking up issues that matter to members that can be resolved by </w:t>
      </w:r>
      <w:proofErr w:type="gramStart"/>
      <w:r>
        <w:t>negotiation</w:t>
      </w:r>
      <w:proofErr w:type="gramEnd"/>
    </w:p>
    <w:p w14:paraId="10A0A4E9" w14:textId="77777777" w:rsidR="00DF3D6E" w:rsidRDefault="00DF3D6E" w:rsidP="002405C9">
      <w:pPr>
        <w:pStyle w:val="ListBullet"/>
        <w:numPr>
          <w:ilvl w:val="0"/>
          <w:numId w:val="11"/>
        </w:numPr>
      </w:pPr>
      <w:r>
        <w:t xml:space="preserve">are the union’s voice in the workplace, getting members involved in new campaigns and keeping them informed about on-going </w:t>
      </w:r>
      <w:proofErr w:type="gramStart"/>
      <w:r>
        <w:t>negotiations</w:t>
      </w:r>
      <w:proofErr w:type="gramEnd"/>
      <w:r>
        <w:t xml:space="preserve"> </w:t>
      </w:r>
    </w:p>
    <w:p w14:paraId="7DE34B4B" w14:textId="77777777" w:rsidR="00DF3D6E" w:rsidRDefault="00DF3D6E" w:rsidP="002405C9">
      <w:pPr>
        <w:pStyle w:val="ListBullet"/>
        <w:numPr>
          <w:ilvl w:val="0"/>
          <w:numId w:val="11"/>
        </w:numPr>
      </w:pPr>
      <w:r>
        <w:t xml:space="preserve">give the union a positive profile – visible on notice boards, identified with important </w:t>
      </w:r>
      <w:proofErr w:type="gramStart"/>
      <w:r>
        <w:t>issues</w:t>
      </w:r>
      <w:proofErr w:type="gramEnd"/>
    </w:p>
    <w:p w14:paraId="13CC757C" w14:textId="77777777" w:rsidR="00DF3D6E" w:rsidRDefault="00DF3D6E" w:rsidP="002405C9">
      <w:pPr>
        <w:pStyle w:val="ListBullet"/>
        <w:numPr>
          <w:ilvl w:val="0"/>
          <w:numId w:val="11"/>
        </w:numPr>
      </w:pPr>
      <w:r>
        <w:t xml:space="preserve">grow the union by talking about joining to colleagues who are not yet in </w:t>
      </w:r>
      <w:proofErr w:type="gramStart"/>
      <w:r>
        <w:t>Prospect</w:t>
      </w:r>
      <w:proofErr w:type="gramEnd"/>
      <w:r>
        <w:t xml:space="preserve"> </w:t>
      </w:r>
    </w:p>
    <w:p w14:paraId="25C3C5A1" w14:textId="77777777" w:rsidR="00DF3D6E" w:rsidRDefault="00DF3D6E" w:rsidP="002405C9">
      <w:pPr>
        <w:pStyle w:val="ListBullet"/>
        <w:numPr>
          <w:ilvl w:val="0"/>
          <w:numId w:val="11"/>
        </w:numPr>
      </w:pPr>
      <w:r>
        <w:t xml:space="preserve">keep members in touch with the wider union, </w:t>
      </w:r>
      <w:proofErr w:type="spellStart"/>
      <w:proofErr w:type="gramStart"/>
      <w:r>
        <w:t>eg</w:t>
      </w:r>
      <w:proofErr w:type="spellEnd"/>
      <w:proofErr w:type="gramEnd"/>
      <w:r>
        <w:t xml:space="preserve"> by organising meetings and events with visiting speakers from beyond the branch.</w:t>
      </w:r>
    </w:p>
    <w:p w14:paraId="62817213" w14:textId="77777777" w:rsidR="00DF3D6E" w:rsidRDefault="00DF3D6E" w:rsidP="00DF3D6E">
      <w:proofErr w:type="gramStart"/>
      <w:r>
        <w:t>A really important</w:t>
      </w:r>
      <w:proofErr w:type="gramEnd"/>
      <w:r>
        <w:t xml:space="preserve"> task for everyone involved in Prospect’s activities is to feed members’ views, queries, concerns and ideas back to Prospect – keeping the union in touch with members.</w:t>
      </w:r>
    </w:p>
    <w:p w14:paraId="1B0232C6" w14:textId="77777777" w:rsidR="00DF3D6E" w:rsidRDefault="00DF3D6E" w:rsidP="00DF3D6E"/>
    <w:p w14:paraId="3E6290AD" w14:textId="77777777" w:rsidR="00DF3D6E" w:rsidRDefault="00DF3D6E" w:rsidP="00EA4DA5">
      <w:pPr>
        <w:pStyle w:val="Heading3"/>
      </w:pPr>
      <w:bookmarkStart w:id="57" w:name="_Toc140841768"/>
      <w:r>
        <w:t xml:space="preserve">Activity </w:t>
      </w:r>
      <w:r w:rsidR="002A03C9">
        <w:t>I</w:t>
      </w:r>
      <w:r>
        <w:t xml:space="preserve">: Why people don’t join a </w:t>
      </w:r>
      <w:proofErr w:type="gramStart"/>
      <w:r>
        <w:t>union</w:t>
      </w:r>
      <w:bookmarkEnd w:id="57"/>
      <w:proofErr w:type="gramEnd"/>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2405C9">
      <w:pPr>
        <w:pStyle w:val="ListBullet"/>
        <w:numPr>
          <w:ilvl w:val="0"/>
          <w:numId w:val="11"/>
        </w:numPr>
      </w:pPr>
      <w:r>
        <w:t xml:space="preserve">I can look after </w:t>
      </w:r>
      <w:proofErr w:type="gramStart"/>
      <w:r>
        <w:t>myself</w:t>
      </w:r>
      <w:proofErr w:type="gramEnd"/>
    </w:p>
    <w:p w14:paraId="6A158E4C" w14:textId="77777777" w:rsidR="00DF3D6E" w:rsidRDefault="00DF3D6E" w:rsidP="002405C9">
      <w:pPr>
        <w:pStyle w:val="ListBullet"/>
        <w:numPr>
          <w:ilvl w:val="0"/>
          <w:numId w:val="11"/>
        </w:numPr>
      </w:pPr>
      <w:r>
        <w:t xml:space="preserve">I get the benefits </w:t>
      </w:r>
      <w:proofErr w:type="gramStart"/>
      <w:r>
        <w:t>anyway</w:t>
      </w:r>
      <w:proofErr w:type="gramEnd"/>
    </w:p>
    <w:p w14:paraId="5800EF65" w14:textId="77777777" w:rsidR="00DF3D6E" w:rsidRDefault="00DF3D6E" w:rsidP="002405C9">
      <w:pPr>
        <w:pStyle w:val="ListBullet"/>
        <w:numPr>
          <w:ilvl w:val="0"/>
          <w:numId w:val="11"/>
        </w:numPr>
      </w:pPr>
      <w:r>
        <w:t xml:space="preserve">I don’t believe in trade </w:t>
      </w:r>
      <w:proofErr w:type="gramStart"/>
      <w:r>
        <w:t>unions</w:t>
      </w:r>
      <w:proofErr w:type="gramEnd"/>
    </w:p>
    <w:p w14:paraId="36ECE436" w14:textId="77777777" w:rsidR="00DF3D6E" w:rsidRDefault="00DF3D6E" w:rsidP="002405C9">
      <w:pPr>
        <w:pStyle w:val="ListBullet"/>
        <w:numPr>
          <w:ilvl w:val="0"/>
          <w:numId w:val="11"/>
        </w:numPr>
      </w:pPr>
      <w:r>
        <w:t>I had a problem a year ago and Prospect/</w:t>
      </w:r>
      <w:proofErr w:type="spellStart"/>
      <w:r>
        <w:t>Bectu</w:t>
      </w:r>
      <w:proofErr w:type="spellEnd"/>
      <w:r>
        <w:t xml:space="preserve"> didn’t </w:t>
      </w:r>
      <w:proofErr w:type="gramStart"/>
      <w:r>
        <w:t>help</w:t>
      </w:r>
      <w:proofErr w:type="gramEnd"/>
    </w:p>
    <w:p w14:paraId="38FBC263" w14:textId="77777777" w:rsidR="00DF3D6E" w:rsidRDefault="00DF3D6E" w:rsidP="002405C9">
      <w:pPr>
        <w:pStyle w:val="ListBullet"/>
        <w:numPr>
          <w:ilvl w:val="0"/>
          <w:numId w:val="11"/>
        </w:numPr>
      </w:pPr>
      <w:r>
        <w:t xml:space="preserve">nobody has asked me to </w:t>
      </w:r>
      <w:proofErr w:type="gramStart"/>
      <w:r>
        <w:t>join</w:t>
      </w:r>
      <w:proofErr w:type="gramEnd"/>
    </w:p>
    <w:p w14:paraId="2D5D107B" w14:textId="77777777" w:rsidR="00DF3D6E" w:rsidRDefault="00DF3D6E" w:rsidP="002405C9">
      <w:pPr>
        <w:pStyle w:val="ListBullet"/>
        <w:numPr>
          <w:ilvl w:val="0"/>
          <w:numId w:val="11"/>
        </w:numPr>
      </w:pPr>
      <w:r>
        <w:t xml:space="preserve">the union doesn’t do </w:t>
      </w:r>
      <w:proofErr w:type="gramStart"/>
      <w:r>
        <w:t>anything</w:t>
      </w:r>
      <w:proofErr w:type="gramEnd"/>
    </w:p>
    <w:p w14:paraId="664E0138" w14:textId="77777777" w:rsidR="00DF3D6E" w:rsidRDefault="00DF3D6E" w:rsidP="002405C9">
      <w:pPr>
        <w:pStyle w:val="ListBullet"/>
        <w:numPr>
          <w:ilvl w:val="0"/>
          <w:numId w:val="11"/>
        </w:numPr>
      </w:pPr>
      <w:r>
        <w:t xml:space="preserve">I can’t afford </w:t>
      </w:r>
      <w:proofErr w:type="gramStart"/>
      <w:r>
        <w:t>it</w:t>
      </w:r>
      <w:proofErr w:type="gramEnd"/>
    </w:p>
    <w:p w14:paraId="5991A692" w14:textId="77777777" w:rsidR="00DF3D6E" w:rsidRDefault="00DF3D6E" w:rsidP="002405C9">
      <w:pPr>
        <w:pStyle w:val="ListBullet"/>
        <w:numPr>
          <w:ilvl w:val="0"/>
          <w:numId w:val="11"/>
        </w:numPr>
      </w:pPr>
      <w:r>
        <w:t xml:space="preserve">unions are always going on </w:t>
      </w:r>
      <w:proofErr w:type="gramStart"/>
      <w:r>
        <w:t>strike</w:t>
      </w:r>
      <w:proofErr w:type="gramEnd"/>
    </w:p>
    <w:p w14:paraId="43B01817" w14:textId="77777777" w:rsidR="00DF3D6E" w:rsidRDefault="00DF3D6E" w:rsidP="002405C9">
      <w:pPr>
        <w:pStyle w:val="ListBullet"/>
        <w:numPr>
          <w:ilvl w:val="0"/>
          <w:numId w:val="11"/>
        </w:numPr>
      </w:pPr>
      <w:r>
        <w:t xml:space="preserve">the management here looks after us and treats us </w:t>
      </w:r>
      <w:proofErr w:type="gramStart"/>
      <w:r>
        <w:t>well</w:t>
      </w:r>
      <w:proofErr w:type="gramEnd"/>
      <w:r>
        <w:t xml:space="preserve"> </w:t>
      </w:r>
    </w:p>
    <w:p w14:paraId="5598F728" w14:textId="77777777" w:rsidR="00E35A0D" w:rsidRDefault="00DF3D6E" w:rsidP="002405C9">
      <w:pPr>
        <w:pStyle w:val="ListBullet"/>
        <w:numPr>
          <w:ilvl w:val="0"/>
          <w:numId w:val="11"/>
        </w:numPr>
      </w:pPr>
      <w:r>
        <w:t>I don’t want to join.</w:t>
      </w:r>
    </w:p>
    <w:p w14:paraId="684E9A56" w14:textId="77777777" w:rsidR="00E35A0D" w:rsidRDefault="00E35A0D">
      <w:pPr>
        <w:spacing w:before="0" w:after="180" w:line="280" w:lineRule="exact"/>
      </w:pPr>
      <w:r>
        <w:br w:type="page"/>
      </w:r>
    </w:p>
    <w:p w14:paraId="2A83C928" w14:textId="77777777" w:rsidR="00E35A0D" w:rsidRDefault="00E35A0D" w:rsidP="00E35A0D">
      <w:pPr>
        <w:pStyle w:val="Heading3"/>
      </w:pPr>
      <w:bookmarkStart w:id="58" w:name="_Toc140841769"/>
      <w:r>
        <w:lastRenderedPageBreak/>
        <w:t xml:space="preserve">Ten good reasons to join </w:t>
      </w:r>
      <w:proofErr w:type="gramStart"/>
      <w:r>
        <w:t>Prospect</w:t>
      </w:r>
      <w:bookmarkEnd w:id="58"/>
      <w:proofErr w:type="gramEnd"/>
    </w:p>
    <w:p w14:paraId="44AB1E04" w14:textId="1CB7B815" w:rsidR="00CA3340" w:rsidRPr="00CA3340" w:rsidRDefault="00E35A0D" w:rsidP="00CA3340">
      <w:pPr>
        <w:pStyle w:val="ListNumber"/>
      </w:pPr>
      <w:r w:rsidRPr="00CA3340">
        <w:t xml:space="preserve">Everybody needs a voice at work. With Prospect your voice will be stronger than if you speak alone. </w:t>
      </w:r>
    </w:p>
    <w:p w14:paraId="60DE7750" w14:textId="076B9120" w:rsidR="00E35A0D" w:rsidRPr="00CA3340" w:rsidRDefault="00E35A0D" w:rsidP="00CA3340">
      <w:pPr>
        <w:pStyle w:val="ListNumber"/>
      </w:pPr>
      <w:r w:rsidRPr="00CA3340">
        <w:t xml:space="preserve">Workplace cultures and processes can be complex to navigate – you need an independent expert, solely on your side. </w:t>
      </w:r>
      <w:r w:rsidRPr="00CA3340">
        <w:rPr>
          <w:rFonts w:ascii="MS Mincho" w:eastAsia="MS Mincho" w:hAnsi="MS Mincho" w:cs="MS Mincho" w:hint="eastAsia"/>
        </w:rPr>
        <w:t> </w:t>
      </w:r>
    </w:p>
    <w:p w14:paraId="51941592" w14:textId="4A5F2630" w:rsidR="00E35A0D" w:rsidRPr="00CA3340" w:rsidRDefault="00E35A0D" w:rsidP="00CA3340">
      <w:pPr>
        <w:pStyle w:val="ListNumber"/>
      </w:pPr>
      <w:r w:rsidRPr="00CA3340">
        <w:t xml:space="preserve">We will help you develop at work – we offer training, mentoring and other support, giving you skills that will help you take an active role in Prospect and benefit you in your professional life. </w:t>
      </w:r>
    </w:p>
    <w:p w14:paraId="390C7641" w14:textId="3F206B51" w:rsidR="00E35A0D" w:rsidRPr="00CA3340" w:rsidRDefault="00E35A0D" w:rsidP="00CA3340">
      <w:pPr>
        <w:pStyle w:val="ListNumber"/>
      </w:pPr>
      <w:r w:rsidRPr="00CA3340">
        <w:t xml:space="preserve">We are a community of people like you – successful individuals who care about their work. </w:t>
      </w:r>
      <w:r w:rsidRPr="00CA3340">
        <w:rPr>
          <w:rFonts w:ascii="MS Mincho" w:eastAsia="MS Mincho" w:hAnsi="MS Mincho" w:cs="MS Mincho" w:hint="eastAsia"/>
        </w:rPr>
        <w:t> </w:t>
      </w:r>
    </w:p>
    <w:p w14:paraId="2E216AE4" w14:textId="61F3B48D" w:rsidR="00E35A0D" w:rsidRPr="00CA3340" w:rsidRDefault="00E35A0D" w:rsidP="00CA3340">
      <w:pPr>
        <w:pStyle w:val="ListNumber"/>
      </w:pPr>
      <w:r w:rsidRPr="00CA3340">
        <w:t xml:space="preserve">We give members an advantage – through personal advice, legal and pension expertise. </w:t>
      </w:r>
      <w:r w:rsidRPr="00CA3340">
        <w:rPr>
          <w:rFonts w:ascii="MS Mincho" w:eastAsia="MS Mincho" w:hAnsi="MS Mincho" w:cs="MS Mincho" w:hint="eastAsia"/>
        </w:rPr>
        <w:t> </w:t>
      </w:r>
    </w:p>
    <w:p w14:paraId="530E670C" w14:textId="40E54771" w:rsidR="00E35A0D" w:rsidRPr="00CA3340" w:rsidRDefault="00E35A0D" w:rsidP="00CA3340">
      <w:pPr>
        <w:pStyle w:val="ListNumber"/>
      </w:pPr>
      <w:r w:rsidRPr="00CA3340">
        <w:t>We</w:t>
      </w:r>
      <w:r w:rsidR="00D14653">
        <w:t xml:space="preserve"> support you to </w:t>
      </w:r>
      <w:r w:rsidRPr="00CA3340">
        <w:t xml:space="preserve">negotiate with, and influence, employers and </w:t>
      </w:r>
      <w:proofErr w:type="gramStart"/>
      <w:r w:rsidRPr="00CA3340">
        <w:t>government</w:t>
      </w:r>
      <w:proofErr w:type="gramEnd"/>
      <w:r w:rsidRPr="00CA3340">
        <w:rPr>
          <w:rFonts w:ascii="MS Mincho" w:eastAsia="MS Mincho" w:hAnsi="MS Mincho" w:cs="MS Mincho" w:hint="eastAsia"/>
        </w:rPr>
        <w:t> </w:t>
      </w:r>
      <w:r w:rsidRPr="00CA3340">
        <w:t xml:space="preserve">to ensure members share in the success they generate. We are politically independent, enabling us to lobby with credibility in all quarters. </w:t>
      </w:r>
      <w:r w:rsidRPr="00CA3340">
        <w:rPr>
          <w:rFonts w:ascii="MS Mincho" w:eastAsia="MS Mincho" w:hAnsi="MS Mincho" w:cs="MS Mincho" w:hint="eastAsia"/>
        </w:rPr>
        <w:t> </w:t>
      </w:r>
    </w:p>
    <w:p w14:paraId="6A94165E" w14:textId="47DBC221" w:rsidR="00E35A0D" w:rsidRPr="00CA3340" w:rsidRDefault="00E35A0D" w:rsidP="00CA3340">
      <w:pPr>
        <w:pStyle w:val="ListNumber"/>
      </w:pPr>
      <w:r w:rsidRPr="00CA3340">
        <w:t xml:space="preserve">We </w:t>
      </w:r>
      <w:r w:rsidR="00D14653">
        <w:t xml:space="preserve">support you in </w:t>
      </w:r>
      <w:r w:rsidRPr="00CA3340">
        <w:t>campaign</w:t>
      </w:r>
      <w:r w:rsidR="00D14653">
        <w:t>s</w:t>
      </w:r>
      <w:r w:rsidRPr="00CA3340">
        <w:t xml:space="preserve"> for better workplaces and satisfying work </w:t>
      </w:r>
      <w:r w:rsidR="00D14653">
        <w:t xml:space="preserve">and offer </w:t>
      </w:r>
      <w:r w:rsidRPr="00CA3340">
        <w:t xml:space="preserve">collaboration with other organisations gives wider influence. </w:t>
      </w:r>
      <w:r w:rsidRPr="00CA3340">
        <w:rPr>
          <w:rFonts w:ascii="MS Mincho" w:eastAsia="MS Mincho" w:hAnsi="MS Mincho" w:cs="MS Mincho" w:hint="eastAsia"/>
        </w:rPr>
        <w:t> </w:t>
      </w:r>
    </w:p>
    <w:p w14:paraId="4E2AFA46" w14:textId="54B34ED1" w:rsidR="00E35A0D" w:rsidRPr="00CA3340" w:rsidRDefault="00E35A0D" w:rsidP="00CA3340">
      <w:pPr>
        <w:pStyle w:val="ListNumber"/>
      </w:pPr>
      <w:r w:rsidRPr="00CA3340">
        <w:t>We make sure you</w:t>
      </w:r>
      <w:r w:rsidR="00D14653">
        <w:t xml:space="preserve"> can keep your</w:t>
      </w:r>
      <w:r w:rsidRPr="00CA3340">
        <w:t xml:space="preserve"> surroundings healthy and safe</w:t>
      </w:r>
      <w:r w:rsidR="00D14653">
        <w:t xml:space="preserve"> and advise you when they are not</w:t>
      </w:r>
      <w:r w:rsidRPr="00CA3340">
        <w:t xml:space="preserve">. </w:t>
      </w:r>
    </w:p>
    <w:p w14:paraId="61D03F5F" w14:textId="63E7ED3E" w:rsidR="00E35A0D" w:rsidRPr="00CA3340" w:rsidRDefault="00E35A0D" w:rsidP="00CA3340">
      <w:pPr>
        <w:pStyle w:val="ListNumber"/>
      </w:pPr>
      <w:r w:rsidRPr="00CA3340">
        <w:t xml:space="preserve">We offer benefits and financial services available only to members. </w:t>
      </w:r>
    </w:p>
    <w:p w14:paraId="0D1C0797" w14:textId="23A688A6" w:rsidR="00DF3D6E" w:rsidRPr="00CA3340" w:rsidRDefault="00E35A0D" w:rsidP="00CA3340">
      <w:pPr>
        <w:pStyle w:val="ListNumber"/>
      </w:pPr>
      <w:r w:rsidRPr="00CA3340">
        <w:t>If the day comes when you have a good case to put to a court or employment tribunal, Prospect will pay your fees. Left on your own, one hour’s advice from a high-street solicitor could easily cost you more than your annual Prospect subscription.</w:t>
      </w:r>
    </w:p>
    <w:p w14:paraId="6C4B5DC3" w14:textId="5A92566A" w:rsidR="00DF3D6E" w:rsidRPr="00D14653" w:rsidRDefault="008871E5" w:rsidP="00DF3D6E">
      <w:pPr>
        <w:rPr>
          <w:b/>
          <w:color w:val="000000" w:themeColor="text1"/>
          <w:kern w:val="32"/>
          <w:sz w:val="28"/>
          <w:szCs w:val="22"/>
          <w:lang w:eastAsia="en-US"/>
        </w:rPr>
      </w:pPr>
      <w:r w:rsidRPr="00D14653">
        <w:rPr>
          <w:b/>
          <w:color w:val="000000" w:themeColor="text1"/>
          <w:kern w:val="32"/>
          <w:sz w:val="28"/>
          <w:szCs w:val="22"/>
          <w:lang w:eastAsia="en-US"/>
        </w:rPr>
        <w:t>Ever j</w:t>
      </w:r>
      <w:r w:rsidR="00450449" w:rsidRPr="00D14653">
        <w:rPr>
          <w:b/>
          <w:color w:val="000000" w:themeColor="text1"/>
          <w:kern w:val="32"/>
          <w:sz w:val="28"/>
          <w:szCs w:val="22"/>
          <w:lang w:eastAsia="en-US"/>
        </w:rPr>
        <w:t>oined a gym?</w:t>
      </w:r>
    </w:p>
    <w:p w14:paraId="628D749D" w14:textId="77777777" w:rsidR="00D14653" w:rsidRDefault="00450449" w:rsidP="00DF3D6E">
      <w:r w:rsidRPr="00D14653">
        <w:t xml:space="preserve">How many of us join a gym at the start of a </w:t>
      </w:r>
      <w:r w:rsidR="005B0381" w:rsidRPr="00D14653">
        <w:t>n</w:t>
      </w:r>
      <w:r w:rsidRPr="00D14653">
        <w:t xml:space="preserve">ew </w:t>
      </w:r>
      <w:r w:rsidR="005B0381" w:rsidRPr="00D14653">
        <w:t>y</w:t>
      </w:r>
      <w:r w:rsidRPr="00D14653">
        <w:t xml:space="preserve">ear in the hope of losing those few extra pounds gained with Christmas indulgence? </w:t>
      </w:r>
    </w:p>
    <w:p w14:paraId="2FD9A9F8" w14:textId="4421DFA4" w:rsidR="00450449" w:rsidRPr="00D14653" w:rsidRDefault="00450449" w:rsidP="00DF3D6E">
      <w:r w:rsidRPr="00D14653">
        <w:t>How many of us see the money going out of our account each month and yet still don’t go to the gym?</w:t>
      </w:r>
    </w:p>
    <w:p w14:paraId="75915DB3" w14:textId="4DAA10F4" w:rsidR="00450449" w:rsidRPr="00D14653" w:rsidRDefault="00450449" w:rsidP="00DF3D6E">
      <w:r w:rsidRPr="00D14653">
        <w:t>We all know to get the most out of any gym membership, you pay your money and go at least 3 times a week to start to see a real difference. If we don’t go, we can</w:t>
      </w:r>
      <w:r w:rsidR="008871E5" w:rsidRPr="00D14653">
        <w:t>’t</w:t>
      </w:r>
      <w:r w:rsidRPr="00D14653">
        <w:t xml:space="preserve"> blame the gym for </w:t>
      </w:r>
      <w:r w:rsidR="008871E5" w:rsidRPr="00D14653">
        <w:t>why we’re</w:t>
      </w:r>
      <w:r w:rsidRPr="00D14653">
        <w:t xml:space="preserve"> not getting fit, we </w:t>
      </w:r>
      <w:proofErr w:type="gramStart"/>
      <w:r w:rsidRPr="00D14653">
        <w:t>have to</w:t>
      </w:r>
      <w:proofErr w:type="gramEnd"/>
      <w:r w:rsidRPr="00D14653">
        <w:t xml:space="preserve"> take some responsibility</w:t>
      </w:r>
      <w:r w:rsidR="008871E5" w:rsidRPr="00D14653">
        <w:t xml:space="preserve"> ourselves</w:t>
      </w:r>
      <w:r w:rsidRPr="00D14653">
        <w:t>.</w:t>
      </w:r>
    </w:p>
    <w:p w14:paraId="07B070EE" w14:textId="77777777" w:rsidR="00D14653" w:rsidRPr="00D14653" w:rsidRDefault="00450449" w:rsidP="00DF3D6E">
      <w:r w:rsidRPr="00D14653">
        <w:t>Join</w:t>
      </w:r>
      <w:r w:rsidR="00116FF5" w:rsidRPr="00D14653">
        <w:t>ing</w:t>
      </w:r>
      <w:r w:rsidRPr="00D14653">
        <w:t xml:space="preserve"> a union is the same, </w:t>
      </w:r>
      <w:r w:rsidR="00116FF5" w:rsidRPr="00D14653">
        <w:t>to get the most out of the union membership – you need to be an active member.</w:t>
      </w:r>
      <w:r w:rsidR="008871E5" w:rsidRPr="00D14653">
        <w:t xml:space="preserve"> Often members will blame the union for why an issue hasn’t been resolved but often don’t offer suggestions of how it could be resolved or realise they are part of the union they are blaming and therefore need to take some responsibility.</w:t>
      </w:r>
    </w:p>
    <w:p w14:paraId="04E9B672" w14:textId="08530694" w:rsidR="00116FF5" w:rsidRPr="00D14653" w:rsidRDefault="00B36B1A" w:rsidP="00DF3D6E">
      <w:pPr>
        <w:rPr>
          <w:b/>
          <w:bCs/>
        </w:rPr>
      </w:pPr>
      <w:r>
        <w:rPr>
          <w:b/>
          <w:bCs/>
        </w:rPr>
        <w:t>Five</w:t>
      </w:r>
      <w:r w:rsidR="00116FF5" w:rsidRPr="00D14653">
        <w:rPr>
          <w:b/>
          <w:bCs/>
        </w:rPr>
        <w:t xml:space="preserve"> key</w:t>
      </w:r>
      <w:r w:rsidR="008871E5" w:rsidRPr="00D14653">
        <w:rPr>
          <w:b/>
          <w:bCs/>
        </w:rPr>
        <w:t xml:space="preserve"> points</w:t>
      </w:r>
      <w:r w:rsidR="00116FF5" w:rsidRPr="00D14653">
        <w:rPr>
          <w:b/>
          <w:bCs/>
        </w:rPr>
        <w:t xml:space="preserve"> to successful membership. </w:t>
      </w:r>
    </w:p>
    <w:p w14:paraId="618E34E3" w14:textId="2B39CE27" w:rsidR="00450449" w:rsidRPr="00D14653" w:rsidRDefault="00116FF5" w:rsidP="00DF3D6E">
      <w:r w:rsidRPr="00D14653">
        <w:t>1. Attend meetings as regularly as you can or send a spokesperson if you can’t attend.</w:t>
      </w:r>
      <w:r w:rsidR="00450449" w:rsidRPr="00D14653">
        <w:t xml:space="preserve"> </w:t>
      </w:r>
    </w:p>
    <w:p w14:paraId="7F8B91CB" w14:textId="390EBD8A" w:rsidR="00116FF5" w:rsidRPr="00D14653" w:rsidRDefault="00116FF5" w:rsidP="00DF3D6E">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rsidR="00B36B1A">
        <w:t xml:space="preserve"> to help you resolve it</w:t>
      </w:r>
      <w:r w:rsidRPr="00D14653">
        <w:t>. Communication is a two-way street.</w:t>
      </w:r>
    </w:p>
    <w:p w14:paraId="0C6F487D" w14:textId="1B750EA7" w:rsidR="00116FF5" w:rsidRPr="00D14653" w:rsidRDefault="00116FF5" w:rsidP="00DF3D6E">
      <w:r w:rsidRPr="00D14653">
        <w:t xml:space="preserve">3. Sign up for the benefits via the website and amend your communication preferences. Did you know, a good proportion of new members never sign up to the website and so are missing out on many </w:t>
      </w:r>
      <w:proofErr w:type="gramStart"/>
      <w:r w:rsidRPr="00D14653">
        <w:t>cost effective</w:t>
      </w:r>
      <w:proofErr w:type="gramEnd"/>
      <w:r w:rsidRPr="00D14653">
        <w:t xml:space="preserve"> savings. Also, many members get a fed up </w:t>
      </w:r>
      <w:proofErr w:type="gramStart"/>
      <w:r w:rsidRPr="00D14653">
        <w:t>of</w:t>
      </w:r>
      <w:proofErr w:type="gramEnd"/>
      <w:r w:rsidRPr="00D14653">
        <w:t xml:space="preserve"> being overloaded with emails often not with any relevance to the work they do or the union interests they have. Member can amend their own settings as soon as they sign into the website.</w:t>
      </w:r>
    </w:p>
    <w:p w14:paraId="74BFD2FD" w14:textId="0166AF86" w:rsidR="00116FF5" w:rsidRPr="00D14653" w:rsidRDefault="00116FF5" w:rsidP="00DF3D6E">
      <w:r w:rsidRPr="00D14653">
        <w:t xml:space="preserve">4. If you feel unhappy with the union or have a problem, let us know. We want to improve how our members see us and so let us know what we do right, but also what we do wrong. </w:t>
      </w:r>
    </w:p>
    <w:p w14:paraId="702AE499" w14:textId="74301396" w:rsidR="00181453" w:rsidRPr="00B36B1A" w:rsidRDefault="00116FF5" w:rsidP="00DF3D6E">
      <w:r w:rsidRPr="00D14653">
        <w:t xml:space="preserve">5. If you leave your workplace and join another similar workplace, the chances are you can transfer your union membership rather than leaving and re-joining. </w:t>
      </w:r>
    </w:p>
    <w:p w14:paraId="2258F0E3" w14:textId="77777777" w:rsidR="00A577A5" w:rsidRDefault="00A577A5">
      <w:pPr>
        <w:spacing w:before="0" w:after="180" w:line="280" w:lineRule="exact"/>
      </w:pPr>
      <w:r>
        <w:br w:type="page"/>
      </w:r>
    </w:p>
    <w:p w14:paraId="491DEF6F" w14:textId="77777777" w:rsidR="00DF3D6E" w:rsidRDefault="00DF3D6E" w:rsidP="00A577A5">
      <w:pPr>
        <w:pStyle w:val="Heading2"/>
      </w:pPr>
      <w:bookmarkStart w:id="59" w:name="_Toc140841770"/>
      <w:r>
        <w:lastRenderedPageBreak/>
        <w:t xml:space="preserve">Session </w:t>
      </w:r>
      <w:r w:rsidR="005253FF">
        <w:t>7</w:t>
      </w:r>
      <w:r>
        <w:t xml:space="preserve">: Building a stronger </w:t>
      </w:r>
      <w:proofErr w:type="gramStart"/>
      <w:r>
        <w:t>union</w:t>
      </w:r>
      <w:bookmarkEnd w:id="59"/>
      <w:proofErr w:type="gramEnd"/>
    </w:p>
    <w:p w14:paraId="1C774D4B" w14:textId="03E38DF1" w:rsidR="00DF3D6E" w:rsidRDefault="00DF3D6E" w:rsidP="00DF3D6E">
      <w:r>
        <w:t xml:space="preserve">In this session, we look at how you think your branch is at this moment. Do you think it has the right approach and where you would like it </w:t>
      </w:r>
      <w:r w:rsidR="00675552">
        <w:t>to go</w:t>
      </w:r>
      <w:r>
        <w:t xml:space="preserve"> in the future?</w:t>
      </w:r>
    </w:p>
    <w:p w14:paraId="32213680" w14:textId="0FE8652E" w:rsidR="00FD41B1" w:rsidRDefault="00FD41B1" w:rsidP="00FD41B1">
      <w:pPr>
        <w:pStyle w:val="Heading3"/>
      </w:pPr>
      <w:bookmarkStart w:id="60" w:name="_Toc140841771"/>
      <w:r>
        <w:t xml:space="preserve">Activity J: Staff room </w:t>
      </w:r>
      <w:proofErr w:type="gramStart"/>
      <w:r>
        <w:t>talk</w:t>
      </w:r>
      <w:bookmarkEnd w:id="60"/>
      <w:proofErr w:type="gramEnd"/>
      <w:r>
        <w:t xml:space="preserve"> </w:t>
      </w:r>
    </w:p>
    <w:p w14:paraId="3F34928F" w14:textId="77777777" w:rsidR="00FD41B1" w:rsidRDefault="00FD41B1" w:rsidP="00FD41B1">
      <w:r>
        <w:t>Watch the video in a big group and discuss how you felt the recruitment went.</w:t>
      </w:r>
    </w:p>
    <w:p w14:paraId="5EE74B6B" w14:textId="77777777" w:rsidR="00FD41B1" w:rsidRDefault="00FD41B1" w:rsidP="00FD41B1">
      <w:r>
        <w:t>Then in smaller groups, discuss how one of the three issues below could be taken forward and feedback to the group:</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FD41B1" w:rsidRPr="004B29A3" w14:paraId="7B2ABDC4" w14:textId="77777777" w:rsidTr="00337F8D">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6A452F0C" w14:textId="77777777" w:rsidR="00FD41B1" w:rsidRPr="004B29A3" w:rsidRDefault="00FD41B1" w:rsidP="00337F8D">
            <w:pPr>
              <w:pStyle w:val="ListBullet"/>
              <w:spacing w:before="0"/>
              <w:rPr>
                <w:b w:val="0"/>
                <w:bCs/>
              </w:rPr>
            </w:pPr>
            <w:r>
              <w:rPr>
                <w:b w:val="0"/>
                <w:bCs/>
              </w:rPr>
              <w:t>Staff survey</w:t>
            </w:r>
          </w:p>
        </w:tc>
      </w:tr>
      <w:tr w:rsidR="00FD41B1" w:rsidRPr="004B29A3" w14:paraId="07EED853" w14:textId="77777777" w:rsidTr="00337F8D">
        <w:trPr>
          <w:trHeight w:val="397"/>
        </w:trPr>
        <w:tc>
          <w:tcPr>
            <w:tcW w:w="9776" w:type="dxa"/>
            <w:tcBorders>
              <w:top w:val="nil"/>
            </w:tcBorders>
            <w:shd w:val="clear" w:color="auto" w:fill="auto"/>
          </w:tcPr>
          <w:p w14:paraId="31BF0350" w14:textId="77777777" w:rsidR="00FD41B1" w:rsidRPr="004B29A3" w:rsidRDefault="00FD41B1" w:rsidP="00337F8D">
            <w:pPr>
              <w:spacing w:before="0"/>
            </w:pPr>
          </w:p>
        </w:tc>
      </w:tr>
      <w:tr w:rsidR="00FD41B1" w:rsidRPr="004B29A3" w14:paraId="6932C1BB" w14:textId="77777777" w:rsidTr="00337F8D">
        <w:trPr>
          <w:trHeight w:val="397"/>
        </w:trPr>
        <w:tc>
          <w:tcPr>
            <w:tcW w:w="9776" w:type="dxa"/>
            <w:tcBorders>
              <w:top w:val="nil"/>
            </w:tcBorders>
            <w:shd w:val="clear" w:color="auto" w:fill="auto"/>
          </w:tcPr>
          <w:p w14:paraId="70EDADD5" w14:textId="77777777" w:rsidR="00FD41B1" w:rsidRPr="004B29A3" w:rsidRDefault="00FD41B1" w:rsidP="00337F8D">
            <w:pPr>
              <w:spacing w:before="0"/>
            </w:pPr>
          </w:p>
        </w:tc>
      </w:tr>
      <w:tr w:rsidR="00FD41B1" w:rsidRPr="004B29A3" w14:paraId="1F8D0EE4" w14:textId="77777777" w:rsidTr="00337F8D">
        <w:trPr>
          <w:trHeight w:val="397"/>
        </w:trPr>
        <w:tc>
          <w:tcPr>
            <w:tcW w:w="9776" w:type="dxa"/>
            <w:tcBorders>
              <w:top w:val="nil"/>
            </w:tcBorders>
            <w:shd w:val="clear" w:color="auto" w:fill="auto"/>
          </w:tcPr>
          <w:p w14:paraId="5B3F1ECA" w14:textId="77777777" w:rsidR="00FD41B1" w:rsidRPr="004B29A3" w:rsidRDefault="00FD41B1" w:rsidP="00337F8D">
            <w:pPr>
              <w:spacing w:before="0"/>
            </w:pPr>
          </w:p>
        </w:tc>
      </w:tr>
      <w:tr w:rsidR="00FD41B1" w:rsidRPr="004B29A3" w14:paraId="4C6B1786" w14:textId="77777777" w:rsidTr="00337F8D">
        <w:trPr>
          <w:trHeight w:val="397"/>
        </w:trPr>
        <w:tc>
          <w:tcPr>
            <w:tcW w:w="9776" w:type="dxa"/>
            <w:tcBorders>
              <w:top w:val="nil"/>
            </w:tcBorders>
            <w:shd w:val="clear" w:color="auto" w:fill="auto"/>
          </w:tcPr>
          <w:p w14:paraId="0180FCB3" w14:textId="77777777" w:rsidR="00FD41B1" w:rsidRPr="004B29A3" w:rsidRDefault="00FD41B1" w:rsidP="00337F8D">
            <w:pPr>
              <w:spacing w:before="0"/>
            </w:pPr>
          </w:p>
        </w:tc>
      </w:tr>
      <w:tr w:rsidR="00FD41B1" w:rsidRPr="004B29A3" w14:paraId="123C134D" w14:textId="77777777" w:rsidTr="00337F8D">
        <w:tc>
          <w:tcPr>
            <w:tcW w:w="9776" w:type="dxa"/>
            <w:tcBorders>
              <w:bottom w:val="nil"/>
            </w:tcBorders>
            <w:shd w:val="clear" w:color="auto" w:fill="auto"/>
          </w:tcPr>
          <w:p w14:paraId="437247DF" w14:textId="77777777" w:rsidR="00FD41B1" w:rsidRPr="004B29A3" w:rsidRDefault="00FD41B1" w:rsidP="00337F8D">
            <w:pPr>
              <w:pStyle w:val="ListBullet"/>
            </w:pPr>
            <w:r>
              <w:t>IT issues</w:t>
            </w:r>
            <w:r w:rsidRPr="004B29A3">
              <w:t>.</w:t>
            </w:r>
          </w:p>
        </w:tc>
      </w:tr>
      <w:tr w:rsidR="00FD41B1" w:rsidRPr="004B29A3" w14:paraId="64FDF802" w14:textId="77777777" w:rsidTr="00337F8D">
        <w:trPr>
          <w:trHeight w:val="454"/>
        </w:trPr>
        <w:tc>
          <w:tcPr>
            <w:tcW w:w="9776" w:type="dxa"/>
            <w:tcBorders>
              <w:top w:val="nil"/>
            </w:tcBorders>
            <w:shd w:val="clear" w:color="auto" w:fill="auto"/>
          </w:tcPr>
          <w:p w14:paraId="25BD29EC" w14:textId="77777777" w:rsidR="00FD41B1" w:rsidRPr="004B29A3" w:rsidRDefault="00FD41B1" w:rsidP="00337F8D">
            <w:pPr>
              <w:spacing w:before="0"/>
            </w:pPr>
          </w:p>
        </w:tc>
      </w:tr>
      <w:tr w:rsidR="00FD41B1" w:rsidRPr="004B29A3" w14:paraId="36E4A8A6" w14:textId="77777777" w:rsidTr="00337F8D">
        <w:trPr>
          <w:trHeight w:val="454"/>
        </w:trPr>
        <w:tc>
          <w:tcPr>
            <w:tcW w:w="9776" w:type="dxa"/>
            <w:tcBorders>
              <w:top w:val="nil"/>
            </w:tcBorders>
            <w:shd w:val="clear" w:color="auto" w:fill="auto"/>
          </w:tcPr>
          <w:p w14:paraId="7E20442F" w14:textId="77777777" w:rsidR="00FD41B1" w:rsidRPr="004B29A3" w:rsidRDefault="00FD41B1" w:rsidP="00337F8D">
            <w:pPr>
              <w:spacing w:before="0"/>
            </w:pPr>
          </w:p>
        </w:tc>
      </w:tr>
      <w:tr w:rsidR="00FD41B1" w:rsidRPr="004B29A3" w14:paraId="52911B82" w14:textId="77777777" w:rsidTr="00337F8D">
        <w:trPr>
          <w:trHeight w:val="454"/>
        </w:trPr>
        <w:tc>
          <w:tcPr>
            <w:tcW w:w="9776" w:type="dxa"/>
            <w:tcBorders>
              <w:top w:val="nil"/>
            </w:tcBorders>
            <w:shd w:val="clear" w:color="auto" w:fill="auto"/>
          </w:tcPr>
          <w:p w14:paraId="7D26BF98" w14:textId="77777777" w:rsidR="00FD41B1" w:rsidRPr="004B29A3" w:rsidRDefault="00FD41B1" w:rsidP="00337F8D">
            <w:pPr>
              <w:spacing w:before="0"/>
            </w:pPr>
          </w:p>
        </w:tc>
      </w:tr>
      <w:tr w:rsidR="00FD41B1" w:rsidRPr="004B29A3" w14:paraId="5FF8476D" w14:textId="77777777" w:rsidTr="00337F8D">
        <w:trPr>
          <w:trHeight w:val="454"/>
        </w:trPr>
        <w:tc>
          <w:tcPr>
            <w:tcW w:w="9776" w:type="dxa"/>
            <w:tcBorders>
              <w:top w:val="nil"/>
            </w:tcBorders>
            <w:shd w:val="clear" w:color="auto" w:fill="auto"/>
          </w:tcPr>
          <w:p w14:paraId="23D93CA5" w14:textId="77777777" w:rsidR="00FD41B1" w:rsidRPr="004B29A3" w:rsidRDefault="00FD41B1" w:rsidP="00337F8D">
            <w:pPr>
              <w:spacing w:before="0"/>
            </w:pPr>
          </w:p>
        </w:tc>
      </w:tr>
      <w:tr w:rsidR="00FD41B1" w:rsidRPr="004B29A3" w14:paraId="6D61FA70" w14:textId="77777777" w:rsidTr="00337F8D">
        <w:tc>
          <w:tcPr>
            <w:tcW w:w="9776" w:type="dxa"/>
            <w:tcBorders>
              <w:bottom w:val="nil"/>
            </w:tcBorders>
            <w:shd w:val="clear" w:color="auto" w:fill="auto"/>
          </w:tcPr>
          <w:p w14:paraId="52D9175C" w14:textId="77777777" w:rsidR="00FD41B1" w:rsidRPr="004B29A3" w:rsidRDefault="00FD41B1" w:rsidP="00337F8D">
            <w:pPr>
              <w:pStyle w:val="ListBullet"/>
            </w:pPr>
            <w:r w:rsidRPr="002A7AB0">
              <w:t>unachievable targets</w:t>
            </w:r>
            <w:r w:rsidRPr="004B29A3">
              <w:t>.</w:t>
            </w:r>
          </w:p>
        </w:tc>
      </w:tr>
      <w:tr w:rsidR="00FD41B1" w:rsidRPr="004B29A3" w14:paraId="1B728E22" w14:textId="77777777" w:rsidTr="00337F8D">
        <w:trPr>
          <w:trHeight w:val="397"/>
        </w:trPr>
        <w:tc>
          <w:tcPr>
            <w:tcW w:w="9776" w:type="dxa"/>
            <w:tcBorders>
              <w:top w:val="nil"/>
            </w:tcBorders>
            <w:shd w:val="clear" w:color="auto" w:fill="auto"/>
          </w:tcPr>
          <w:p w14:paraId="62D1889B" w14:textId="77777777" w:rsidR="00FD41B1" w:rsidRPr="004B29A3" w:rsidRDefault="00FD41B1" w:rsidP="00337F8D">
            <w:pPr>
              <w:spacing w:before="0"/>
            </w:pPr>
          </w:p>
        </w:tc>
      </w:tr>
      <w:tr w:rsidR="00FD41B1" w:rsidRPr="004B29A3" w14:paraId="28BD5A78" w14:textId="77777777" w:rsidTr="00337F8D">
        <w:trPr>
          <w:trHeight w:val="397"/>
        </w:trPr>
        <w:tc>
          <w:tcPr>
            <w:tcW w:w="9776" w:type="dxa"/>
            <w:tcBorders>
              <w:top w:val="nil"/>
            </w:tcBorders>
            <w:shd w:val="clear" w:color="auto" w:fill="auto"/>
          </w:tcPr>
          <w:p w14:paraId="14C37071" w14:textId="77777777" w:rsidR="00FD41B1" w:rsidRPr="004B29A3" w:rsidRDefault="00FD41B1" w:rsidP="00337F8D">
            <w:pPr>
              <w:spacing w:before="0"/>
            </w:pPr>
          </w:p>
        </w:tc>
      </w:tr>
      <w:tr w:rsidR="00FD41B1" w:rsidRPr="004B29A3" w14:paraId="7748DC47" w14:textId="77777777" w:rsidTr="00337F8D">
        <w:trPr>
          <w:trHeight w:val="397"/>
        </w:trPr>
        <w:tc>
          <w:tcPr>
            <w:tcW w:w="9776" w:type="dxa"/>
            <w:tcBorders>
              <w:top w:val="nil"/>
            </w:tcBorders>
            <w:shd w:val="clear" w:color="auto" w:fill="auto"/>
          </w:tcPr>
          <w:p w14:paraId="03448903" w14:textId="77777777" w:rsidR="00FD41B1" w:rsidRPr="004B29A3" w:rsidRDefault="00FD41B1" w:rsidP="00337F8D">
            <w:pPr>
              <w:spacing w:before="0"/>
            </w:pPr>
          </w:p>
        </w:tc>
      </w:tr>
      <w:tr w:rsidR="00FD41B1" w:rsidRPr="004B29A3" w14:paraId="0A12441C" w14:textId="77777777" w:rsidTr="00337F8D">
        <w:trPr>
          <w:trHeight w:val="397"/>
        </w:trPr>
        <w:tc>
          <w:tcPr>
            <w:tcW w:w="9776" w:type="dxa"/>
            <w:tcBorders>
              <w:top w:val="nil"/>
            </w:tcBorders>
            <w:shd w:val="clear" w:color="auto" w:fill="auto"/>
          </w:tcPr>
          <w:p w14:paraId="413785BC" w14:textId="77777777" w:rsidR="00FD41B1" w:rsidRPr="004B29A3" w:rsidRDefault="00FD41B1" w:rsidP="00337F8D">
            <w:pPr>
              <w:spacing w:before="0"/>
            </w:pPr>
          </w:p>
        </w:tc>
      </w:tr>
    </w:tbl>
    <w:p w14:paraId="79CB8C3B" w14:textId="77777777" w:rsidR="00FD41B1" w:rsidRDefault="00FD41B1" w:rsidP="00FD41B1"/>
    <w:p w14:paraId="10CFBE21" w14:textId="77777777" w:rsidR="00FD41B1" w:rsidRDefault="00FD41B1" w:rsidP="00FD41B1">
      <w:pPr>
        <w:spacing w:before="0" w:after="180" w:line="280" w:lineRule="exact"/>
        <w:rPr>
          <w:b/>
          <w:color w:val="000000" w:themeColor="text1"/>
          <w:kern w:val="32"/>
          <w:sz w:val="28"/>
          <w:szCs w:val="22"/>
          <w:lang w:eastAsia="en-US"/>
        </w:rPr>
      </w:pPr>
      <w:r>
        <w:br w:type="page"/>
      </w:r>
    </w:p>
    <w:p w14:paraId="195339F8" w14:textId="77777777" w:rsidR="00421A75" w:rsidRDefault="00421A75" w:rsidP="00DF3D6E"/>
    <w:p w14:paraId="6181D8DB" w14:textId="530CA262" w:rsidR="00DF3D6E" w:rsidRPr="00181453" w:rsidRDefault="00DF3D6E" w:rsidP="002737D0">
      <w:pPr>
        <w:pStyle w:val="Heading3"/>
      </w:pPr>
      <w:bookmarkStart w:id="61" w:name="_Toc140841772"/>
      <w:r w:rsidRPr="00181453">
        <w:t xml:space="preserve">Activity </w:t>
      </w:r>
      <w:r w:rsidR="00A10C1B" w:rsidRPr="00181453">
        <w:t>K</w:t>
      </w:r>
      <w:r w:rsidRPr="00181453">
        <w:t>: How well organised is your workplace?</w:t>
      </w:r>
      <w:bookmarkEnd w:id="61"/>
    </w:p>
    <w:p w14:paraId="4D69239F" w14:textId="5F3F23FE" w:rsidR="00DF3D6E" w:rsidRDefault="00181453" w:rsidP="00DF3D6E">
      <w:r>
        <w:t>Following on from the answers you gave in the</w:t>
      </w:r>
      <w:r w:rsidR="00DF3D6E">
        <w:t xml:space="preserve"> questionnaire</w:t>
      </w:r>
      <w:r w:rsidR="00914EF9">
        <w:t xml:space="preserve"> on page 15</w:t>
      </w:r>
      <w:r>
        <w:t>, reflect and see how you can apply the following</w:t>
      </w:r>
      <w:r w:rsidR="00914EF9">
        <w:t xml:space="preserve"> and</w:t>
      </w:r>
      <w:r w:rsidR="00DF3D6E">
        <w:t xml:space="preserve"> think about the </w:t>
      </w:r>
      <w:proofErr w:type="gramStart"/>
      <w:r w:rsidR="00DF3D6E">
        <w:t>following;</w:t>
      </w:r>
      <w:proofErr w:type="gramEnd"/>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2A7AB0" w:rsidRPr="004B29A3" w14:paraId="0C1B4BB1"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D3D84C6" w14:textId="14A353E8" w:rsidR="002A7AB0" w:rsidRPr="002A7AB0" w:rsidRDefault="002A7AB0" w:rsidP="002405C9">
            <w:pPr>
              <w:pStyle w:val="ListNumber"/>
              <w:numPr>
                <w:ilvl w:val="0"/>
                <w:numId w:val="10"/>
              </w:numPr>
            </w:pPr>
            <w:r w:rsidRPr="002A7AB0">
              <w:t>On a scale of 1-10, how well organised would you say your workplace is?</w:t>
            </w:r>
          </w:p>
        </w:tc>
      </w:tr>
      <w:tr w:rsidR="002A7AB0" w:rsidRPr="004B29A3" w14:paraId="682036CA" w14:textId="77777777" w:rsidTr="00C71ACE">
        <w:trPr>
          <w:trHeight w:val="170"/>
        </w:trPr>
        <w:tc>
          <w:tcPr>
            <w:tcW w:w="9634" w:type="dxa"/>
            <w:tcBorders>
              <w:top w:val="nil"/>
            </w:tcBorders>
            <w:shd w:val="clear" w:color="auto" w:fill="auto"/>
          </w:tcPr>
          <w:p w14:paraId="0E337BC7" w14:textId="77777777" w:rsidR="002A7AB0" w:rsidRPr="004B29A3" w:rsidRDefault="002A7AB0" w:rsidP="003223B6">
            <w:pPr>
              <w:spacing w:before="0"/>
            </w:pPr>
          </w:p>
        </w:tc>
      </w:tr>
      <w:tr w:rsidR="002A7AB0" w:rsidRPr="004B29A3" w14:paraId="5C1B68DC" w14:textId="77777777" w:rsidTr="00C71ACE">
        <w:tc>
          <w:tcPr>
            <w:tcW w:w="9634" w:type="dxa"/>
            <w:tcBorders>
              <w:bottom w:val="nil"/>
            </w:tcBorders>
            <w:shd w:val="clear" w:color="auto" w:fill="auto"/>
          </w:tcPr>
          <w:p w14:paraId="2F04897E" w14:textId="6440CBBC" w:rsidR="002A7AB0" w:rsidRPr="002A7AB0" w:rsidRDefault="008871E5" w:rsidP="002A7AB0">
            <w:pPr>
              <w:pStyle w:val="ListNumber"/>
              <w:rPr>
                <w:b/>
                <w:bCs/>
              </w:rPr>
            </w:pPr>
            <w:r>
              <w:rPr>
                <w:b/>
                <w:bCs/>
              </w:rPr>
              <w:t>Do you know who you are representing</w:t>
            </w:r>
            <w:r w:rsidR="002A7AB0" w:rsidRPr="002A7AB0">
              <w:rPr>
                <w:b/>
                <w:bCs/>
              </w:rPr>
              <w:t>?</w:t>
            </w:r>
            <w:r>
              <w:rPr>
                <w:b/>
                <w:bCs/>
              </w:rPr>
              <w:t xml:space="preserve"> (</w:t>
            </w:r>
            <w:proofErr w:type="gramStart"/>
            <w:r>
              <w:rPr>
                <w:b/>
                <w:bCs/>
              </w:rPr>
              <w:t>tick</w:t>
            </w:r>
            <w:proofErr w:type="gramEnd"/>
            <w:r>
              <w:rPr>
                <w:b/>
                <w:bCs/>
              </w:rPr>
              <w:t xml:space="preserve"> all applicable)</w:t>
            </w:r>
          </w:p>
        </w:tc>
      </w:tr>
      <w:tr w:rsidR="002A7AB0" w:rsidRPr="004B29A3" w14:paraId="6E5251CD" w14:textId="77777777" w:rsidTr="00C71ACE">
        <w:trPr>
          <w:trHeight w:val="454"/>
        </w:trPr>
        <w:tc>
          <w:tcPr>
            <w:tcW w:w="9634" w:type="dxa"/>
            <w:tcBorders>
              <w:top w:val="nil"/>
            </w:tcBorders>
            <w:shd w:val="clear" w:color="auto" w:fill="auto"/>
          </w:tcPr>
          <w:p w14:paraId="2292A1B5" w14:textId="7762546C" w:rsidR="002A7AB0" w:rsidRPr="004B29A3" w:rsidRDefault="008871E5" w:rsidP="003223B6">
            <w:pPr>
              <w:spacing w:before="0"/>
            </w:pPr>
            <w:r>
              <w:t>Workplace, area, grades, teams, sections, sub-sections, offices, departments, other (please state)</w:t>
            </w:r>
          </w:p>
        </w:tc>
      </w:tr>
      <w:tr w:rsidR="002A7AB0" w:rsidRPr="004B29A3" w14:paraId="487CC9FA" w14:textId="77777777" w:rsidTr="00C71ACE">
        <w:trPr>
          <w:trHeight w:val="454"/>
        </w:trPr>
        <w:tc>
          <w:tcPr>
            <w:tcW w:w="9634" w:type="dxa"/>
            <w:tcBorders>
              <w:top w:val="nil"/>
            </w:tcBorders>
            <w:shd w:val="clear" w:color="auto" w:fill="auto"/>
          </w:tcPr>
          <w:p w14:paraId="67191663" w14:textId="77777777" w:rsidR="002A7AB0" w:rsidRPr="004B29A3" w:rsidRDefault="002A7AB0" w:rsidP="003223B6">
            <w:pPr>
              <w:spacing w:before="0"/>
            </w:pPr>
          </w:p>
        </w:tc>
      </w:tr>
      <w:tr w:rsidR="002A7AB0" w:rsidRPr="004B29A3" w14:paraId="394A5588" w14:textId="77777777" w:rsidTr="00C71ACE">
        <w:tc>
          <w:tcPr>
            <w:tcW w:w="9634" w:type="dxa"/>
            <w:tcBorders>
              <w:bottom w:val="nil"/>
            </w:tcBorders>
            <w:shd w:val="clear" w:color="auto" w:fill="auto"/>
          </w:tcPr>
          <w:p w14:paraId="183E4898" w14:textId="5A448684" w:rsidR="002A7AB0" w:rsidRDefault="008D710D" w:rsidP="00F90F2F">
            <w:pPr>
              <w:pStyle w:val="ListNumber"/>
              <w:rPr>
                <w:b/>
                <w:bCs/>
              </w:rPr>
            </w:pPr>
            <w:r>
              <w:rPr>
                <w:b/>
                <w:bCs/>
              </w:rPr>
              <w:t>Utilising</w:t>
            </w:r>
            <w:r w:rsidR="008871E5">
              <w:rPr>
                <w:b/>
                <w:bCs/>
              </w:rPr>
              <w:t xml:space="preserve"> the above information, how might </w:t>
            </w:r>
            <w:r>
              <w:rPr>
                <w:b/>
                <w:bCs/>
              </w:rPr>
              <w:t>this change your following answers</w:t>
            </w:r>
            <w:r w:rsidR="00F90F2F" w:rsidRPr="00F90F2F">
              <w:rPr>
                <w:b/>
                <w:bCs/>
              </w:rPr>
              <w:t>:</w:t>
            </w:r>
          </w:p>
          <w:p w14:paraId="3CEBB34D" w14:textId="36F247E5" w:rsidR="00F90F2F" w:rsidRPr="00F90F2F" w:rsidRDefault="00F90F2F" w:rsidP="00F90F2F">
            <w:pPr>
              <w:pStyle w:val="Normalnumberedparas"/>
            </w:pPr>
            <w:r>
              <w:t>Building membership</w:t>
            </w:r>
            <w:r w:rsidR="008D710D">
              <w:t xml:space="preserve"> (1-10 scale</w:t>
            </w:r>
            <w:r w:rsidR="00B36B1A">
              <w:t>, where is your membership at now</w:t>
            </w:r>
            <w:r w:rsidR="008D710D">
              <w:t>)</w:t>
            </w:r>
          </w:p>
        </w:tc>
      </w:tr>
      <w:tr w:rsidR="002A7AB0" w:rsidRPr="004B29A3" w14:paraId="2D30813D" w14:textId="77777777" w:rsidTr="00C71ACE">
        <w:trPr>
          <w:trHeight w:val="170"/>
        </w:trPr>
        <w:tc>
          <w:tcPr>
            <w:tcW w:w="9634" w:type="dxa"/>
            <w:tcBorders>
              <w:top w:val="nil"/>
            </w:tcBorders>
            <w:shd w:val="clear" w:color="auto" w:fill="auto"/>
          </w:tcPr>
          <w:p w14:paraId="73C023F6" w14:textId="77777777" w:rsidR="002A7AB0" w:rsidRPr="004B29A3" w:rsidRDefault="002A7AB0" w:rsidP="00F90F2F">
            <w:pPr>
              <w:spacing w:before="0"/>
            </w:pPr>
          </w:p>
        </w:tc>
      </w:tr>
      <w:tr w:rsidR="002A7AB0" w:rsidRPr="004B29A3" w14:paraId="539EC5A2" w14:textId="77777777" w:rsidTr="00C71ACE">
        <w:trPr>
          <w:trHeight w:val="397"/>
        </w:trPr>
        <w:tc>
          <w:tcPr>
            <w:tcW w:w="9634" w:type="dxa"/>
            <w:tcBorders>
              <w:top w:val="nil"/>
            </w:tcBorders>
            <w:shd w:val="clear" w:color="auto" w:fill="auto"/>
          </w:tcPr>
          <w:p w14:paraId="7D3E21AC" w14:textId="77777777" w:rsidR="002A7AB0" w:rsidRPr="004B29A3" w:rsidRDefault="002A7AB0" w:rsidP="00F90F2F">
            <w:pPr>
              <w:spacing w:before="0"/>
            </w:pPr>
          </w:p>
        </w:tc>
      </w:tr>
      <w:tr w:rsidR="002A7AB0" w:rsidRPr="004B29A3" w14:paraId="576EC317" w14:textId="77777777" w:rsidTr="00C71ACE">
        <w:tc>
          <w:tcPr>
            <w:tcW w:w="9634" w:type="dxa"/>
            <w:tcBorders>
              <w:bottom w:val="nil"/>
            </w:tcBorders>
            <w:shd w:val="clear" w:color="auto" w:fill="auto"/>
          </w:tcPr>
          <w:p w14:paraId="0D10C553" w14:textId="77529B74" w:rsidR="002A7AB0" w:rsidRPr="004B29A3" w:rsidRDefault="00F90F2F" w:rsidP="00F90F2F">
            <w:r>
              <w:t>Communicating with members</w:t>
            </w:r>
            <w:r w:rsidR="008D710D">
              <w:t xml:space="preserve"> (1-10 scale</w:t>
            </w:r>
            <w:r w:rsidR="00B36B1A">
              <w:t>, where is your communication at now</w:t>
            </w:r>
            <w:r w:rsidR="008D710D">
              <w:t>)</w:t>
            </w:r>
          </w:p>
        </w:tc>
      </w:tr>
      <w:tr w:rsidR="002A7AB0" w:rsidRPr="004B29A3" w14:paraId="4350112F" w14:textId="77777777" w:rsidTr="00C71ACE">
        <w:trPr>
          <w:trHeight w:val="397"/>
        </w:trPr>
        <w:tc>
          <w:tcPr>
            <w:tcW w:w="9634" w:type="dxa"/>
            <w:tcBorders>
              <w:top w:val="nil"/>
            </w:tcBorders>
            <w:shd w:val="clear" w:color="auto" w:fill="auto"/>
          </w:tcPr>
          <w:p w14:paraId="4F3F1D33" w14:textId="77777777" w:rsidR="002A7AB0" w:rsidRPr="004B29A3" w:rsidRDefault="002A7AB0" w:rsidP="00F90F2F">
            <w:pPr>
              <w:spacing w:before="0"/>
            </w:pPr>
          </w:p>
        </w:tc>
      </w:tr>
      <w:tr w:rsidR="002A7AB0" w:rsidRPr="004B29A3" w14:paraId="7C1474A8" w14:textId="77777777" w:rsidTr="00C71ACE">
        <w:trPr>
          <w:trHeight w:val="397"/>
        </w:trPr>
        <w:tc>
          <w:tcPr>
            <w:tcW w:w="9634" w:type="dxa"/>
            <w:tcBorders>
              <w:top w:val="nil"/>
            </w:tcBorders>
            <w:shd w:val="clear" w:color="auto" w:fill="auto"/>
          </w:tcPr>
          <w:p w14:paraId="60140BC5" w14:textId="77777777" w:rsidR="002A7AB0" w:rsidRPr="004B29A3" w:rsidRDefault="002A7AB0" w:rsidP="00F90F2F">
            <w:pPr>
              <w:spacing w:before="0"/>
            </w:pPr>
          </w:p>
        </w:tc>
      </w:tr>
      <w:tr w:rsidR="002A7AB0" w:rsidRPr="004B29A3" w14:paraId="32CE4E22" w14:textId="77777777" w:rsidTr="00C71ACE">
        <w:tc>
          <w:tcPr>
            <w:tcW w:w="9634" w:type="dxa"/>
            <w:tcBorders>
              <w:bottom w:val="nil"/>
            </w:tcBorders>
            <w:shd w:val="clear" w:color="auto" w:fill="auto"/>
          </w:tcPr>
          <w:p w14:paraId="37CC470B" w14:textId="391EAF01" w:rsidR="002A7AB0" w:rsidRPr="004B29A3" w:rsidRDefault="00F90F2F" w:rsidP="00F90F2F">
            <w:r>
              <w:t>Getting members active</w:t>
            </w:r>
            <w:r w:rsidR="002A7AB0" w:rsidRPr="004B29A3">
              <w:t xml:space="preserve"> </w:t>
            </w:r>
            <w:r w:rsidR="008D710D">
              <w:t>(1-10 scale</w:t>
            </w:r>
            <w:r w:rsidR="00FC14D5">
              <w:t>, how active are the members now</w:t>
            </w:r>
            <w:r w:rsidR="008D710D">
              <w:t>)</w:t>
            </w:r>
          </w:p>
        </w:tc>
      </w:tr>
      <w:tr w:rsidR="002A7AB0" w:rsidRPr="004B29A3" w14:paraId="4F853DF1" w14:textId="77777777" w:rsidTr="00C71ACE">
        <w:trPr>
          <w:trHeight w:val="397"/>
        </w:trPr>
        <w:tc>
          <w:tcPr>
            <w:tcW w:w="9634" w:type="dxa"/>
            <w:tcBorders>
              <w:top w:val="nil"/>
            </w:tcBorders>
            <w:shd w:val="clear" w:color="auto" w:fill="auto"/>
          </w:tcPr>
          <w:p w14:paraId="0A53E502" w14:textId="77777777" w:rsidR="002A7AB0" w:rsidRPr="004B29A3" w:rsidRDefault="002A7AB0" w:rsidP="00F90F2F">
            <w:pPr>
              <w:spacing w:before="0"/>
            </w:pPr>
          </w:p>
        </w:tc>
      </w:tr>
      <w:tr w:rsidR="002A7AB0" w:rsidRPr="004B29A3" w14:paraId="0F49E41E" w14:textId="77777777" w:rsidTr="00C71ACE">
        <w:trPr>
          <w:trHeight w:val="397"/>
        </w:trPr>
        <w:tc>
          <w:tcPr>
            <w:tcW w:w="9634" w:type="dxa"/>
            <w:tcBorders>
              <w:top w:val="nil"/>
            </w:tcBorders>
            <w:shd w:val="clear" w:color="auto" w:fill="auto"/>
          </w:tcPr>
          <w:p w14:paraId="45A61394" w14:textId="77777777" w:rsidR="002A7AB0" w:rsidRPr="004B29A3" w:rsidRDefault="002A7AB0" w:rsidP="00F90F2F">
            <w:pPr>
              <w:spacing w:before="0"/>
            </w:pPr>
          </w:p>
        </w:tc>
      </w:tr>
    </w:tbl>
    <w:p w14:paraId="3EA24986" w14:textId="77777777" w:rsidR="008D710D" w:rsidRDefault="008D710D" w:rsidP="00E40771">
      <w:pPr>
        <w:pStyle w:val="Heading3"/>
      </w:pPr>
    </w:p>
    <w:p w14:paraId="673C573C" w14:textId="5079DEA7" w:rsidR="008D710D" w:rsidRPr="00FC14D5" w:rsidRDefault="008871E5" w:rsidP="00FC14D5">
      <w:pPr>
        <w:spacing w:before="0" w:after="180" w:line="280" w:lineRule="exact"/>
        <w:rPr>
          <w:b/>
          <w:color w:val="000000" w:themeColor="text1"/>
          <w:kern w:val="32"/>
          <w:sz w:val="28"/>
          <w:szCs w:val="22"/>
          <w:lang w:eastAsia="en-US"/>
        </w:rPr>
      </w:pPr>
      <w:r>
        <w:t xml:space="preserve">     </w:t>
      </w:r>
    </w:p>
    <w:p w14:paraId="621116E3" w14:textId="77777777" w:rsidR="00FC14D5" w:rsidRDefault="00FC14D5">
      <w:pPr>
        <w:spacing w:before="0" w:after="180" w:line="280" w:lineRule="exact"/>
        <w:rPr>
          <w:b/>
          <w:color w:val="000000" w:themeColor="text1"/>
          <w:kern w:val="32"/>
          <w:sz w:val="28"/>
          <w:szCs w:val="22"/>
          <w:lang w:eastAsia="en-US"/>
        </w:rPr>
      </w:pPr>
      <w:r>
        <w:br w:type="page"/>
      </w:r>
    </w:p>
    <w:p w14:paraId="2AA5138C" w14:textId="77777777" w:rsidR="002737D0" w:rsidRDefault="002737D0" w:rsidP="002737D0">
      <w:pPr>
        <w:pStyle w:val="Heading3"/>
      </w:pPr>
      <w:bookmarkStart w:id="62" w:name="_Toc62051457"/>
      <w:bookmarkStart w:id="63" w:name="_Toc62207570"/>
      <w:bookmarkStart w:id="64" w:name="_Toc125105796"/>
      <w:bookmarkStart w:id="65" w:name="_Toc140841773"/>
      <w:bookmarkStart w:id="66" w:name="_Hlk124766504"/>
      <w:r>
        <w:lastRenderedPageBreak/>
        <w:t xml:space="preserve">Activity L: </w:t>
      </w:r>
      <w:bookmarkEnd w:id="62"/>
      <w:bookmarkEnd w:id="63"/>
      <w:r>
        <w:t xml:space="preserve">Charting the </w:t>
      </w:r>
      <w:proofErr w:type="gramStart"/>
      <w:r>
        <w:t>workplace</w:t>
      </w:r>
      <w:bookmarkEnd w:id="64"/>
      <w:bookmarkEnd w:id="65"/>
      <w:proofErr w:type="gramEnd"/>
    </w:p>
    <w:p w14:paraId="19EB99AF" w14:textId="77777777" w:rsidR="002737D0" w:rsidRDefault="002737D0" w:rsidP="002737D0">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14:paraId="7E738E69" w14:textId="77777777" w:rsidR="002737D0" w:rsidRDefault="006924FC" w:rsidP="002737D0">
      <w:pPr>
        <w:rPr>
          <w:b/>
          <w:bCs/>
          <w:lang w:eastAsia="en-US"/>
        </w:rPr>
      </w:pPr>
      <w:hyperlink r:id="rId33" w:history="1">
        <w:r w:rsidR="002737D0" w:rsidRPr="00FF0848">
          <w:rPr>
            <w:rStyle w:val="Hyperlink"/>
            <w:b/>
            <w:bCs/>
            <w:lang w:eastAsia="en-US"/>
          </w:rPr>
          <w:t>https://prospect.org.uk/news/12-reasons-not-to-join-a-trade-union-and-why-theyre-wrong</w:t>
        </w:r>
      </w:hyperlink>
    </w:p>
    <w:p w14:paraId="322B490F" w14:textId="77777777" w:rsidR="002737D0" w:rsidRDefault="002737D0" w:rsidP="002737D0">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14:paraId="419E821E" w14:textId="77777777" w:rsidR="002737D0" w:rsidRPr="003F57B2" w:rsidRDefault="002737D0" w:rsidP="002737D0">
      <w:pPr>
        <w:rPr>
          <w:lang w:eastAsia="en-US"/>
        </w:rPr>
      </w:pPr>
      <w:r>
        <w:rPr>
          <w:lang w:eastAsia="en-US"/>
        </w:rPr>
        <w:t>Consider the following points.</w:t>
      </w:r>
    </w:p>
    <w:p w14:paraId="78F27F2E" w14:textId="77777777" w:rsidR="002737D0" w:rsidRDefault="002737D0" w:rsidP="002405C9">
      <w:pPr>
        <w:pStyle w:val="ListBullet"/>
        <w:numPr>
          <w:ilvl w:val="0"/>
          <w:numId w:val="12"/>
        </w:numPr>
      </w:pPr>
      <w:r>
        <w:t>How can the branch co-ordinate dialogue between the various departments?</w:t>
      </w:r>
    </w:p>
    <w:p w14:paraId="0A05F017" w14:textId="77777777" w:rsidR="002737D0" w:rsidRDefault="002737D0" w:rsidP="002405C9">
      <w:pPr>
        <w:pStyle w:val="ListBullet"/>
        <w:numPr>
          <w:ilvl w:val="0"/>
          <w:numId w:val="12"/>
        </w:numPr>
      </w:pPr>
      <w:r>
        <w:t>How can the branch use this consultation for recruitment?</w:t>
      </w:r>
    </w:p>
    <w:p w14:paraId="20D856E2" w14:textId="77777777" w:rsidR="002737D0" w:rsidRDefault="002737D0" w:rsidP="002405C9">
      <w:pPr>
        <w:pStyle w:val="ListBullet"/>
        <w:numPr>
          <w:ilvl w:val="0"/>
          <w:numId w:val="12"/>
        </w:numPr>
      </w:pPr>
      <w:r>
        <w:t>What message do the branch want to communicate to the management?</w:t>
      </w:r>
    </w:p>
    <w:p w14:paraId="2689DC3E" w14:textId="77777777" w:rsidR="002737D0" w:rsidRDefault="002737D0" w:rsidP="002737D0">
      <w:pPr>
        <w:pStyle w:val="ListBullet"/>
        <w:numPr>
          <w:ilvl w:val="0"/>
          <w:numId w:val="0"/>
        </w:numPr>
        <w:ind w:left="340" w:hanging="340"/>
      </w:pPr>
      <w:r>
        <w:t xml:space="preserve">  </w:t>
      </w:r>
    </w:p>
    <w:p w14:paraId="11D2FC96" w14:textId="77777777" w:rsidR="002737D0" w:rsidRDefault="002737D0" w:rsidP="002737D0">
      <w:pPr>
        <w:pStyle w:val="ListBullet"/>
        <w:numPr>
          <w:ilvl w:val="0"/>
          <w:numId w:val="0"/>
        </w:numPr>
      </w:pPr>
      <w:r>
        <w:t>The Management are proposing the following:</w:t>
      </w:r>
    </w:p>
    <w:p w14:paraId="6630B399" w14:textId="77777777" w:rsidR="002737D0" w:rsidRDefault="002737D0" w:rsidP="002405C9">
      <w:pPr>
        <w:pStyle w:val="ListBullet"/>
        <w:numPr>
          <w:ilvl w:val="0"/>
          <w:numId w:val="13"/>
        </w:numPr>
      </w:pPr>
      <w:r>
        <w:t xml:space="preserve">Those departments (Admin, </w:t>
      </w:r>
      <w:proofErr w:type="gramStart"/>
      <w:r>
        <w:t>Sales</w:t>
      </w:r>
      <w:proofErr w:type="gramEnd"/>
      <w:r>
        <w:t xml:space="preserve"> and Research) currently working on a rota of 3 days in the office and 2 days working from home, return to the office full time, like other departments. </w:t>
      </w:r>
    </w:p>
    <w:p w14:paraId="7566DBC1" w14:textId="77777777" w:rsidR="002737D0" w:rsidRDefault="002737D0" w:rsidP="002405C9">
      <w:pPr>
        <w:pStyle w:val="ListBullet"/>
        <w:numPr>
          <w:ilvl w:val="0"/>
          <w:numId w:val="13"/>
        </w:numPr>
      </w:pPr>
      <w:r>
        <w:t>The Operations department are currently working on a 24-hour rolling shift pattern of 12 hours per shift 2 days on 3 days off, to the new proposed shift pattern of 8 hour shifts 6 days on 4 days off.</w:t>
      </w:r>
    </w:p>
    <w:p w14:paraId="06097FE4" w14:textId="77777777" w:rsidR="002737D0" w:rsidRDefault="002737D0" w:rsidP="002737D0"/>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002737D0" w:rsidRPr="003108A2" w14:paraId="0D216C29" w14:textId="77777777" w:rsidTr="007D4865">
        <w:trPr>
          <w:cnfStyle w:val="100000000000" w:firstRow="1" w:lastRow="0" w:firstColumn="0" w:lastColumn="0" w:oddVBand="0" w:evenVBand="0" w:oddHBand="0" w:evenHBand="0" w:firstRowFirstColumn="0" w:firstRowLastColumn="0" w:lastRowFirstColumn="0" w:lastRowLastColumn="0"/>
          <w:trHeight w:val="25"/>
        </w:trPr>
        <w:tc>
          <w:tcPr>
            <w:tcW w:w="1305" w:type="dxa"/>
          </w:tcPr>
          <w:p w14:paraId="357BFC36" w14:textId="77777777" w:rsidR="002737D0" w:rsidRPr="003108A2" w:rsidRDefault="002737D0" w:rsidP="007D4865">
            <w:pPr>
              <w:spacing w:before="0"/>
              <w:rPr>
                <w:b w:val="0"/>
                <w:color w:val="auto"/>
              </w:rPr>
            </w:pPr>
            <w:r w:rsidRPr="003108A2">
              <w:rPr>
                <w:b w:val="0"/>
                <w:color w:val="auto"/>
              </w:rPr>
              <w:t>Name</w:t>
            </w:r>
          </w:p>
        </w:tc>
        <w:tc>
          <w:tcPr>
            <w:tcW w:w="4819" w:type="dxa"/>
          </w:tcPr>
          <w:p w14:paraId="708767CD" w14:textId="77777777" w:rsidR="002737D0" w:rsidRPr="003108A2" w:rsidRDefault="002737D0" w:rsidP="007D4865">
            <w:pPr>
              <w:spacing w:before="0"/>
              <w:rPr>
                <w:b w:val="0"/>
                <w:color w:val="auto"/>
              </w:rPr>
            </w:pPr>
            <w:r w:rsidRPr="003108A2">
              <w:rPr>
                <w:b w:val="0"/>
                <w:color w:val="auto"/>
              </w:rPr>
              <w:t xml:space="preserve">Description </w:t>
            </w:r>
          </w:p>
        </w:tc>
        <w:tc>
          <w:tcPr>
            <w:tcW w:w="709" w:type="dxa"/>
          </w:tcPr>
          <w:p w14:paraId="15A6088E" w14:textId="77777777" w:rsidR="002737D0" w:rsidRPr="003108A2" w:rsidRDefault="002737D0" w:rsidP="007D4865">
            <w:pPr>
              <w:spacing w:before="0"/>
              <w:rPr>
                <w:b w:val="0"/>
                <w:color w:val="auto"/>
              </w:rPr>
            </w:pPr>
            <w:r>
              <w:rPr>
                <w:b w:val="0"/>
                <w:color w:val="auto"/>
              </w:rPr>
              <w:t>Rep</w:t>
            </w:r>
            <w:r w:rsidRPr="003108A2">
              <w:rPr>
                <w:b w:val="0"/>
                <w:color w:val="auto"/>
              </w:rPr>
              <w:t xml:space="preserve"> </w:t>
            </w:r>
          </w:p>
        </w:tc>
        <w:tc>
          <w:tcPr>
            <w:tcW w:w="1559" w:type="dxa"/>
          </w:tcPr>
          <w:p w14:paraId="1DA2E46A" w14:textId="77777777" w:rsidR="002737D0" w:rsidRPr="003108A2" w:rsidRDefault="002737D0" w:rsidP="007D4865">
            <w:pPr>
              <w:spacing w:before="0"/>
              <w:rPr>
                <w:b w:val="0"/>
                <w:color w:val="auto"/>
              </w:rPr>
            </w:pPr>
            <w:r w:rsidRPr="003108A2">
              <w:rPr>
                <w:b w:val="0"/>
                <w:color w:val="auto"/>
              </w:rPr>
              <w:t>Department</w:t>
            </w:r>
          </w:p>
        </w:tc>
      </w:tr>
      <w:tr w:rsidR="002737D0" w:rsidRPr="003108A2" w14:paraId="47FDB797" w14:textId="77777777" w:rsidTr="007D4865">
        <w:tc>
          <w:tcPr>
            <w:tcW w:w="1305" w:type="dxa"/>
          </w:tcPr>
          <w:p w14:paraId="563F1678" w14:textId="77777777" w:rsidR="002737D0" w:rsidRPr="003108A2" w:rsidRDefault="002737D0" w:rsidP="007D4865">
            <w:pPr>
              <w:spacing w:before="0"/>
              <w:rPr>
                <w:color w:val="auto"/>
              </w:rPr>
            </w:pPr>
            <w:r w:rsidRPr="003108A2">
              <w:rPr>
                <w:color w:val="auto"/>
              </w:rPr>
              <w:t>Fred</w:t>
            </w:r>
          </w:p>
        </w:tc>
        <w:tc>
          <w:tcPr>
            <w:tcW w:w="4819" w:type="dxa"/>
          </w:tcPr>
          <w:p w14:paraId="4D4DCE90" w14:textId="77777777" w:rsidR="002737D0" w:rsidRPr="003108A2" w:rsidRDefault="002737D0" w:rsidP="007D4865">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14:paraId="3CFA4367" w14:textId="77777777" w:rsidR="002737D0" w:rsidRPr="003108A2" w:rsidRDefault="002737D0" w:rsidP="007D4865">
            <w:pPr>
              <w:spacing w:before="0"/>
              <w:rPr>
                <w:color w:val="auto"/>
              </w:rPr>
            </w:pPr>
            <w:r>
              <w:rPr>
                <w:color w:val="auto"/>
              </w:rPr>
              <w:t>Yes</w:t>
            </w:r>
          </w:p>
        </w:tc>
        <w:tc>
          <w:tcPr>
            <w:tcW w:w="1559" w:type="dxa"/>
          </w:tcPr>
          <w:p w14:paraId="67F89F22" w14:textId="77777777" w:rsidR="002737D0" w:rsidRPr="003108A2" w:rsidRDefault="002737D0" w:rsidP="007D4865">
            <w:pPr>
              <w:spacing w:before="0"/>
              <w:rPr>
                <w:color w:val="auto"/>
              </w:rPr>
            </w:pPr>
            <w:r>
              <w:rPr>
                <w:color w:val="auto"/>
              </w:rPr>
              <w:t>Operations</w:t>
            </w:r>
          </w:p>
        </w:tc>
      </w:tr>
      <w:tr w:rsidR="002737D0" w:rsidRPr="003108A2" w14:paraId="67A97644" w14:textId="77777777" w:rsidTr="007D4865">
        <w:tc>
          <w:tcPr>
            <w:tcW w:w="1305" w:type="dxa"/>
          </w:tcPr>
          <w:p w14:paraId="6B78E655" w14:textId="77777777" w:rsidR="002737D0" w:rsidRPr="003108A2" w:rsidRDefault="002737D0" w:rsidP="007D4865">
            <w:pPr>
              <w:spacing w:before="0"/>
              <w:rPr>
                <w:color w:val="auto"/>
              </w:rPr>
            </w:pPr>
            <w:r w:rsidRPr="003108A2">
              <w:rPr>
                <w:color w:val="auto"/>
              </w:rPr>
              <w:t>Martha</w:t>
            </w:r>
          </w:p>
        </w:tc>
        <w:tc>
          <w:tcPr>
            <w:tcW w:w="4819" w:type="dxa"/>
          </w:tcPr>
          <w:p w14:paraId="182939DA" w14:textId="77777777" w:rsidR="002737D0" w:rsidRPr="003108A2" w:rsidRDefault="002737D0" w:rsidP="007D4865">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14:paraId="009D1420" w14:textId="77777777" w:rsidR="002737D0" w:rsidRPr="003108A2" w:rsidRDefault="002737D0" w:rsidP="007D4865">
            <w:pPr>
              <w:spacing w:before="0"/>
              <w:rPr>
                <w:color w:val="auto"/>
              </w:rPr>
            </w:pPr>
            <w:r>
              <w:rPr>
                <w:color w:val="auto"/>
              </w:rPr>
              <w:t>Yes</w:t>
            </w:r>
          </w:p>
        </w:tc>
        <w:tc>
          <w:tcPr>
            <w:tcW w:w="1559" w:type="dxa"/>
          </w:tcPr>
          <w:p w14:paraId="2519BE62" w14:textId="77777777" w:rsidR="002737D0" w:rsidRPr="003108A2" w:rsidRDefault="002737D0" w:rsidP="007D4865">
            <w:pPr>
              <w:spacing w:before="0"/>
              <w:rPr>
                <w:color w:val="auto"/>
              </w:rPr>
            </w:pPr>
            <w:r>
              <w:rPr>
                <w:color w:val="auto"/>
              </w:rPr>
              <w:t>Operations</w:t>
            </w:r>
          </w:p>
        </w:tc>
      </w:tr>
      <w:tr w:rsidR="002737D0" w:rsidRPr="003108A2" w14:paraId="3C0DE718" w14:textId="77777777" w:rsidTr="007D4865">
        <w:tc>
          <w:tcPr>
            <w:tcW w:w="1305" w:type="dxa"/>
          </w:tcPr>
          <w:p w14:paraId="6B2AEAAD" w14:textId="77777777" w:rsidR="002737D0" w:rsidRPr="003108A2" w:rsidRDefault="002737D0" w:rsidP="007D4865">
            <w:pPr>
              <w:spacing w:before="0"/>
              <w:rPr>
                <w:color w:val="auto"/>
              </w:rPr>
            </w:pPr>
            <w:r w:rsidRPr="003108A2">
              <w:rPr>
                <w:color w:val="auto"/>
              </w:rPr>
              <w:t>Joanne</w:t>
            </w:r>
          </w:p>
        </w:tc>
        <w:tc>
          <w:tcPr>
            <w:tcW w:w="4819" w:type="dxa"/>
          </w:tcPr>
          <w:p w14:paraId="6879DA71" w14:textId="77777777" w:rsidR="002737D0" w:rsidRPr="003108A2" w:rsidRDefault="002737D0" w:rsidP="007D4865">
            <w:pPr>
              <w:keepLines/>
              <w:spacing w:before="0"/>
              <w:rPr>
                <w:color w:val="auto"/>
              </w:rPr>
            </w:pPr>
            <w:r>
              <w:rPr>
                <w:color w:val="auto"/>
              </w:rPr>
              <w:t>Is worried that changing the shift pattern seriously effects their childcare provision, may look for another job</w:t>
            </w:r>
          </w:p>
        </w:tc>
        <w:tc>
          <w:tcPr>
            <w:tcW w:w="709" w:type="dxa"/>
          </w:tcPr>
          <w:p w14:paraId="25BE1AF6" w14:textId="77777777" w:rsidR="002737D0" w:rsidRPr="003108A2" w:rsidRDefault="002737D0" w:rsidP="007D4865">
            <w:pPr>
              <w:spacing w:before="0"/>
              <w:rPr>
                <w:color w:val="auto"/>
              </w:rPr>
            </w:pPr>
          </w:p>
        </w:tc>
        <w:tc>
          <w:tcPr>
            <w:tcW w:w="1559" w:type="dxa"/>
          </w:tcPr>
          <w:p w14:paraId="091D1727" w14:textId="77777777" w:rsidR="002737D0" w:rsidRPr="003108A2" w:rsidRDefault="002737D0" w:rsidP="007D4865">
            <w:pPr>
              <w:spacing w:before="0"/>
              <w:rPr>
                <w:color w:val="auto"/>
              </w:rPr>
            </w:pPr>
            <w:r>
              <w:rPr>
                <w:color w:val="auto"/>
              </w:rPr>
              <w:t>Operations</w:t>
            </w:r>
          </w:p>
        </w:tc>
      </w:tr>
      <w:tr w:rsidR="002737D0" w:rsidRPr="003108A2" w14:paraId="756DA316" w14:textId="77777777" w:rsidTr="007D4865">
        <w:tc>
          <w:tcPr>
            <w:tcW w:w="1305" w:type="dxa"/>
          </w:tcPr>
          <w:p w14:paraId="7C6758D5" w14:textId="77777777" w:rsidR="002737D0" w:rsidRPr="003108A2" w:rsidRDefault="002737D0" w:rsidP="007D4865">
            <w:pPr>
              <w:spacing w:before="0"/>
              <w:rPr>
                <w:color w:val="auto"/>
              </w:rPr>
            </w:pPr>
            <w:r w:rsidRPr="003108A2">
              <w:rPr>
                <w:color w:val="auto"/>
              </w:rPr>
              <w:t>Rose</w:t>
            </w:r>
          </w:p>
        </w:tc>
        <w:tc>
          <w:tcPr>
            <w:tcW w:w="4819" w:type="dxa"/>
          </w:tcPr>
          <w:p w14:paraId="23C7F0C5" w14:textId="77777777" w:rsidR="002737D0" w:rsidRPr="003108A2" w:rsidRDefault="002737D0" w:rsidP="007D4865">
            <w:pPr>
              <w:keepLines/>
              <w:spacing w:before="0"/>
              <w:rPr>
                <w:color w:val="auto"/>
              </w:rPr>
            </w:pPr>
            <w:r>
              <w:rPr>
                <w:color w:val="auto"/>
              </w:rPr>
              <w:t>Does not want to change shift pattern</w:t>
            </w:r>
          </w:p>
        </w:tc>
        <w:tc>
          <w:tcPr>
            <w:tcW w:w="709" w:type="dxa"/>
          </w:tcPr>
          <w:p w14:paraId="486C861D" w14:textId="77777777" w:rsidR="002737D0" w:rsidRPr="003108A2" w:rsidRDefault="002737D0" w:rsidP="007D4865">
            <w:pPr>
              <w:spacing w:before="0"/>
              <w:rPr>
                <w:color w:val="auto"/>
              </w:rPr>
            </w:pPr>
          </w:p>
        </w:tc>
        <w:tc>
          <w:tcPr>
            <w:tcW w:w="1559" w:type="dxa"/>
          </w:tcPr>
          <w:p w14:paraId="0661EA7E" w14:textId="77777777" w:rsidR="002737D0" w:rsidRPr="003108A2" w:rsidRDefault="002737D0" w:rsidP="007D4865">
            <w:pPr>
              <w:spacing w:before="0"/>
              <w:rPr>
                <w:color w:val="auto"/>
              </w:rPr>
            </w:pPr>
            <w:r>
              <w:rPr>
                <w:color w:val="auto"/>
              </w:rPr>
              <w:t>Operations</w:t>
            </w:r>
          </w:p>
        </w:tc>
      </w:tr>
      <w:tr w:rsidR="002737D0" w:rsidRPr="003108A2" w14:paraId="4B81468C" w14:textId="77777777" w:rsidTr="007D4865">
        <w:tc>
          <w:tcPr>
            <w:tcW w:w="1305" w:type="dxa"/>
          </w:tcPr>
          <w:p w14:paraId="0A166F7E" w14:textId="77777777" w:rsidR="002737D0" w:rsidRPr="003108A2" w:rsidRDefault="002737D0" w:rsidP="007D4865">
            <w:pPr>
              <w:spacing w:before="0"/>
              <w:rPr>
                <w:color w:val="auto"/>
              </w:rPr>
            </w:pPr>
            <w:r w:rsidRPr="003108A2">
              <w:rPr>
                <w:color w:val="auto"/>
              </w:rPr>
              <w:t>Paresh</w:t>
            </w:r>
          </w:p>
        </w:tc>
        <w:tc>
          <w:tcPr>
            <w:tcW w:w="4819" w:type="dxa"/>
          </w:tcPr>
          <w:p w14:paraId="19BFE8DA" w14:textId="77777777" w:rsidR="002737D0" w:rsidRPr="003108A2" w:rsidRDefault="002737D0" w:rsidP="007D4865">
            <w:pPr>
              <w:keepLines/>
              <w:spacing w:before="0"/>
              <w:rPr>
                <w:color w:val="auto"/>
              </w:rPr>
            </w:pPr>
            <w:r>
              <w:rPr>
                <w:color w:val="auto"/>
              </w:rPr>
              <w:t>I w</w:t>
            </w:r>
            <w:r w:rsidRPr="003108A2">
              <w:rPr>
                <w:color w:val="auto"/>
              </w:rPr>
              <w:t>ork part</w:t>
            </w:r>
            <w:r>
              <w:rPr>
                <w:color w:val="auto"/>
              </w:rPr>
              <w:t>-</w:t>
            </w:r>
            <w:r w:rsidRPr="003108A2">
              <w:rPr>
                <w:color w:val="auto"/>
              </w:rPr>
              <w:t>time</w:t>
            </w:r>
            <w:r>
              <w:rPr>
                <w:color w:val="auto"/>
              </w:rPr>
              <w:t>, I am not sure how it affects me?</w:t>
            </w:r>
          </w:p>
        </w:tc>
        <w:tc>
          <w:tcPr>
            <w:tcW w:w="709" w:type="dxa"/>
          </w:tcPr>
          <w:p w14:paraId="7254AFE2" w14:textId="77777777" w:rsidR="002737D0" w:rsidRPr="003108A2" w:rsidRDefault="002737D0" w:rsidP="007D4865">
            <w:pPr>
              <w:spacing w:before="0"/>
              <w:rPr>
                <w:color w:val="auto"/>
              </w:rPr>
            </w:pPr>
          </w:p>
        </w:tc>
        <w:tc>
          <w:tcPr>
            <w:tcW w:w="1559" w:type="dxa"/>
          </w:tcPr>
          <w:p w14:paraId="35EC7640" w14:textId="77777777" w:rsidR="002737D0" w:rsidRPr="003108A2" w:rsidRDefault="002737D0" w:rsidP="007D4865">
            <w:pPr>
              <w:spacing w:before="0"/>
              <w:rPr>
                <w:color w:val="auto"/>
              </w:rPr>
            </w:pPr>
            <w:r>
              <w:rPr>
                <w:color w:val="auto"/>
              </w:rPr>
              <w:t>Operations</w:t>
            </w:r>
          </w:p>
        </w:tc>
      </w:tr>
      <w:tr w:rsidR="002737D0" w:rsidRPr="003108A2" w14:paraId="154505B5" w14:textId="77777777" w:rsidTr="007D4865">
        <w:tc>
          <w:tcPr>
            <w:tcW w:w="1305" w:type="dxa"/>
          </w:tcPr>
          <w:p w14:paraId="397C45C5" w14:textId="77777777" w:rsidR="002737D0" w:rsidRPr="003108A2" w:rsidRDefault="002737D0" w:rsidP="007D4865">
            <w:pPr>
              <w:spacing w:before="0"/>
              <w:rPr>
                <w:color w:val="auto"/>
              </w:rPr>
            </w:pPr>
            <w:r w:rsidRPr="003108A2">
              <w:rPr>
                <w:color w:val="auto"/>
              </w:rPr>
              <w:t xml:space="preserve">Sue </w:t>
            </w:r>
          </w:p>
        </w:tc>
        <w:tc>
          <w:tcPr>
            <w:tcW w:w="4819" w:type="dxa"/>
          </w:tcPr>
          <w:p w14:paraId="6F8D7965" w14:textId="77777777" w:rsidR="002737D0" w:rsidRPr="003108A2" w:rsidRDefault="002737D0" w:rsidP="007D4865">
            <w:pPr>
              <w:keepLines/>
              <w:spacing w:before="0"/>
              <w:rPr>
                <w:color w:val="auto"/>
              </w:rPr>
            </w:pPr>
            <w:r>
              <w:rPr>
                <w:color w:val="auto"/>
              </w:rPr>
              <w:t>I work part-time, I don’t want any change, may have to look for another job</w:t>
            </w:r>
          </w:p>
        </w:tc>
        <w:tc>
          <w:tcPr>
            <w:tcW w:w="709" w:type="dxa"/>
          </w:tcPr>
          <w:p w14:paraId="217707F0" w14:textId="77777777" w:rsidR="002737D0" w:rsidRPr="003108A2" w:rsidRDefault="002737D0" w:rsidP="007D4865">
            <w:pPr>
              <w:spacing w:before="0"/>
              <w:rPr>
                <w:color w:val="auto"/>
              </w:rPr>
            </w:pPr>
          </w:p>
        </w:tc>
        <w:tc>
          <w:tcPr>
            <w:tcW w:w="1559" w:type="dxa"/>
          </w:tcPr>
          <w:p w14:paraId="6E78398F" w14:textId="77777777" w:rsidR="002737D0" w:rsidRPr="003108A2" w:rsidRDefault="002737D0" w:rsidP="007D4865">
            <w:pPr>
              <w:spacing w:before="0"/>
              <w:rPr>
                <w:color w:val="auto"/>
              </w:rPr>
            </w:pPr>
            <w:r>
              <w:rPr>
                <w:color w:val="auto"/>
              </w:rPr>
              <w:t>Operations</w:t>
            </w:r>
          </w:p>
        </w:tc>
      </w:tr>
      <w:tr w:rsidR="002737D0" w:rsidRPr="003108A2" w14:paraId="07F51C9F" w14:textId="77777777" w:rsidTr="007D4865">
        <w:tc>
          <w:tcPr>
            <w:tcW w:w="1305" w:type="dxa"/>
          </w:tcPr>
          <w:p w14:paraId="13F8B3D1" w14:textId="77777777" w:rsidR="002737D0" w:rsidRPr="003108A2" w:rsidRDefault="002737D0" w:rsidP="007D4865">
            <w:pPr>
              <w:spacing w:before="0"/>
              <w:rPr>
                <w:color w:val="auto"/>
              </w:rPr>
            </w:pPr>
            <w:r w:rsidRPr="003108A2">
              <w:rPr>
                <w:color w:val="auto"/>
              </w:rPr>
              <w:t>Rita</w:t>
            </w:r>
          </w:p>
        </w:tc>
        <w:tc>
          <w:tcPr>
            <w:tcW w:w="4819" w:type="dxa"/>
          </w:tcPr>
          <w:p w14:paraId="47172235" w14:textId="77777777" w:rsidR="002737D0" w:rsidRPr="003108A2" w:rsidRDefault="002737D0" w:rsidP="007D4865">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14:paraId="5D881774" w14:textId="77777777" w:rsidR="002737D0" w:rsidRPr="003108A2" w:rsidRDefault="002737D0" w:rsidP="007D4865">
            <w:pPr>
              <w:spacing w:before="0"/>
              <w:rPr>
                <w:color w:val="auto"/>
              </w:rPr>
            </w:pPr>
          </w:p>
        </w:tc>
        <w:tc>
          <w:tcPr>
            <w:tcW w:w="1559" w:type="dxa"/>
          </w:tcPr>
          <w:p w14:paraId="48F8B2ED" w14:textId="77777777" w:rsidR="002737D0" w:rsidRPr="003108A2" w:rsidRDefault="002737D0" w:rsidP="007D4865">
            <w:pPr>
              <w:spacing w:before="0"/>
              <w:rPr>
                <w:color w:val="auto"/>
              </w:rPr>
            </w:pPr>
            <w:r>
              <w:rPr>
                <w:color w:val="auto"/>
              </w:rPr>
              <w:t>Operations</w:t>
            </w:r>
          </w:p>
        </w:tc>
      </w:tr>
      <w:tr w:rsidR="002737D0" w:rsidRPr="003108A2" w14:paraId="1068B05F" w14:textId="77777777" w:rsidTr="007D4865">
        <w:tc>
          <w:tcPr>
            <w:tcW w:w="1305" w:type="dxa"/>
          </w:tcPr>
          <w:p w14:paraId="6157B02A" w14:textId="77777777" w:rsidR="002737D0" w:rsidRPr="003108A2" w:rsidRDefault="002737D0" w:rsidP="007D4865">
            <w:pPr>
              <w:spacing w:before="0"/>
              <w:rPr>
                <w:color w:val="auto"/>
              </w:rPr>
            </w:pPr>
            <w:r w:rsidRPr="003108A2">
              <w:rPr>
                <w:color w:val="auto"/>
              </w:rPr>
              <w:t xml:space="preserve">Jasmin </w:t>
            </w:r>
          </w:p>
        </w:tc>
        <w:tc>
          <w:tcPr>
            <w:tcW w:w="4819" w:type="dxa"/>
          </w:tcPr>
          <w:p w14:paraId="7C0E2222" w14:textId="77777777" w:rsidR="002737D0" w:rsidRPr="003108A2" w:rsidRDefault="002737D0" w:rsidP="007D4865">
            <w:pPr>
              <w:keepLines/>
              <w:spacing w:before="0"/>
              <w:rPr>
                <w:color w:val="auto"/>
              </w:rPr>
            </w:pPr>
            <w:r>
              <w:rPr>
                <w:color w:val="auto"/>
              </w:rPr>
              <w:t>Does not understand what the proposed changes will mean.</w:t>
            </w:r>
          </w:p>
        </w:tc>
        <w:tc>
          <w:tcPr>
            <w:tcW w:w="709" w:type="dxa"/>
          </w:tcPr>
          <w:p w14:paraId="45405B40" w14:textId="77777777" w:rsidR="002737D0" w:rsidRPr="003108A2" w:rsidRDefault="002737D0" w:rsidP="007D4865">
            <w:pPr>
              <w:spacing w:before="0"/>
              <w:rPr>
                <w:color w:val="auto"/>
              </w:rPr>
            </w:pPr>
          </w:p>
        </w:tc>
        <w:tc>
          <w:tcPr>
            <w:tcW w:w="1559" w:type="dxa"/>
          </w:tcPr>
          <w:p w14:paraId="50F98B7A" w14:textId="77777777" w:rsidR="002737D0" w:rsidRPr="003108A2" w:rsidRDefault="002737D0" w:rsidP="007D4865">
            <w:pPr>
              <w:spacing w:before="0"/>
              <w:rPr>
                <w:color w:val="auto"/>
              </w:rPr>
            </w:pPr>
            <w:r>
              <w:rPr>
                <w:color w:val="auto"/>
              </w:rPr>
              <w:t>Operations</w:t>
            </w:r>
          </w:p>
        </w:tc>
      </w:tr>
      <w:tr w:rsidR="002737D0" w:rsidRPr="003108A2" w14:paraId="408B31D7" w14:textId="77777777" w:rsidTr="007D4865">
        <w:tc>
          <w:tcPr>
            <w:tcW w:w="1305" w:type="dxa"/>
          </w:tcPr>
          <w:p w14:paraId="1B42F951" w14:textId="77777777" w:rsidR="002737D0" w:rsidRPr="003108A2" w:rsidRDefault="002737D0" w:rsidP="007D4865">
            <w:pPr>
              <w:spacing w:before="0"/>
              <w:rPr>
                <w:color w:val="auto"/>
              </w:rPr>
            </w:pPr>
            <w:r w:rsidRPr="003108A2">
              <w:rPr>
                <w:color w:val="auto"/>
              </w:rPr>
              <w:t>Bob</w:t>
            </w:r>
          </w:p>
        </w:tc>
        <w:tc>
          <w:tcPr>
            <w:tcW w:w="4819" w:type="dxa"/>
          </w:tcPr>
          <w:p w14:paraId="736352DE" w14:textId="77777777" w:rsidR="002737D0" w:rsidRPr="003108A2" w:rsidRDefault="002737D0" w:rsidP="007D4865">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14:paraId="446F0290" w14:textId="77777777" w:rsidR="002737D0" w:rsidRPr="003108A2" w:rsidRDefault="002737D0" w:rsidP="007D4865">
            <w:pPr>
              <w:spacing w:before="0"/>
              <w:rPr>
                <w:color w:val="auto"/>
              </w:rPr>
            </w:pPr>
            <w:r>
              <w:rPr>
                <w:color w:val="auto"/>
              </w:rPr>
              <w:t>Yes</w:t>
            </w:r>
          </w:p>
        </w:tc>
        <w:tc>
          <w:tcPr>
            <w:tcW w:w="1559" w:type="dxa"/>
          </w:tcPr>
          <w:p w14:paraId="71C22826" w14:textId="77777777" w:rsidR="002737D0" w:rsidRPr="003108A2" w:rsidRDefault="002737D0" w:rsidP="007D4865">
            <w:pPr>
              <w:spacing w:before="0"/>
              <w:rPr>
                <w:color w:val="auto"/>
              </w:rPr>
            </w:pPr>
            <w:r>
              <w:rPr>
                <w:color w:val="auto"/>
              </w:rPr>
              <w:t>Research</w:t>
            </w:r>
          </w:p>
        </w:tc>
      </w:tr>
      <w:tr w:rsidR="002737D0" w:rsidRPr="003108A2" w14:paraId="05ED52CC" w14:textId="77777777" w:rsidTr="007D4865">
        <w:tc>
          <w:tcPr>
            <w:tcW w:w="1305" w:type="dxa"/>
          </w:tcPr>
          <w:p w14:paraId="3703DEA5" w14:textId="77777777" w:rsidR="002737D0" w:rsidRPr="003108A2" w:rsidRDefault="002737D0" w:rsidP="007D4865">
            <w:pPr>
              <w:spacing w:before="0"/>
              <w:rPr>
                <w:color w:val="auto"/>
              </w:rPr>
            </w:pPr>
            <w:r w:rsidRPr="003108A2">
              <w:rPr>
                <w:color w:val="auto"/>
              </w:rPr>
              <w:lastRenderedPageBreak/>
              <w:t>Bill</w:t>
            </w:r>
          </w:p>
        </w:tc>
        <w:tc>
          <w:tcPr>
            <w:tcW w:w="4819" w:type="dxa"/>
          </w:tcPr>
          <w:p w14:paraId="2A813C1B" w14:textId="77777777" w:rsidR="002737D0" w:rsidRPr="003108A2" w:rsidRDefault="002737D0" w:rsidP="007D4865">
            <w:pPr>
              <w:keepLines/>
              <w:spacing w:before="0"/>
              <w:rPr>
                <w:color w:val="auto"/>
              </w:rPr>
            </w:pPr>
            <w:r>
              <w:rPr>
                <w:color w:val="auto"/>
              </w:rPr>
              <w:t>Happy to go to the office full time as finds it hard to work from home.</w:t>
            </w:r>
          </w:p>
        </w:tc>
        <w:tc>
          <w:tcPr>
            <w:tcW w:w="709" w:type="dxa"/>
          </w:tcPr>
          <w:p w14:paraId="3AEB9B52" w14:textId="77777777" w:rsidR="002737D0" w:rsidRPr="003108A2" w:rsidRDefault="002737D0" w:rsidP="007D4865">
            <w:pPr>
              <w:spacing w:before="0"/>
              <w:rPr>
                <w:color w:val="auto"/>
              </w:rPr>
            </w:pPr>
          </w:p>
        </w:tc>
        <w:tc>
          <w:tcPr>
            <w:tcW w:w="1559" w:type="dxa"/>
          </w:tcPr>
          <w:p w14:paraId="7BB26583" w14:textId="77777777" w:rsidR="002737D0" w:rsidRPr="003108A2" w:rsidRDefault="002737D0" w:rsidP="007D4865">
            <w:pPr>
              <w:spacing w:before="0"/>
              <w:rPr>
                <w:color w:val="auto"/>
              </w:rPr>
            </w:pPr>
            <w:r>
              <w:rPr>
                <w:color w:val="auto"/>
              </w:rPr>
              <w:t>Research</w:t>
            </w:r>
          </w:p>
        </w:tc>
      </w:tr>
      <w:tr w:rsidR="002737D0" w:rsidRPr="003108A2" w14:paraId="570939F5" w14:textId="77777777" w:rsidTr="007D4865">
        <w:tc>
          <w:tcPr>
            <w:tcW w:w="1305" w:type="dxa"/>
          </w:tcPr>
          <w:p w14:paraId="7C8E077D" w14:textId="77777777" w:rsidR="002737D0" w:rsidRPr="003108A2" w:rsidRDefault="002737D0" w:rsidP="007D4865">
            <w:pPr>
              <w:spacing w:before="0"/>
              <w:rPr>
                <w:color w:val="auto"/>
              </w:rPr>
            </w:pPr>
            <w:r w:rsidRPr="003108A2">
              <w:rPr>
                <w:color w:val="auto"/>
              </w:rPr>
              <w:t>Hillary</w:t>
            </w:r>
          </w:p>
        </w:tc>
        <w:tc>
          <w:tcPr>
            <w:tcW w:w="4819" w:type="dxa"/>
          </w:tcPr>
          <w:p w14:paraId="6FC24D21" w14:textId="77777777" w:rsidR="002737D0" w:rsidRPr="003108A2" w:rsidRDefault="002737D0" w:rsidP="007D4865">
            <w:pPr>
              <w:keepLines/>
              <w:spacing w:before="0"/>
              <w:rPr>
                <w:color w:val="auto"/>
              </w:rPr>
            </w:pPr>
            <w:r>
              <w:rPr>
                <w:color w:val="auto"/>
              </w:rPr>
              <w:t xml:space="preserve">Our department </w:t>
            </w:r>
            <w:proofErr w:type="gramStart"/>
            <w:r>
              <w:rPr>
                <w:color w:val="auto"/>
              </w:rPr>
              <w:t>has to</w:t>
            </w:r>
            <w:proofErr w:type="gramEnd"/>
            <w:r>
              <w:rPr>
                <w:color w:val="auto"/>
              </w:rPr>
              <w:t xml:space="preserve"> go into the office full time so think other departments should go in as well. </w:t>
            </w:r>
          </w:p>
        </w:tc>
        <w:tc>
          <w:tcPr>
            <w:tcW w:w="709" w:type="dxa"/>
          </w:tcPr>
          <w:p w14:paraId="0C15DB9C" w14:textId="77777777" w:rsidR="002737D0" w:rsidRPr="003108A2" w:rsidRDefault="002737D0" w:rsidP="007D4865">
            <w:pPr>
              <w:spacing w:before="0"/>
              <w:rPr>
                <w:color w:val="auto"/>
              </w:rPr>
            </w:pPr>
          </w:p>
        </w:tc>
        <w:tc>
          <w:tcPr>
            <w:tcW w:w="1559" w:type="dxa"/>
          </w:tcPr>
          <w:p w14:paraId="3D96A373" w14:textId="77777777" w:rsidR="002737D0" w:rsidRPr="003108A2" w:rsidRDefault="002737D0" w:rsidP="007D4865">
            <w:pPr>
              <w:spacing w:before="0"/>
              <w:rPr>
                <w:color w:val="auto"/>
              </w:rPr>
            </w:pPr>
            <w:r>
              <w:rPr>
                <w:color w:val="auto"/>
              </w:rPr>
              <w:t>Finance</w:t>
            </w:r>
          </w:p>
        </w:tc>
      </w:tr>
      <w:tr w:rsidR="002737D0" w:rsidRPr="003108A2" w14:paraId="0B28D794" w14:textId="77777777" w:rsidTr="007D4865">
        <w:tc>
          <w:tcPr>
            <w:tcW w:w="1305" w:type="dxa"/>
          </w:tcPr>
          <w:p w14:paraId="18015B46" w14:textId="77777777" w:rsidR="002737D0" w:rsidRPr="003108A2" w:rsidRDefault="002737D0" w:rsidP="007D4865">
            <w:pPr>
              <w:spacing w:before="0"/>
              <w:rPr>
                <w:color w:val="auto"/>
              </w:rPr>
            </w:pPr>
            <w:r w:rsidRPr="003108A2">
              <w:rPr>
                <w:color w:val="auto"/>
              </w:rPr>
              <w:t xml:space="preserve">Ben </w:t>
            </w:r>
          </w:p>
        </w:tc>
        <w:tc>
          <w:tcPr>
            <w:tcW w:w="4819" w:type="dxa"/>
          </w:tcPr>
          <w:p w14:paraId="07175C28" w14:textId="77777777" w:rsidR="002737D0" w:rsidRPr="003108A2" w:rsidRDefault="002737D0" w:rsidP="007D4865">
            <w:pPr>
              <w:keepLines/>
              <w:spacing w:before="0"/>
              <w:rPr>
                <w:color w:val="auto"/>
              </w:rPr>
            </w:pPr>
            <w:r>
              <w:rPr>
                <w:color w:val="auto"/>
              </w:rPr>
              <w:t>Did not reply to the email</w:t>
            </w:r>
          </w:p>
        </w:tc>
        <w:tc>
          <w:tcPr>
            <w:tcW w:w="709" w:type="dxa"/>
          </w:tcPr>
          <w:p w14:paraId="26372833" w14:textId="77777777" w:rsidR="002737D0" w:rsidRPr="003108A2" w:rsidRDefault="002737D0" w:rsidP="007D4865">
            <w:pPr>
              <w:spacing w:before="0"/>
              <w:rPr>
                <w:color w:val="auto"/>
              </w:rPr>
            </w:pPr>
          </w:p>
        </w:tc>
        <w:tc>
          <w:tcPr>
            <w:tcW w:w="1559" w:type="dxa"/>
          </w:tcPr>
          <w:p w14:paraId="2D0DF2D0" w14:textId="77777777" w:rsidR="002737D0" w:rsidRPr="003108A2" w:rsidRDefault="002737D0" w:rsidP="007D4865">
            <w:pPr>
              <w:spacing w:before="0"/>
              <w:rPr>
                <w:color w:val="auto"/>
              </w:rPr>
            </w:pPr>
            <w:r>
              <w:rPr>
                <w:color w:val="auto"/>
              </w:rPr>
              <w:t>Finance</w:t>
            </w:r>
          </w:p>
        </w:tc>
      </w:tr>
      <w:tr w:rsidR="002737D0" w:rsidRPr="003108A2" w14:paraId="3211DEDB" w14:textId="77777777" w:rsidTr="007D4865">
        <w:tc>
          <w:tcPr>
            <w:tcW w:w="1305" w:type="dxa"/>
          </w:tcPr>
          <w:p w14:paraId="38E2FD37" w14:textId="77777777" w:rsidR="002737D0" w:rsidRPr="003108A2" w:rsidRDefault="002737D0" w:rsidP="007D4865">
            <w:pPr>
              <w:spacing w:before="0"/>
              <w:rPr>
                <w:color w:val="auto"/>
              </w:rPr>
            </w:pPr>
            <w:r w:rsidRPr="003108A2">
              <w:rPr>
                <w:color w:val="auto"/>
              </w:rPr>
              <w:t>Wilma</w:t>
            </w:r>
          </w:p>
        </w:tc>
        <w:tc>
          <w:tcPr>
            <w:tcW w:w="4819" w:type="dxa"/>
          </w:tcPr>
          <w:p w14:paraId="77190683" w14:textId="77777777" w:rsidR="002737D0" w:rsidRPr="003108A2" w:rsidRDefault="002737D0" w:rsidP="007D4865">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14:paraId="161BC023" w14:textId="77777777" w:rsidR="002737D0" w:rsidRPr="003108A2" w:rsidRDefault="002737D0" w:rsidP="007D4865">
            <w:pPr>
              <w:spacing w:before="0"/>
              <w:rPr>
                <w:color w:val="auto"/>
              </w:rPr>
            </w:pPr>
          </w:p>
        </w:tc>
        <w:tc>
          <w:tcPr>
            <w:tcW w:w="1559" w:type="dxa"/>
          </w:tcPr>
          <w:p w14:paraId="41A6AB99" w14:textId="77777777" w:rsidR="002737D0" w:rsidRPr="003108A2" w:rsidRDefault="002737D0" w:rsidP="007D4865">
            <w:pPr>
              <w:spacing w:before="0"/>
              <w:rPr>
                <w:color w:val="auto"/>
              </w:rPr>
            </w:pPr>
            <w:r>
              <w:rPr>
                <w:color w:val="auto"/>
              </w:rPr>
              <w:t>Admin</w:t>
            </w:r>
          </w:p>
        </w:tc>
      </w:tr>
      <w:tr w:rsidR="002737D0" w:rsidRPr="003108A2" w14:paraId="56353196" w14:textId="77777777" w:rsidTr="007D4865">
        <w:tc>
          <w:tcPr>
            <w:tcW w:w="1305" w:type="dxa"/>
          </w:tcPr>
          <w:p w14:paraId="729F3BF7" w14:textId="77777777" w:rsidR="002737D0" w:rsidRPr="003108A2" w:rsidRDefault="002737D0" w:rsidP="007D4865">
            <w:pPr>
              <w:spacing w:before="0"/>
              <w:rPr>
                <w:color w:val="auto"/>
              </w:rPr>
            </w:pPr>
            <w:r w:rsidRPr="003108A2">
              <w:rPr>
                <w:color w:val="auto"/>
              </w:rPr>
              <w:t>Margaret</w:t>
            </w:r>
          </w:p>
        </w:tc>
        <w:tc>
          <w:tcPr>
            <w:tcW w:w="4819" w:type="dxa"/>
          </w:tcPr>
          <w:p w14:paraId="61CC6CB6" w14:textId="77777777" w:rsidR="002737D0" w:rsidRPr="003108A2" w:rsidRDefault="002737D0" w:rsidP="007D4865">
            <w:pPr>
              <w:keepLines/>
              <w:spacing w:before="0"/>
              <w:rPr>
                <w:color w:val="auto"/>
              </w:rPr>
            </w:pPr>
            <w:r w:rsidRPr="003108A2">
              <w:rPr>
                <w:color w:val="auto"/>
              </w:rPr>
              <w:t>Works part time</w:t>
            </w:r>
            <w:r>
              <w:rPr>
                <w:color w:val="auto"/>
              </w:rPr>
              <w:t>, wants to keep the 2 days working from home</w:t>
            </w:r>
          </w:p>
        </w:tc>
        <w:tc>
          <w:tcPr>
            <w:tcW w:w="709" w:type="dxa"/>
          </w:tcPr>
          <w:p w14:paraId="7A73773A" w14:textId="77777777" w:rsidR="002737D0" w:rsidRPr="003108A2" w:rsidRDefault="002737D0" w:rsidP="007D4865">
            <w:pPr>
              <w:spacing w:before="0"/>
              <w:rPr>
                <w:color w:val="auto"/>
              </w:rPr>
            </w:pPr>
            <w:r>
              <w:rPr>
                <w:color w:val="auto"/>
              </w:rPr>
              <w:t>Yes</w:t>
            </w:r>
          </w:p>
        </w:tc>
        <w:tc>
          <w:tcPr>
            <w:tcW w:w="1559" w:type="dxa"/>
          </w:tcPr>
          <w:p w14:paraId="3AB1E89A" w14:textId="77777777" w:rsidR="002737D0" w:rsidRPr="003108A2" w:rsidRDefault="002737D0" w:rsidP="007D4865">
            <w:pPr>
              <w:spacing w:before="0"/>
              <w:rPr>
                <w:color w:val="auto"/>
              </w:rPr>
            </w:pPr>
            <w:r>
              <w:rPr>
                <w:color w:val="auto"/>
              </w:rPr>
              <w:t>Admin</w:t>
            </w:r>
          </w:p>
        </w:tc>
      </w:tr>
      <w:tr w:rsidR="002737D0" w:rsidRPr="003108A2" w14:paraId="015DB955" w14:textId="77777777" w:rsidTr="007D4865">
        <w:tc>
          <w:tcPr>
            <w:tcW w:w="1305" w:type="dxa"/>
          </w:tcPr>
          <w:p w14:paraId="51BC38EF" w14:textId="77777777" w:rsidR="002737D0" w:rsidRPr="003108A2" w:rsidRDefault="002737D0" w:rsidP="007D4865">
            <w:pPr>
              <w:spacing w:before="0"/>
              <w:rPr>
                <w:color w:val="auto"/>
              </w:rPr>
            </w:pPr>
            <w:r w:rsidRPr="003108A2">
              <w:rPr>
                <w:color w:val="auto"/>
              </w:rPr>
              <w:t>Ruth</w:t>
            </w:r>
          </w:p>
        </w:tc>
        <w:tc>
          <w:tcPr>
            <w:tcW w:w="4819" w:type="dxa"/>
          </w:tcPr>
          <w:p w14:paraId="3CE102D0" w14:textId="77777777" w:rsidR="002737D0" w:rsidRPr="003108A2" w:rsidRDefault="002737D0" w:rsidP="007D4865">
            <w:pPr>
              <w:keepLines/>
              <w:spacing w:before="0"/>
              <w:rPr>
                <w:color w:val="auto"/>
              </w:rPr>
            </w:pPr>
            <w:r>
              <w:rPr>
                <w:color w:val="auto"/>
              </w:rPr>
              <w:t>Did not reply to the email</w:t>
            </w:r>
          </w:p>
        </w:tc>
        <w:tc>
          <w:tcPr>
            <w:tcW w:w="709" w:type="dxa"/>
          </w:tcPr>
          <w:p w14:paraId="1F35C52C" w14:textId="77777777" w:rsidR="002737D0" w:rsidRPr="003108A2" w:rsidRDefault="002737D0" w:rsidP="007D4865">
            <w:pPr>
              <w:spacing w:before="0"/>
              <w:rPr>
                <w:color w:val="auto"/>
              </w:rPr>
            </w:pPr>
          </w:p>
        </w:tc>
        <w:tc>
          <w:tcPr>
            <w:tcW w:w="1559" w:type="dxa"/>
          </w:tcPr>
          <w:p w14:paraId="6CD9FA21" w14:textId="77777777" w:rsidR="002737D0" w:rsidRPr="003108A2" w:rsidRDefault="002737D0" w:rsidP="007D4865">
            <w:pPr>
              <w:spacing w:before="0"/>
              <w:rPr>
                <w:color w:val="auto"/>
              </w:rPr>
            </w:pPr>
            <w:r>
              <w:rPr>
                <w:color w:val="auto"/>
              </w:rPr>
              <w:t>Admin</w:t>
            </w:r>
          </w:p>
        </w:tc>
      </w:tr>
      <w:tr w:rsidR="002737D0" w:rsidRPr="003108A2" w14:paraId="6B368A47" w14:textId="77777777" w:rsidTr="007D4865">
        <w:tc>
          <w:tcPr>
            <w:tcW w:w="1305" w:type="dxa"/>
          </w:tcPr>
          <w:p w14:paraId="039B9061" w14:textId="77777777" w:rsidR="002737D0" w:rsidRPr="003108A2" w:rsidRDefault="002737D0" w:rsidP="007D4865">
            <w:pPr>
              <w:spacing w:before="0"/>
              <w:rPr>
                <w:color w:val="auto"/>
              </w:rPr>
            </w:pPr>
            <w:r w:rsidRPr="003108A2">
              <w:rPr>
                <w:color w:val="auto"/>
              </w:rPr>
              <w:t xml:space="preserve">Val </w:t>
            </w:r>
          </w:p>
        </w:tc>
        <w:tc>
          <w:tcPr>
            <w:tcW w:w="4819" w:type="dxa"/>
          </w:tcPr>
          <w:p w14:paraId="01FE89F2" w14:textId="77777777" w:rsidR="002737D0" w:rsidRPr="003108A2" w:rsidRDefault="002737D0" w:rsidP="007D4865">
            <w:pPr>
              <w:keepLines/>
              <w:spacing w:before="0"/>
              <w:rPr>
                <w:color w:val="auto"/>
              </w:rPr>
            </w:pPr>
            <w:r>
              <w:rPr>
                <w:color w:val="auto"/>
              </w:rPr>
              <w:t>How can we stop going back full time into the office?</w:t>
            </w:r>
          </w:p>
        </w:tc>
        <w:tc>
          <w:tcPr>
            <w:tcW w:w="709" w:type="dxa"/>
          </w:tcPr>
          <w:p w14:paraId="1CFECA70" w14:textId="77777777" w:rsidR="002737D0" w:rsidRPr="003108A2" w:rsidRDefault="002737D0" w:rsidP="007D4865">
            <w:pPr>
              <w:spacing w:before="0"/>
              <w:rPr>
                <w:color w:val="auto"/>
              </w:rPr>
            </w:pPr>
          </w:p>
        </w:tc>
        <w:tc>
          <w:tcPr>
            <w:tcW w:w="1559" w:type="dxa"/>
          </w:tcPr>
          <w:p w14:paraId="75A8E3C2" w14:textId="77777777" w:rsidR="002737D0" w:rsidRPr="003108A2" w:rsidRDefault="002737D0" w:rsidP="007D4865">
            <w:pPr>
              <w:spacing w:before="0"/>
              <w:rPr>
                <w:color w:val="auto"/>
              </w:rPr>
            </w:pPr>
            <w:r>
              <w:rPr>
                <w:color w:val="auto"/>
              </w:rPr>
              <w:t>Sales</w:t>
            </w:r>
          </w:p>
        </w:tc>
      </w:tr>
      <w:tr w:rsidR="002737D0" w:rsidRPr="003108A2" w14:paraId="3B5871EA" w14:textId="77777777" w:rsidTr="007D4865">
        <w:tc>
          <w:tcPr>
            <w:tcW w:w="1305" w:type="dxa"/>
          </w:tcPr>
          <w:p w14:paraId="2663A8ED" w14:textId="77777777" w:rsidR="002737D0" w:rsidRPr="003108A2" w:rsidRDefault="002737D0" w:rsidP="007D4865">
            <w:pPr>
              <w:spacing w:before="0"/>
              <w:rPr>
                <w:color w:val="auto"/>
              </w:rPr>
            </w:pPr>
            <w:r w:rsidRPr="003108A2">
              <w:rPr>
                <w:color w:val="auto"/>
              </w:rPr>
              <w:t>Anne</w:t>
            </w:r>
          </w:p>
        </w:tc>
        <w:tc>
          <w:tcPr>
            <w:tcW w:w="4819" w:type="dxa"/>
          </w:tcPr>
          <w:p w14:paraId="58544B90" w14:textId="77777777" w:rsidR="002737D0" w:rsidRPr="003108A2" w:rsidRDefault="002737D0" w:rsidP="007D4865">
            <w:pPr>
              <w:keepLines/>
              <w:spacing w:before="0"/>
              <w:rPr>
                <w:color w:val="auto"/>
              </w:rPr>
            </w:pPr>
            <w:r>
              <w:rPr>
                <w:color w:val="auto"/>
              </w:rPr>
              <w:t>Want to keep to the flexible system</w:t>
            </w:r>
          </w:p>
        </w:tc>
        <w:tc>
          <w:tcPr>
            <w:tcW w:w="709" w:type="dxa"/>
          </w:tcPr>
          <w:p w14:paraId="34E3A762" w14:textId="77777777" w:rsidR="002737D0" w:rsidRPr="003108A2" w:rsidRDefault="002737D0" w:rsidP="007D4865">
            <w:pPr>
              <w:spacing w:before="0"/>
              <w:rPr>
                <w:color w:val="auto"/>
              </w:rPr>
            </w:pPr>
          </w:p>
        </w:tc>
        <w:tc>
          <w:tcPr>
            <w:tcW w:w="1559" w:type="dxa"/>
          </w:tcPr>
          <w:p w14:paraId="1C992CCD" w14:textId="77777777" w:rsidR="002737D0" w:rsidRPr="003108A2" w:rsidRDefault="002737D0" w:rsidP="007D4865">
            <w:pPr>
              <w:spacing w:before="0"/>
              <w:rPr>
                <w:color w:val="auto"/>
              </w:rPr>
            </w:pPr>
            <w:r>
              <w:rPr>
                <w:color w:val="auto"/>
              </w:rPr>
              <w:t>Sales</w:t>
            </w:r>
          </w:p>
        </w:tc>
      </w:tr>
      <w:tr w:rsidR="002737D0" w:rsidRPr="003108A2" w14:paraId="31D56787" w14:textId="77777777" w:rsidTr="007D4865">
        <w:tc>
          <w:tcPr>
            <w:tcW w:w="1305" w:type="dxa"/>
          </w:tcPr>
          <w:p w14:paraId="4B16F5C0" w14:textId="77777777" w:rsidR="002737D0" w:rsidRPr="003108A2" w:rsidRDefault="002737D0" w:rsidP="007D4865">
            <w:pPr>
              <w:spacing w:before="0"/>
              <w:rPr>
                <w:color w:val="auto"/>
              </w:rPr>
            </w:pPr>
            <w:r w:rsidRPr="003108A2">
              <w:rPr>
                <w:color w:val="auto"/>
              </w:rPr>
              <w:t>Chris</w:t>
            </w:r>
          </w:p>
        </w:tc>
        <w:tc>
          <w:tcPr>
            <w:tcW w:w="4819" w:type="dxa"/>
          </w:tcPr>
          <w:p w14:paraId="4ADE9520" w14:textId="77777777" w:rsidR="002737D0" w:rsidRPr="003108A2" w:rsidRDefault="002737D0" w:rsidP="007D4865">
            <w:pPr>
              <w:keepLines/>
              <w:spacing w:before="0"/>
              <w:rPr>
                <w:color w:val="auto"/>
              </w:rPr>
            </w:pPr>
            <w:r>
              <w:rPr>
                <w:color w:val="auto"/>
              </w:rPr>
              <w:t>Did not reply to the email</w:t>
            </w:r>
          </w:p>
        </w:tc>
        <w:tc>
          <w:tcPr>
            <w:tcW w:w="709" w:type="dxa"/>
          </w:tcPr>
          <w:p w14:paraId="580BC650" w14:textId="77777777" w:rsidR="002737D0" w:rsidRPr="003108A2" w:rsidRDefault="002737D0" w:rsidP="007D4865">
            <w:pPr>
              <w:spacing w:before="0"/>
              <w:rPr>
                <w:color w:val="auto"/>
              </w:rPr>
            </w:pPr>
          </w:p>
        </w:tc>
        <w:tc>
          <w:tcPr>
            <w:tcW w:w="1559" w:type="dxa"/>
          </w:tcPr>
          <w:p w14:paraId="56C3D529" w14:textId="77777777" w:rsidR="002737D0" w:rsidRPr="003108A2" w:rsidRDefault="002737D0" w:rsidP="007D4865">
            <w:pPr>
              <w:spacing w:before="0"/>
              <w:rPr>
                <w:color w:val="auto"/>
              </w:rPr>
            </w:pPr>
            <w:r>
              <w:rPr>
                <w:color w:val="auto"/>
              </w:rPr>
              <w:t>Sales</w:t>
            </w:r>
          </w:p>
        </w:tc>
      </w:tr>
      <w:tr w:rsidR="002737D0" w:rsidRPr="003108A2" w14:paraId="6986D452" w14:textId="77777777" w:rsidTr="007D4865">
        <w:tc>
          <w:tcPr>
            <w:tcW w:w="1305" w:type="dxa"/>
          </w:tcPr>
          <w:p w14:paraId="62F17384" w14:textId="77777777" w:rsidR="002737D0" w:rsidRPr="003108A2" w:rsidRDefault="002737D0" w:rsidP="007D4865">
            <w:pPr>
              <w:spacing w:before="0"/>
              <w:rPr>
                <w:color w:val="auto"/>
              </w:rPr>
            </w:pPr>
            <w:r w:rsidRPr="003108A2">
              <w:rPr>
                <w:color w:val="auto"/>
              </w:rPr>
              <w:t>Javed</w:t>
            </w:r>
          </w:p>
        </w:tc>
        <w:tc>
          <w:tcPr>
            <w:tcW w:w="4819" w:type="dxa"/>
          </w:tcPr>
          <w:p w14:paraId="63E9881C" w14:textId="77777777" w:rsidR="002737D0" w:rsidRPr="003108A2" w:rsidRDefault="002737D0" w:rsidP="007D4865">
            <w:pPr>
              <w:keepLines/>
              <w:spacing w:before="0"/>
              <w:rPr>
                <w:color w:val="auto"/>
              </w:rPr>
            </w:pPr>
            <w:r>
              <w:rPr>
                <w:color w:val="auto"/>
              </w:rPr>
              <w:t>Not happy with proposed changes</w:t>
            </w:r>
          </w:p>
        </w:tc>
        <w:tc>
          <w:tcPr>
            <w:tcW w:w="709" w:type="dxa"/>
          </w:tcPr>
          <w:p w14:paraId="11178F5D" w14:textId="77777777" w:rsidR="002737D0" w:rsidRPr="003108A2" w:rsidRDefault="002737D0" w:rsidP="007D4865">
            <w:pPr>
              <w:spacing w:before="0"/>
              <w:rPr>
                <w:color w:val="auto"/>
              </w:rPr>
            </w:pPr>
          </w:p>
        </w:tc>
        <w:tc>
          <w:tcPr>
            <w:tcW w:w="1559" w:type="dxa"/>
          </w:tcPr>
          <w:p w14:paraId="4FE3998F" w14:textId="77777777" w:rsidR="002737D0" w:rsidRPr="003108A2" w:rsidRDefault="002737D0" w:rsidP="007D4865">
            <w:pPr>
              <w:spacing w:before="0"/>
              <w:rPr>
                <w:color w:val="auto"/>
              </w:rPr>
            </w:pPr>
            <w:r>
              <w:rPr>
                <w:color w:val="auto"/>
              </w:rPr>
              <w:t>Sales</w:t>
            </w:r>
          </w:p>
        </w:tc>
      </w:tr>
      <w:tr w:rsidR="002737D0" w:rsidRPr="003108A2" w14:paraId="7F832B95" w14:textId="77777777" w:rsidTr="007D4865">
        <w:tc>
          <w:tcPr>
            <w:tcW w:w="1305" w:type="dxa"/>
          </w:tcPr>
          <w:p w14:paraId="748C31AA" w14:textId="77777777" w:rsidR="002737D0" w:rsidRPr="003108A2" w:rsidRDefault="002737D0" w:rsidP="007D4865">
            <w:pPr>
              <w:spacing w:before="0"/>
              <w:rPr>
                <w:color w:val="auto"/>
              </w:rPr>
            </w:pPr>
            <w:r w:rsidRPr="003108A2">
              <w:rPr>
                <w:color w:val="auto"/>
              </w:rPr>
              <w:t>Julie</w:t>
            </w:r>
          </w:p>
        </w:tc>
        <w:tc>
          <w:tcPr>
            <w:tcW w:w="4819" w:type="dxa"/>
          </w:tcPr>
          <w:p w14:paraId="415A4BD5" w14:textId="77777777" w:rsidR="002737D0" w:rsidRPr="003108A2" w:rsidRDefault="002737D0" w:rsidP="007D4865">
            <w:pPr>
              <w:keepLines/>
              <w:spacing w:before="0"/>
              <w:rPr>
                <w:color w:val="auto"/>
              </w:rPr>
            </w:pPr>
            <w:r>
              <w:rPr>
                <w:color w:val="auto"/>
              </w:rPr>
              <w:t>Would like a branch meeting to discuss the proposal</w:t>
            </w:r>
          </w:p>
        </w:tc>
        <w:tc>
          <w:tcPr>
            <w:tcW w:w="709" w:type="dxa"/>
          </w:tcPr>
          <w:p w14:paraId="401BF4A2" w14:textId="77777777" w:rsidR="002737D0" w:rsidRPr="003108A2" w:rsidRDefault="002737D0" w:rsidP="007D4865">
            <w:pPr>
              <w:spacing w:before="0"/>
              <w:rPr>
                <w:color w:val="auto"/>
              </w:rPr>
            </w:pPr>
          </w:p>
        </w:tc>
        <w:tc>
          <w:tcPr>
            <w:tcW w:w="1559" w:type="dxa"/>
          </w:tcPr>
          <w:p w14:paraId="0B84C4EB" w14:textId="77777777" w:rsidR="002737D0" w:rsidRPr="003108A2" w:rsidRDefault="002737D0" w:rsidP="007D4865">
            <w:pPr>
              <w:spacing w:before="0"/>
              <w:rPr>
                <w:color w:val="auto"/>
              </w:rPr>
            </w:pPr>
            <w:r>
              <w:rPr>
                <w:color w:val="auto"/>
              </w:rPr>
              <w:t>Sales</w:t>
            </w:r>
          </w:p>
        </w:tc>
      </w:tr>
    </w:tbl>
    <w:p w14:paraId="662BE684" w14:textId="77777777" w:rsidR="002737D0" w:rsidRDefault="002737D0" w:rsidP="002737D0"/>
    <w:p w14:paraId="3D374BAA" w14:textId="77777777" w:rsidR="002737D0" w:rsidRPr="00504E17" w:rsidRDefault="002737D0" w:rsidP="002737D0">
      <w:pPr>
        <w:rPr>
          <w:b/>
        </w:rPr>
      </w:pPr>
      <w:r w:rsidRPr="00504E17">
        <w:rPr>
          <w:b/>
        </w:rPr>
        <w:t>Results</w:t>
      </w:r>
    </w:p>
    <w:p w14:paraId="0D5EA050" w14:textId="77777777" w:rsidR="002737D0" w:rsidRDefault="002737D0" w:rsidP="002737D0"/>
    <w:tbl>
      <w:tblPr>
        <w:tblStyle w:val="TableGrid"/>
        <w:tblW w:w="0" w:type="auto"/>
        <w:tblLook w:val="04A0" w:firstRow="1" w:lastRow="0" w:firstColumn="1" w:lastColumn="0" w:noHBand="0" w:noVBand="1"/>
      </w:tblPr>
      <w:tblGrid>
        <w:gridCol w:w="1501"/>
        <w:gridCol w:w="1210"/>
        <w:gridCol w:w="1043"/>
        <w:gridCol w:w="1067"/>
        <w:gridCol w:w="1076"/>
      </w:tblGrid>
      <w:tr w:rsidR="002737D0" w:rsidRPr="00504E17" w14:paraId="7DB479CC" w14:textId="77777777" w:rsidTr="007D4865">
        <w:tc>
          <w:tcPr>
            <w:tcW w:w="1501" w:type="dxa"/>
          </w:tcPr>
          <w:p w14:paraId="0238D197" w14:textId="77777777" w:rsidR="002737D0" w:rsidRPr="00504E17" w:rsidRDefault="002737D0" w:rsidP="007D4865">
            <w:r w:rsidRPr="00504E17">
              <w:t>Work area</w:t>
            </w:r>
          </w:p>
        </w:tc>
        <w:tc>
          <w:tcPr>
            <w:tcW w:w="1210" w:type="dxa"/>
          </w:tcPr>
          <w:p w14:paraId="58CD4DFE" w14:textId="77777777" w:rsidR="002737D0" w:rsidRDefault="002737D0" w:rsidP="007D4865">
            <w:r w:rsidRPr="00504E17">
              <w:t>Members</w:t>
            </w:r>
          </w:p>
          <w:p w14:paraId="5735F5B2" w14:textId="77777777" w:rsidR="002737D0" w:rsidRPr="00504E17" w:rsidRDefault="002737D0" w:rsidP="007D4865">
            <w:r>
              <w:t>in Dept</w:t>
            </w:r>
          </w:p>
        </w:tc>
        <w:tc>
          <w:tcPr>
            <w:tcW w:w="1043" w:type="dxa"/>
          </w:tcPr>
          <w:p w14:paraId="4C1F9823" w14:textId="77777777" w:rsidR="002737D0" w:rsidRDefault="002737D0" w:rsidP="007D4865">
            <w:r>
              <w:t xml:space="preserve">Total </w:t>
            </w:r>
          </w:p>
          <w:p w14:paraId="731C54D2" w14:textId="77777777" w:rsidR="002737D0" w:rsidRPr="00504E17" w:rsidRDefault="002737D0" w:rsidP="007D4865">
            <w:r>
              <w:t>in dept</w:t>
            </w:r>
          </w:p>
        </w:tc>
        <w:tc>
          <w:tcPr>
            <w:tcW w:w="1067" w:type="dxa"/>
          </w:tcPr>
          <w:p w14:paraId="20EF01E3" w14:textId="77777777" w:rsidR="002737D0" w:rsidRPr="00504E17" w:rsidRDefault="002737D0" w:rsidP="007D4865">
            <w:r>
              <w:t>Reps</w:t>
            </w:r>
          </w:p>
        </w:tc>
        <w:tc>
          <w:tcPr>
            <w:tcW w:w="1076" w:type="dxa"/>
          </w:tcPr>
          <w:p w14:paraId="0C283636" w14:textId="77777777" w:rsidR="002737D0" w:rsidRPr="00504E17" w:rsidRDefault="002737D0" w:rsidP="007D4865">
            <w:r>
              <w:t>Density (% or fraction)</w:t>
            </w:r>
          </w:p>
        </w:tc>
      </w:tr>
      <w:tr w:rsidR="002737D0" w:rsidRPr="00504E17" w14:paraId="653ED8DF" w14:textId="77777777" w:rsidTr="007D4865">
        <w:tc>
          <w:tcPr>
            <w:tcW w:w="1501" w:type="dxa"/>
          </w:tcPr>
          <w:p w14:paraId="0FB1928E" w14:textId="77777777" w:rsidR="002737D0" w:rsidRDefault="002737D0" w:rsidP="007D4865">
            <w:r>
              <w:t>Operations</w:t>
            </w:r>
          </w:p>
          <w:p w14:paraId="2A500669" w14:textId="77777777" w:rsidR="002737D0" w:rsidRPr="00504E17" w:rsidRDefault="002737D0" w:rsidP="007D4865"/>
        </w:tc>
        <w:tc>
          <w:tcPr>
            <w:tcW w:w="1210" w:type="dxa"/>
          </w:tcPr>
          <w:p w14:paraId="5B12C628" w14:textId="77777777" w:rsidR="002737D0" w:rsidRPr="00504E17" w:rsidRDefault="002737D0" w:rsidP="007D4865">
            <w:r>
              <w:t>8</w:t>
            </w:r>
          </w:p>
        </w:tc>
        <w:tc>
          <w:tcPr>
            <w:tcW w:w="1043" w:type="dxa"/>
          </w:tcPr>
          <w:p w14:paraId="7A48C877" w14:textId="77777777" w:rsidR="002737D0" w:rsidRDefault="002737D0" w:rsidP="007D4865">
            <w:r>
              <w:t>20</w:t>
            </w:r>
          </w:p>
        </w:tc>
        <w:tc>
          <w:tcPr>
            <w:tcW w:w="1067" w:type="dxa"/>
          </w:tcPr>
          <w:p w14:paraId="553F7890" w14:textId="77777777" w:rsidR="002737D0" w:rsidRPr="00504E17" w:rsidRDefault="002737D0" w:rsidP="007D4865">
            <w:r>
              <w:t>2</w:t>
            </w:r>
          </w:p>
        </w:tc>
        <w:tc>
          <w:tcPr>
            <w:tcW w:w="1076" w:type="dxa"/>
          </w:tcPr>
          <w:p w14:paraId="7F01058C" w14:textId="77777777" w:rsidR="002737D0" w:rsidRPr="00504E17" w:rsidRDefault="002737D0" w:rsidP="007D4865">
            <w:r>
              <w:t>8/20 or 40%</w:t>
            </w:r>
          </w:p>
        </w:tc>
      </w:tr>
      <w:tr w:rsidR="002737D0" w:rsidRPr="00504E17" w14:paraId="3AB1DCE1" w14:textId="77777777" w:rsidTr="007D4865">
        <w:trPr>
          <w:trHeight w:val="756"/>
        </w:trPr>
        <w:tc>
          <w:tcPr>
            <w:tcW w:w="1501" w:type="dxa"/>
          </w:tcPr>
          <w:p w14:paraId="3712DD85" w14:textId="77777777" w:rsidR="002737D0" w:rsidRDefault="002737D0" w:rsidP="007D4865">
            <w:r>
              <w:t>Research</w:t>
            </w:r>
          </w:p>
          <w:p w14:paraId="69C9107B" w14:textId="77777777" w:rsidR="002737D0" w:rsidRPr="00504E17" w:rsidRDefault="002737D0" w:rsidP="007D4865"/>
        </w:tc>
        <w:tc>
          <w:tcPr>
            <w:tcW w:w="1210" w:type="dxa"/>
          </w:tcPr>
          <w:p w14:paraId="618A1E5E" w14:textId="77777777" w:rsidR="002737D0" w:rsidRPr="00504E17" w:rsidRDefault="002737D0" w:rsidP="007D4865">
            <w:r>
              <w:t>2</w:t>
            </w:r>
          </w:p>
        </w:tc>
        <w:tc>
          <w:tcPr>
            <w:tcW w:w="1043" w:type="dxa"/>
          </w:tcPr>
          <w:p w14:paraId="0ABBD445" w14:textId="77777777" w:rsidR="002737D0" w:rsidRDefault="002737D0" w:rsidP="007D4865">
            <w:r>
              <w:t>10</w:t>
            </w:r>
          </w:p>
        </w:tc>
        <w:tc>
          <w:tcPr>
            <w:tcW w:w="1067" w:type="dxa"/>
          </w:tcPr>
          <w:p w14:paraId="62CAFF8E" w14:textId="77777777" w:rsidR="002737D0" w:rsidRPr="00504E17" w:rsidRDefault="002737D0" w:rsidP="007D4865">
            <w:r>
              <w:t>1</w:t>
            </w:r>
          </w:p>
        </w:tc>
        <w:tc>
          <w:tcPr>
            <w:tcW w:w="1076" w:type="dxa"/>
          </w:tcPr>
          <w:p w14:paraId="20BAD609" w14:textId="77777777" w:rsidR="002737D0" w:rsidRPr="00504E17" w:rsidRDefault="002737D0" w:rsidP="007D4865">
            <w:r>
              <w:t>2/10 or 20%</w:t>
            </w:r>
          </w:p>
        </w:tc>
      </w:tr>
      <w:tr w:rsidR="002737D0" w14:paraId="1B507E36" w14:textId="77777777" w:rsidTr="007D4865">
        <w:trPr>
          <w:trHeight w:val="1006"/>
        </w:trPr>
        <w:tc>
          <w:tcPr>
            <w:tcW w:w="1501" w:type="dxa"/>
          </w:tcPr>
          <w:p w14:paraId="547373C3" w14:textId="77777777" w:rsidR="002737D0" w:rsidRDefault="002737D0" w:rsidP="007D4865">
            <w:r>
              <w:t>Finance</w:t>
            </w:r>
          </w:p>
        </w:tc>
        <w:tc>
          <w:tcPr>
            <w:tcW w:w="1210" w:type="dxa"/>
          </w:tcPr>
          <w:p w14:paraId="6C2CD960" w14:textId="77777777" w:rsidR="002737D0" w:rsidRPr="00504E17" w:rsidRDefault="002737D0" w:rsidP="007D4865">
            <w:r>
              <w:t>2</w:t>
            </w:r>
          </w:p>
        </w:tc>
        <w:tc>
          <w:tcPr>
            <w:tcW w:w="1043" w:type="dxa"/>
          </w:tcPr>
          <w:p w14:paraId="0F9C3A67" w14:textId="77777777" w:rsidR="002737D0" w:rsidRDefault="002737D0" w:rsidP="007D4865">
            <w:r>
              <w:t>4</w:t>
            </w:r>
          </w:p>
        </w:tc>
        <w:tc>
          <w:tcPr>
            <w:tcW w:w="1067" w:type="dxa"/>
          </w:tcPr>
          <w:p w14:paraId="77794513" w14:textId="77777777" w:rsidR="002737D0" w:rsidRDefault="002737D0" w:rsidP="007D4865">
            <w:r>
              <w:t>0</w:t>
            </w:r>
          </w:p>
        </w:tc>
        <w:tc>
          <w:tcPr>
            <w:tcW w:w="1076" w:type="dxa"/>
          </w:tcPr>
          <w:p w14:paraId="025BEAEF" w14:textId="77777777" w:rsidR="002737D0" w:rsidRDefault="002737D0" w:rsidP="007D4865">
            <w:r>
              <w:t>2/4 or 50%</w:t>
            </w:r>
          </w:p>
        </w:tc>
      </w:tr>
      <w:tr w:rsidR="002737D0" w14:paraId="6BF0EB70" w14:textId="77777777" w:rsidTr="007D4865">
        <w:trPr>
          <w:trHeight w:val="992"/>
        </w:trPr>
        <w:tc>
          <w:tcPr>
            <w:tcW w:w="1501" w:type="dxa"/>
          </w:tcPr>
          <w:p w14:paraId="7A06979C" w14:textId="77777777" w:rsidR="002737D0" w:rsidRDefault="002737D0" w:rsidP="007D4865">
            <w:r>
              <w:t>Admin</w:t>
            </w:r>
          </w:p>
        </w:tc>
        <w:tc>
          <w:tcPr>
            <w:tcW w:w="1210" w:type="dxa"/>
          </w:tcPr>
          <w:p w14:paraId="69F34324" w14:textId="77777777" w:rsidR="002737D0" w:rsidRPr="00504E17" w:rsidRDefault="002737D0" w:rsidP="007D4865">
            <w:r>
              <w:t>3</w:t>
            </w:r>
          </w:p>
        </w:tc>
        <w:tc>
          <w:tcPr>
            <w:tcW w:w="1043" w:type="dxa"/>
          </w:tcPr>
          <w:p w14:paraId="3463A581" w14:textId="77777777" w:rsidR="002737D0" w:rsidRDefault="002737D0" w:rsidP="007D4865">
            <w:r>
              <w:t>4</w:t>
            </w:r>
          </w:p>
        </w:tc>
        <w:tc>
          <w:tcPr>
            <w:tcW w:w="1067" w:type="dxa"/>
          </w:tcPr>
          <w:p w14:paraId="6DD10F24" w14:textId="77777777" w:rsidR="002737D0" w:rsidRDefault="002737D0" w:rsidP="007D4865">
            <w:r>
              <w:t>1</w:t>
            </w:r>
          </w:p>
        </w:tc>
        <w:tc>
          <w:tcPr>
            <w:tcW w:w="1076" w:type="dxa"/>
          </w:tcPr>
          <w:p w14:paraId="083ECAA6" w14:textId="77777777" w:rsidR="002737D0" w:rsidRDefault="002737D0" w:rsidP="007D4865">
            <w:r>
              <w:t>3/4 or 75%</w:t>
            </w:r>
          </w:p>
        </w:tc>
      </w:tr>
      <w:tr w:rsidR="002737D0" w14:paraId="35C5F376" w14:textId="77777777" w:rsidTr="007D4865">
        <w:tc>
          <w:tcPr>
            <w:tcW w:w="1501" w:type="dxa"/>
          </w:tcPr>
          <w:p w14:paraId="14851D2E" w14:textId="77777777" w:rsidR="002737D0" w:rsidRDefault="002737D0" w:rsidP="007D4865">
            <w:r>
              <w:t>Sales</w:t>
            </w:r>
          </w:p>
        </w:tc>
        <w:tc>
          <w:tcPr>
            <w:tcW w:w="1210" w:type="dxa"/>
          </w:tcPr>
          <w:p w14:paraId="51BD19FE" w14:textId="77777777" w:rsidR="002737D0" w:rsidRPr="00504E17" w:rsidRDefault="002737D0" w:rsidP="007D4865">
            <w:r>
              <w:t>5</w:t>
            </w:r>
          </w:p>
        </w:tc>
        <w:tc>
          <w:tcPr>
            <w:tcW w:w="1043" w:type="dxa"/>
          </w:tcPr>
          <w:p w14:paraId="5E9B0C86" w14:textId="77777777" w:rsidR="002737D0" w:rsidRDefault="002737D0" w:rsidP="007D4865">
            <w:r>
              <w:t>5</w:t>
            </w:r>
          </w:p>
        </w:tc>
        <w:tc>
          <w:tcPr>
            <w:tcW w:w="1067" w:type="dxa"/>
          </w:tcPr>
          <w:p w14:paraId="7D3C560E" w14:textId="77777777" w:rsidR="002737D0" w:rsidRDefault="002737D0" w:rsidP="007D4865">
            <w:r>
              <w:t>0</w:t>
            </w:r>
          </w:p>
        </w:tc>
        <w:tc>
          <w:tcPr>
            <w:tcW w:w="1076" w:type="dxa"/>
          </w:tcPr>
          <w:p w14:paraId="0EBE4E13" w14:textId="77777777" w:rsidR="002737D0" w:rsidRDefault="002737D0" w:rsidP="007D4865">
            <w:r>
              <w:t>5/5 or 100%</w:t>
            </w:r>
          </w:p>
        </w:tc>
      </w:tr>
      <w:bookmarkEnd w:id="66"/>
    </w:tbl>
    <w:p w14:paraId="0619D76D" w14:textId="77777777" w:rsidR="002737D0" w:rsidRPr="00843494" w:rsidRDefault="002737D0" w:rsidP="002737D0">
      <w:pPr>
        <w:spacing w:before="0" w:after="180" w:line="280" w:lineRule="exact"/>
        <w:rPr>
          <w:b/>
          <w:kern w:val="32"/>
          <w:sz w:val="28"/>
          <w:szCs w:val="22"/>
          <w:lang w:eastAsia="en-US"/>
        </w:rPr>
      </w:pPr>
    </w:p>
    <w:p w14:paraId="286A371B" w14:textId="77777777" w:rsidR="002737D0" w:rsidRDefault="002737D0" w:rsidP="002737D0">
      <w:pPr>
        <w:spacing w:before="0" w:after="180" w:line="280" w:lineRule="exact"/>
        <w:rPr>
          <w:b/>
          <w:color w:val="000000" w:themeColor="text1"/>
          <w:kern w:val="32"/>
          <w:sz w:val="28"/>
          <w:szCs w:val="22"/>
          <w:lang w:eastAsia="en-US"/>
        </w:rPr>
      </w:pPr>
      <w:r>
        <w:br w:type="page"/>
      </w:r>
    </w:p>
    <w:p w14:paraId="1F543001" w14:textId="77777777" w:rsidR="00DF3D6E" w:rsidRDefault="00DF3D6E" w:rsidP="00A577A5">
      <w:pPr>
        <w:pStyle w:val="Heading3"/>
      </w:pPr>
      <w:bookmarkStart w:id="67" w:name="_Toc140841774"/>
      <w:r>
        <w:lastRenderedPageBreak/>
        <w:t>Identifying potential activists</w:t>
      </w:r>
      <w:bookmarkEnd w:id="67"/>
    </w:p>
    <w:p w14:paraId="7BC2655F" w14:textId="77777777" w:rsidR="00DF3D6E" w:rsidRDefault="00DF3D6E" w:rsidP="00DF3D6E">
      <w:r>
        <w:t xml:space="preserve">Union reps should always look out for members who take an interest in informal discussions and ask them to do some small </w:t>
      </w:r>
      <w:proofErr w:type="gramStart"/>
      <w:r>
        <w:t>task</w:t>
      </w:r>
      <w:proofErr w:type="gramEnd"/>
      <w:r>
        <w:t xml:space="preserve"> to help the union. </w:t>
      </w:r>
    </w:p>
    <w:p w14:paraId="6BB7EF3F" w14:textId="77777777" w:rsidR="00DF3D6E" w:rsidRDefault="00DF3D6E" w:rsidP="00DF3D6E">
      <w:r>
        <w:t>Those most likely to stand out are those who:</w:t>
      </w:r>
    </w:p>
    <w:p w14:paraId="0A62448B" w14:textId="77777777" w:rsidR="00DF3D6E" w:rsidRDefault="00DF3D6E" w:rsidP="002405C9">
      <w:pPr>
        <w:pStyle w:val="ListBullet"/>
        <w:numPr>
          <w:ilvl w:val="0"/>
          <w:numId w:val="11"/>
        </w:numPr>
      </w:pPr>
      <w:r>
        <w:t xml:space="preserve">are respected, trusted and liked by other </w:t>
      </w:r>
      <w:proofErr w:type="gramStart"/>
      <w:r>
        <w:t>workers</w:t>
      </w:r>
      <w:proofErr w:type="gramEnd"/>
    </w:p>
    <w:p w14:paraId="76EC3753" w14:textId="77777777" w:rsidR="00DF3D6E" w:rsidRDefault="00DF3D6E" w:rsidP="002405C9">
      <w:pPr>
        <w:pStyle w:val="ListBullet"/>
        <w:numPr>
          <w:ilvl w:val="0"/>
          <w:numId w:val="11"/>
        </w:numPr>
      </w:pPr>
      <w:r>
        <w:t xml:space="preserve">have challenged management and shown good judgement about when to do </w:t>
      </w:r>
      <w:proofErr w:type="gramStart"/>
      <w:r>
        <w:t>so</w:t>
      </w:r>
      <w:proofErr w:type="gramEnd"/>
    </w:p>
    <w:p w14:paraId="5F135925" w14:textId="77777777" w:rsidR="00DF3D6E" w:rsidRDefault="00DF3D6E" w:rsidP="002405C9">
      <w:pPr>
        <w:pStyle w:val="ListBullet"/>
        <w:numPr>
          <w:ilvl w:val="0"/>
          <w:numId w:val="11"/>
        </w:numPr>
      </w:pPr>
      <w:r>
        <w:t xml:space="preserve">have a good work </w:t>
      </w:r>
      <w:proofErr w:type="gramStart"/>
      <w:r>
        <w:t>record</w:t>
      </w:r>
      <w:proofErr w:type="gramEnd"/>
    </w:p>
    <w:p w14:paraId="044FD329" w14:textId="77777777" w:rsidR="00DF3D6E" w:rsidRDefault="00DF3D6E" w:rsidP="002405C9">
      <w:pPr>
        <w:pStyle w:val="ListBullet"/>
        <w:numPr>
          <w:ilvl w:val="0"/>
          <w:numId w:val="11"/>
        </w:numPr>
      </w:pPr>
      <w:r>
        <w:t xml:space="preserve">organise social </w:t>
      </w:r>
      <w:proofErr w:type="gramStart"/>
      <w:r>
        <w:t>events</w:t>
      </w:r>
      <w:proofErr w:type="gramEnd"/>
    </w:p>
    <w:p w14:paraId="056482E5" w14:textId="77777777" w:rsidR="00DF3D6E" w:rsidRDefault="00DF3D6E" w:rsidP="002405C9">
      <w:pPr>
        <w:pStyle w:val="ListBullet"/>
        <w:numPr>
          <w:ilvl w:val="0"/>
          <w:numId w:val="11"/>
        </w:numPr>
      </w:pPr>
      <w:r>
        <w:t xml:space="preserve">are involved in outside community </w:t>
      </w:r>
      <w:proofErr w:type="gramStart"/>
      <w:r>
        <w:t>organisations</w:t>
      </w:r>
      <w:proofErr w:type="gramEnd"/>
    </w:p>
    <w:p w14:paraId="7BFE4B1A" w14:textId="77777777" w:rsidR="00DF3D6E" w:rsidRDefault="00DF3D6E" w:rsidP="002405C9">
      <w:pPr>
        <w:pStyle w:val="ListBullet"/>
        <w:numPr>
          <w:ilvl w:val="0"/>
          <w:numId w:val="11"/>
        </w:numPr>
      </w:pPr>
      <w:r>
        <w:t xml:space="preserve">speak up at meetings and show common </w:t>
      </w:r>
      <w:proofErr w:type="gramStart"/>
      <w:r>
        <w:t>sense</w:t>
      </w:r>
      <w:proofErr w:type="gramEnd"/>
    </w:p>
    <w:p w14:paraId="65942253" w14:textId="77777777" w:rsidR="00DF3D6E" w:rsidRDefault="00DF3D6E" w:rsidP="002405C9">
      <w:pPr>
        <w:pStyle w:val="ListBullet"/>
        <w:numPr>
          <w:ilvl w:val="0"/>
          <w:numId w:val="11"/>
        </w:numPr>
      </w:pPr>
      <w:r>
        <w:t xml:space="preserve">have benefitted from the </w:t>
      </w:r>
      <w:proofErr w:type="gramStart"/>
      <w:r>
        <w:t>union</w:t>
      </w:r>
      <w:proofErr w:type="gramEnd"/>
    </w:p>
    <w:p w14:paraId="7EF5A9FB" w14:textId="77777777" w:rsidR="00DF3D6E" w:rsidRDefault="00DF3D6E" w:rsidP="002405C9">
      <w:pPr>
        <w:pStyle w:val="ListBullet"/>
        <w:numPr>
          <w:ilvl w:val="0"/>
          <w:numId w:val="11"/>
        </w:numPr>
      </w:pPr>
      <w:r>
        <w:t xml:space="preserve">have shown commitment to others and not just </w:t>
      </w:r>
      <w:proofErr w:type="gramStart"/>
      <w:r>
        <w:t>themselves</w:t>
      </w:r>
      <w:proofErr w:type="gramEnd"/>
    </w:p>
    <w:p w14:paraId="31870E9A" w14:textId="77777777" w:rsidR="00DF3D6E" w:rsidRDefault="00DF3D6E" w:rsidP="002405C9">
      <w:pPr>
        <w:pStyle w:val="ListBullet"/>
        <w:numPr>
          <w:ilvl w:val="0"/>
          <w:numId w:val="11"/>
        </w:numPr>
      </w:pPr>
      <w:r>
        <w:t xml:space="preserve">have perhaps had involvement in a union </w:t>
      </w:r>
      <w:proofErr w:type="gramStart"/>
      <w:r>
        <w:t>elsewhere</w:t>
      </w:r>
      <w:proofErr w:type="gramEnd"/>
    </w:p>
    <w:p w14:paraId="2547ECB5" w14:textId="77777777" w:rsidR="00DF3D6E" w:rsidRDefault="00DF3D6E" w:rsidP="002405C9">
      <w:pPr>
        <w:pStyle w:val="ListBullet"/>
        <w:numPr>
          <w:ilvl w:val="0"/>
          <w:numId w:val="11"/>
        </w:numPr>
      </w:pPr>
      <w:r>
        <w:t xml:space="preserve">other workers turn to them for </w:t>
      </w:r>
      <w:proofErr w:type="gramStart"/>
      <w:r>
        <w:t>support</w:t>
      </w:r>
      <w:proofErr w:type="gramEnd"/>
    </w:p>
    <w:p w14:paraId="5350AF86" w14:textId="77777777" w:rsidR="00DF3D6E" w:rsidRDefault="00DF3D6E" w:rsidP="002405C9">
      <w:pPr>
        <w:pStyle w:val="ListBullet"/>
        <w:numPr>
          <w:ilvl w:val="0"/>
          <w:numId w:val="11"/>
        </w:numPr>
      </w:pPr>
      <w:r>
        <w:t xml:space="preserve">have a special skill, such as a different language or computer design </w:t>
      </w:r>
      <w:proofErr w:type="gramStart"/>
      <w:r>
        <w:t>skills</w:t>
      </w:r>
      <w:proofErr w:type="gramEnd"/>
    </w:p>
    <w:p w14:paraId="596A845D" w14:textId="77777777" w:rsidR="00DF3D6E" w:rsidRDefault="00DF3D6E" w:rsidP="002405C9">
      <w:pPr>
        <w:pStyle w:val="ListBullet"/>
        <w:numPr>
          <w:ilvl w:val="0"/>
          <w:numId w:val="11"/>
        </w:numPr>
      </w:pPr>
      <w:r>
        <w:t xml:space="preserve">are </w:t>
      </w:r>
      <w:proofErr w:type="gramStart"/>
      <w:r>
        <w:t>self-motivated</w:t>
      </w:r>
      <w:proofErr w:type="gramEnd"/>
    </w:p>
    <w:p w14:paraId="6664D812" w14:textId="77777777" w:rsidR="00DF3D6E" w:rsidRDefault="00DF3D6E" w:rsidP="002405C9">
      <w:pPr>
        <w:pStyle w:val="ListBullet"/>
        <w:numPr>
          <w:ilvl w:val="0"/>
          <w:numId w:val="11"/>
        </w:numPr>
      </w:pPr>
      <w:r>
        <w:t xml:space="preserve">are representative of their fellow workers in terms of gender, </w:t>
      </w:r>
      <w:proofErr w:type="gramStart"/>
      <w:r>
        <w:t>age</w:t>
      </w:r>
      <w:proofErr w:type="gramEnd"/>
      <w:r>
        <w:t xml:space="preserve"> or race.</w:t>
      </w:r>
    </w:p>
    <w:p w14:paraId="45C22725" w14:textId="77777777" w:rsidR="00A577A5" w:rsidRDefault="00A577A5" w:rsidP="00A577A5">
      <w:pPr>
        <w:pStyle w:val="Heading3"/>
      </w:pPr>
    </w:p>
    <w:p w14:paraId="446492E7" w14:textId="77777777" w:rsidR="00DF3D6E" w:rsidRDefault="00DF3D6E" w:rsidP="00A577A5">
      <w:pPr>
        <w:pStyle w:val="Heading3"/>
      </w:pPr>
      <w:bookmarkStart w:id="68" w:name="_Toc140841775"/>
      <w:r>
        <w:t>How members can help</w:t>
      </w:r>
      <w:bookmarkEnd w:id="68"/>
    </w:p>
    <w:p w14:paraId="6164874D" w14:textId="77777777" w:rsidR="00DF3D6E" w:rsidRDefault="00DF3D6E" w:rsidP="00DF3D6E">
      <w:r>
        <w:t>There are many jobs that reps could ask members to do to spread the workload and get members actively involved. Here are a few examples:</w:t>
      </w:r>
    </w:p>
    <w:p w14:paraId="68A77793" w14:textId="77777777" w:rsidR="00DF3D6E" w:rsidRDefault="00DF3D6E" w:rsidP="002405C9">
      <w:pPr>
        <w:pStyle w:val="ListBullet"/>
        <w:numPr>
          <w:ilvl w:val="0"/>
          <w:numId w:val="11"/>
        </w:numPr>
      </w:pPr>
      <w:r>
        <w:t xml:space="preserve">distribute union </w:t>
      </w:r>
      <w:proofErr w:type="gramStart"/>
      <w:r>
        <w:t>literature</w:t>
      </w:r>
      <w:proofErr w:type="gramEnd"/>
    </w:p>
    <w:p w14:paraId="7BA3441A" w14:textId="77777777" w:rsidR="00DF3D6E" w:rsidRDefault="00DF3D6E" w:rsidP="002405C9">
      <w:pPr>
        <w:pStyle w:val="ListBullet"/>
        <w:numPr>
          <w:ilvl w:val="0"/>
          <w:numId w:val="11"/>
        </w:numPr>
      </w:pPr>
      <w:r>
        <w:t xml:space="preserve">keep the noticeboard up to </w:t>
      </w:r>
      <w:proofErr w:type="gramStart"/>
      <w:r>
        <w:t>date</w:t>
      </w:r>
      <w:proofErr w:type="gramEnd"/>
    </w:p>
    <w:p w14:paraId="41788365" w14:textId="77777777" w:rsidR="00DF3D6E" w:rsidRDefault="00DF3D6E" w:rsidP="002405C9">
      <w:pPr>
        <w:pStyle w:val="ListBullet"/>
        <w:numPr>
          <w:ilvl w:val="0"/>
          <w:numId w:val="11"/>
        </w:numPr>
      </w:pPr>
      <w:r>
        <w:t xml:space="preserve">provide information on where they work for the workplace </w:t>
      </w:r>
      <w:proofErr w:type="gramStart"/>
      <w:r>
        <w:t>map</w:t>
      </w:r>
      <w:proofErr w:type="gramEnd"/>
    </w:p>
    <w:p w14:paraId="47558D89" w14:textId="77777777" w:rsidR="00DF3D6E" w:rsidRDefault="00DF3D6E" w:rsidP="002405C9">
      <w:pPr>
        <w:pStyle w:val="ListBullet"/>
        <w:numPr>
          <w:ilvl w:val="0"/>
          <w:numId w:val="11"/>
        </w:numPr>
      </w:pPr>
      <w:r>
        <w:t xml:space="preserve">ask friends what they think or feel about an </w:t>
      </w:r>
      <w:proofErr w:type="gramStart"/>
      <w:r>
        <w:t>issue</w:t>
      </w:r>
      <w:proofErr w:type="gramEnd"/>
    </w:p>
    <w:p w14:paraId="3823A46D" w14:textId="77777777" w:rsidR="00DF3D6E" w:rsidRDefault="00DF3D6E" w:rsidP="002405C9">
      <w:pPr>
        <w:pStyle w:val="ListBullet"/>
        <w:numPr>
          <w:ilvl w:val="0"/>
          <w:numId w:val="11"/>
        </w:numPr>
      </w:pPr>
      <w:r>
        <w:t xml:space="preserve">tell people what the union is </w:t>
      </w:r>
      <w:proofErr w:type="gramStart"/>
      <w:r>
        <w:t>doing</w:t>
      </w:r>
      <w:proofErr w:type="gramEnd"/>
    </w:p>
    <w:p w14:paraId="4A67B367" w14:textId="77777777" w:rsidR="00DF3D6E" w:rsidRDefault="00DF3D6E" w:rsidP="002405C9">
      <w:pPr>
        <w:pStyle w:val="ListBullet"/>
        <w:numPr>
          <w:ilvl w:val="0"/>
          <w:numId w:val="11"/>
        </w:numPr>
      </w:pPr>
      <w:r>
        <w:t xml:space="preserve">get colleagues to complete a survey or </w:t>
      </w:r>
      <w:proofErr w:type="gramStart"/>
      <w:r>
        <w:t>petition</w:t>
      </w:r>
      <w:proofErr w:type="gramEnd"/>
    </w:p>
    <w:p w14:paraId="075A4D0A" w14:textId="77777777" w:rsidR="00DF3D6E" w:rsidRDefault="00DF3D6E" w:rsidP="002405C9">
      <w:pPr>
        <w:pStyle w:val="ListBullet"/>
        <w:numPr>
          <w:ilvl w:val="0"/>
          <w:numId w:val="11"/>
        </w:numPr>
      </w:pPr>
      <w:r>
        <w:t xml:space="preserve">ask others to join the </w:t>
      </w:r>
      <w:proofErr w:type="gramStart"/>
      <w:r>
        <w:t>union</w:t>
      </w:r>
      <w:proofErr w:type="gramEnd"/>
    </w:p>
    <w:p w14:paraId="2E4A2B36" w14:textId="77777777" w:rsidR="00DF3D6E" w:rsidRDefault="00DF3D6E" w:rsidP="002405C9">
      <w:pPr>
        <w:pStyle w:val="ListBullet"/>
        <w:numPr>
          <w:ilvl w:val="0"/>
          <w:numId w:val="11"/>
        </w:numPr>
      </w:pPr>
      <w:r>
        <w:t>bring a friend to a meeting.</w:t>
      </w:r>
    </w:p>
    <w:p w14:paraId="6E688165" w14:textId="77777777" w:rsidR="00A577A5" w:rsidRDefault="00A577A5" w:rsidP="00DF3D6E"/>
    <w:p w14:paraId="3A38E42C" w14:textId="77777777" w:rsidR="00DF3D6E" w:rsidRDefault="00DF3D6E" w:rsidP="005254D5">
      <w:pPr>
        <w:pStyle w:val="Heading3"/>
      </w:pPr>
      <w:bookmarkStart w:id="69" w:name="_Toc140841776"/>
      <w:r>
        <w:t>Any questions</w:t>
      </w:r>
      <w:r w:rsidR="005254D5">
        <w:t>?</w:t>
      </w:r>
      <w:bookmarkEnd w:id="69"/>
    </w:p>
    <w:p w14:paraId="339635CA" w14:textId="77777777" w:rsidR="00DF3D6E" w:rsidRDefault="00DF3D6E" w:rsidP="00DF3D6E"/>
    <w:p w14:paraId="249A5D00" w14:textId="77777777" w:rsidR="00A577A5" w:rsidRDefault="00A577A5">
      <w:pPr>
        <w:spacing w:before="0" w:after="180" w:line="280" w:lineRule="exact"/>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47360910">
            <wp:extent cx="1113664" cy="558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3664" cy="558800"/>
                    </a:xfrm>
                    <a:prstGeom prst="rect">
                      <a:avLst/>
                    </a:prstGeom>
                  </pic:spPr>
                </pic:pic>
              </a:graphicData>
            </a:graphic>
          </wp:inline>
        </w:drawing>
      </w:r>
      <w:r>
        <w:rPr>
          <w:noProof/>
        </w:rPr>
        <w:drawing>
          <wp:inline distT="0" distB="0" distL="0" distR="0" wp14:anchorId="5FB081BD" wp14:editId="39FBD6BE">
            <wp:extent cx="1166055" cy="580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6055" cy="580967"/>
                    </a:xfrm>
                    <a:prstGeom prst="rect">
                      <a:avLst/>
                    </a:prstGeom>
                  </pic:spPr>
                </pic:pic>
              </a:graphicData>
            </a:graphic>
          </wp:inline>
        </w:drawing>
      </w:r>
    </w:p>
    <w:p w14:paraId="4886DFD9" w14:textId="668A7524" w:rsidR="00ED6330" w:rsidRPr="00ED6330" w:rsidRDefault="008D710D" w:rsidP="00ED6330">
      <w:pPr>
        <w:pStyle w:val="Heading3"/>
        <w:rPr>
          <w:sz w:val="48"/>
          <w:szCs w:val="48"/>
        </w:rPr>
      </w:pPr>
      <w:bookmarkStart w:id="70" w:name="_Toc140841777"/>
      <w:r>
        <w:rPr>
          <w:sz w:val="48"/>
          <w:szCs w:val="48"/>
        </w:rPr>
        <w:t>Action Plan</w:t>
      </w:r>
      <w:bookmarkEnd w:id="70"/>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ED6330" w:rsidRPr="00CD6DEB" w14:paraId="04D637D6" w14:textId="77777777" w:rsidTr="00C71ACE">
        <w:tc>
          <w:tcPr>
            <w:tcW w:w="9639"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C71ACE">
        <w:tc>
          <w:tcPr>
            <w:tcW w:w="9639"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 xml:space="preserve">facilities agreements and what they can negotiate, be </w:t>
            </w:r>
            <w:proofErr w:type="gramStart"/>
            <w:r w:rsidRPr="0010646E">
              <w:rPr>
                <w:sz w:val="22"/>
                <w:szCs w:val="22"/>
              </w:rPr>
              <w:t>informed</w:t>
            </w:r>
            <w:proofErr w:type="gramEnd"/>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19520DD0" w14:textId="531AEC77"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05A62D0D" w14:textId="400ABD9D" w:rsidR="00ED6330" w:rsidRDefault="00ED6330" w:rsidP="00ED6330">
            <w:pPr>
              <w:spacing w:before="0"/>
              <w:rPr>
                <w:sz w:val="22"/>
                <w:szCs w:val="22"/>
              </w:rPr>
            </w:pPr>
          </w:p>
          <w:p w14:paraId="7718FAD0" w14:textId="145AE20B" w:rsidR="00ED6330" w:rsidRDefault="00ED6330" w:rsidP="00ED6330">
            <w:pPr>
              <w:spacing w:before="0"/>
              <w:rPr>
                <w:sz w:val="22"/>
                <w:szCs w:val="22"/>
              </w:rPr>
            </w:pP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5490549C" w14:textId="46195417" w:rsidR="00ED6330" w:rsidRDefault="00ED6330" w:rsidP="00ED6330">
            <w:pPr>
              <w:pStyle w:val="ListBullet"/>
              <w:numPr>
                <w:ilvl w:val="0"/>
                <w:numId w:val="0"/>
              </w:numPr>
              <w:spacing w:before="0"/>
              <w:rPr>
                <w:sz w:val="22"/>
                <w:szCs w:val="22"/>
              </w:rPr>
            </w:pPr>
          </w:p>
          <w:p w14:paraId="54BBCF4B" w14:textId="77777777" w:rsidR="00ED6330" w:rsidRDefault="00ED6330" w:rsidP="00ED6330">
            <w:pPr>
              <w:pStyle w:val="ListBullet"/>
              <w:numPr>
                <w:ilvl w:val="0"/>
                <w:numId w:val="0"/>
              </w:numPr>
              <w:spacing w:before="0"/>
              <w:rPr>
                <w:sz w:val="22"/>
                <w:szCs w:val="22"/>
              </w:rPr>
            </w:pP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C71ACE">
        <w:tc>
          <w:tcPr>
            <w:tcW w:w="9639" w:type="dxa"/>
          </w:tcPr>
          <w:p w14:paraId="2A00F772" w14:textId="5E234D17" w:rsidR="00ED6330" w:rsidRDefault="00ED6330" w:rsidP="00ED6330">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ED6330">
            <w:pPr>
              <w:pStyle w:val="ListBullet"/>
              <w:numPr>
                <w:ilvl w:val="0"/>
                <w:numId w:val="0"/>
              </w:numPr>
              <w:spacing w:before="0"/>
              <w:rPr>
                <w:sz w:val="22"/>
                <w:szCs w:val="22"/>
              </w:rPr>
            </w:pPr>
          </w:p>
          <w:p w14:paraId="39CEF210" w14:textId="77777777" w:rsidR="00ED6330" w:rsidRPr="0010646E" w:rsidRDefault="00ED6330" w:rsidP="00ED6330">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00ED6330" w:rsidRPr="007F3692" w14:paraId="4B8DBCD8" w14:textId="77777777" w:rsidTr="00C71ACE">
        <w:tc>
          <w:tcPr>
            <w:tcW w:w="9639" w:type="dxa"/>
          </w:tcPr>
          <w:p w14:paraId="2E0CB5AC" w14:textId="77777777" w:rsidR="00ED6330" w:rsidRDefault="00ED6330" w:rsidP="00ED6330">
            <w:pPr>
              <w:spacing w:before="0"/>
              <w:rPr>
                <w:sz w:val="22"/>
                <w:szCs w:val="22"/>
              </w:rPr>
            </w:pPr>
            <w:r w:rsidRPr="0010646E">
              <w:rPr>
                <w:sz w:val="22"/>
                <w:szCs w:val="22"/>
              </w:rPr>
              <w:t>Sign up to the Prospect</w:t>
            </w:r>
            <w:r>
              <w:rPr>
                <w:sz w:val="22"/>
                <w:szCs w:val="22"/>
              </w:rPr>
              <w:t xml:space="preserve"> or </w:t>
            </w:r>
            <w:proofErr w:type="spellStart"/>
            <w:r>
              <w:rPr>
                <w:sz w:val="22"/>
                <w:szCs w:val="22"/>
              </w:rPr>
              <w:t>Bectu</w:t>
            </w:r>
            <w:proofErr w:type="spellEnd"/>
            <w:r w:rsidRPr="0010646E">
              <w:rPr>
                <w:sz w:val="22"/>
                <w:szCs w:val="22"/>
              </w:rPr>
              <w:t xml:space="preserve"> website and view your branch’s electronic communications.</w:t>
            </w:r>
          </w:p>
          <w:p w14:paraId="6E54F025" w14:textId="68BCCCE1" w:rsidR="008D710D" w:rsidRPr="0010646E" w:rsidRDefault="008D710D" w:rsidP="00ED6330">
            <w:pPr>
              <w:spacing w:before="0"/>
              <w:rPr>
                <w:sz w:val="22"/>
                <w:szCs w:val="22"/>
              </w:rPr>
            </w:pPr>
          </w:p>
        </w:tc>
      </w:tr>
      <w:tr w:rsidR="00ED6330" w:rsidRPr="007F3692" w14:paraId="12953AF6" w14:textId="77777777" w:rsidTr="00C71ACE">
        <w:trPr>
          <w:trHeight w:val="851"/>
        </w:trPr>
        <w:tc>
          <w:tcPr>
            <w:tcW w:w="9639" w:type="dxa"/>
          </w:tcPr>
          <w:p w14:paraId="1792789F" w14:textId="3E224F2C" w:rsidR="00ED6330" w:rsidRDefault="008D710D" w:rsidP="00ED6330">
            <w:pPr>
              <w:spacing w:before="0"/>
              <w:rPr>
                <w:sz w:val="22"/>
                <w:szCs w:val="22"/>
              </w:rPr>
            </w:pPr>
            <w:r>
              <w:rPr>
                <w:sz w:val="22"/>
                <w:szCs w:val="22"/>
              </w:rPr>
              <w:t>Reflecting on activity D and activity K, h</w:t>
            </w:r>
            <w:r w:rsidR="00ED6330" w:rsidRPr="0010646E">
              <w:rPr>
                <w:sz w:val="22"/>
                <w:szCs w:val="22"/>
              </w:rPr>
              <w:t>ow could you improve how your branch is organised?</w:t>
            </w:r>
          </w:p>
          <w:p w14:paraId="692A308B" w14:textId="77777777" w:rsidR="00ED6330" w:rsidRPr="0010646E" w:rsidRDefault="00ED6330" w:rsidP="00ED6330">
            <w:pPr>
              <w:spacing w:before="0"/>
              <w:rPr>
                <w:sz w:val="22"/>
                <w:szCs w:val="22"/>
              </w:rPr>
            </w:pPr>
          </w:p>
        </w:tc>
      </w:tr>
      <w:tr w:rsidR="00ED6330" w:rsidRPr="007F3692" w14:paraId="278BB0BE" w14:textId="77777777" w:rsidTr="00C71ACE">
        <w:trPr>
          <w:trHeight w:val="851"/>
        </w:trPr>
        <w:tc>
          <w:tcPr>
            <w:tcW w:w="9639"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C71ACE">
        <w:trPr>
          <w:trHeight w:val="851"/>
        </w:trPr>
        <w:tc>
          <w:tcPr>
            <w:tcW w:w="9639"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C71ACE">
        <w:tc>
          <w:tcPr>
            <w:tcW w:w="9639" w:type="dxa"/>
          </w:tcPr>
          <w:p w14:paraId="4B706B56" w14:textId="454411B7" w:rsidR="00ED6330" w:rsidRDefault="00ED6330" w:rsidP="00ED6330">
            <w:pPr>
              <w:spacing w:before="0"/>
              <w:rPr>
                <w:sz w:val="22"/>
                <w:szCs w:val="22"/>
              </w:rPr>
            </w:pPr>
            <w:r w:rsidRPr="0010646E">
              <w:rPr>
                <w:sz w:val="22"/>
                <w:szCs w:val="22"/>
              </w:rPr>
              <w:t>Based on your new knowledge, what three practical things will you do?</w:t>
            </w:r>
          </w:p>
          <w:p w14:paraId="5F68854D" w14:textId="77777777" w:rsidR="008D710D" w:rsidRPr="0010646E" w:rsidRDefault="008D710D" w:rsidP="00ED6330">
            <w:pPr>
              <w:spacing w:before="0"/>
              <w:rPr>
                <w:sz w:val="22"/>
                <w:szCs w:val="22"/>
              </w:rPr>
            </w:pP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777777" w:rsidR="00DF3D6E" w:rsidRDefault="00DF3D6E" w:rsidP="003272B9">
      <w:pPr>
        <w:pStyle w:val="Heading2"/>
      </w:pPr>
      <w:bookmarkStart w:id="71" w:name="_Toc140841778"/>
      <w:r>
        <w:lastRenderedPageBreak/>
        <w:t>Appendix 1: How do you get Prospect to do something in your branch?</w:t>
      </w:r>
      <w:bookmarkEnd w:id="71"/>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w:t>
      </w:r>
      <w:proofErr w:type="gramStart"/>
      <w:r>
        <w:t>mover</w:t>
      </w:r>
      <w:proofErr w:type="gramEnd"/>
      <w:r>
        <w:t xml:space="preserve">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2405C9">
      <w:pPr>
        <w:pStyle w:val="ListBullet"/>
        <w:numPr>
          <w:ilvl w:val="0"/>
          <w:numId w:val="11"/>
        </w:numPr>
      </w:pPr>
      <w:r>
        <w:t xml:space="preserve">identifies an issue or </w:t>
      </w:r>
      <w:proofErr w:type="gramStart"/>
      <w:r>
        <w:t>problem</w:t>
      </w:r>
      <w:proofErr w:type="gramEnd"/>
    </w:p>
    <w:p w14:paraId="12471788" w14:textId="77777777" w:rsidR="00DF3D6E" w:rsidRDefault="00DF3D6E" w:rsidP="002405C9">
      <w:pPr>
        <w:pStyle w:val="ListBullet"/>
        <w:numPr>
          <w:ilvl w:val="0"/>
          <w:numId w:val="11"/>
        </w:numPr>
      </w:pPr>
      <w:r>
        <w:t xml:space="preserve">describes an action to be </w:t>
      </w:r>
      <w:proofErr w:type="gramStart"/>
      <w:r>
        <w:t>taken</w:t>
      </w:r>
      <w:proofErr w:type="gramEnd"/>
    </w:p>
    <w:p w14:paraId="4C5E74E7" w14:textId="77777777" w:rsidR="00DF3D6E" w:rsidRDefault="00DF3D6E" w:rsidP="002405C9">
      <w:pPr>
        <w:pStyle w:val="ListBullet"/>
        <w:numPr>
          <w:ilvl w:val="0"/>
          <w:numId w:val="11"/>
        </w:numPr>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proofErr w:type="gramStart"/>
      <w:r w:rsidR="005E09E1">
        <w:t>eg</w:t>
      </w:r>
      <w:proofErr w:type="spellEnd"/>
      <w:proofErr w:type="gram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w:t>
      </w:r>
      <w:proofErr w:type="gramStart"/>
      <w:r>
        <w:t>request</w:t>
      </w:r>
      <w:proofErr w:type="gramEnd"/>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77777777" w:rsidR="00DF3D6E" w:rsidRDefault="00DF3D6E" w:rsidP="003272B9">
      <w:pPr>
        <w:pStyle w:val="Heading3"/>
      </w:pPr>
      <w:bookmarkStart w:id="72" w:name="_Toc140841779"/>
      <w:r>
        <w:t>National conference –</w:t>
      </w:r>
      <w:r w:rsidR="00154C6B">
        <w:t xml:space="preserve"> making or changing</w:t>
      </w:r>
      <w:r>
        <w:t xml:space="preserve"> Prospect </w:t>
      </w:r>
      <w:proofErr w:type="gramStart"/>
      <w:r>
        <w:t>policies</w:t>
      </w:r>
      <w:bookmarkEnd w:id="72"/>
      <w:proofErr w:type="gramEnd"/>
    </w:p>
    <w:p w14:paraId="2A287733" w14:textId="77777777" w:rsidR="00DF3D6E" w:rsidRDefault="00DF3D6E" w:rsidP="00DF3D6E">
      <w:r>
        <w:t xml:space="preserve">The purpose of Prospect’s biennial national conference is to formulate policy, approve the annual report and statement of accounts, consider rule changes, and elect the standing orders committee (SOC). It is usually held in May or June and lasts for two-and-a-half days. </w:t>
      </w:r>
    </w:p>
    <w:p w14:paraId="6D7199E5" w14:textId="77777777"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Prospect’s rules. </w:t>
      </w:r>
    </w:p>
    <w:p w14:paraId="3A29D323" w14:textId="69E390B4" w:rsidR="00DF3D6E" w:rsidRDefault="003272B9" w:rsidP="004C1EE1">
      <w:pPr>
        <w:pStyle w:val="Heading2"/>
      </w:pPr>
      <w:r>
        <w:br w:type="page"/>
      </w:r>
      <w:bookmarkStart w:id="73" w:name="_Toc140841780"/>
      <w:r w:rsidR="00DF3D6E">
        <w:lastRenderedPageBreak/>
        <w:t xml:space="preserve">Appendix 2: How to write </w:t>
      </w:r>
      <w:r w:rsidR="00337F8D">
        <w:t xml:space="preserve">a </w:t>
      </w:r>
      <w:r w:rsidR="00DF3D6E">
        <w:t xml:space="preserve">conference </w:t>
      </w:r>
      <w:proofErr w:type="gramStart"/>
      <w:r w:rsidR="00DF3D6E">
        <w:t>motion</w:t>
      </w:r>
      <w:bookmarkEnd w:id="73"/>
      <w:proofErr w:type="gramEnd"/>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2405C9">
      <w:pPr>
        <w:pStyle w:val="ListBullet"/>
        <w:numPr>
          <w:ilvl w:val="0"/>
          <w:numId w:val="11"/>
        </w:numPr>
      </w:pPr>
      <w:r>
        <w:t xml:space="preserve">avoid jargon or the use of acronyms without first spelling them out. You want people to support your motions, so don’t baffle them with terms they will not </w:t>
      </w:r>
      <w:proofErr w:type="gramStart"/>
      <w:r>
        <w:t>understand</w:t>
      </w:r>
      <w:proofErr w:type="gramEnd"/>
      <w:r w:rsidRPr="00924AA1">
        <w:rPr>
          <w:rFonts w:ascii="MS Mincho" w:eastAsia="MS Mincho" w:hAnsi="MS Mincho" w:cs="MS Mincho"/>
        </w:rPr>
        <w:t> </w:t>
      </w:r>
    </w:p>
    <w:p w14:paraId="08498FAC" w14:textId="77777777" w:rsidR="00DF3D6E" w:rsidRDefault="00DF3D6E" w:rsidP="002405C9">
      <w:pPr>
        <w:pStyle w:val="ListBullet"/>
        <w:numPr>
          <w:ilvl w:val="0"/>
          <w:numId w:val="11"/>
        </w:numPr>
      </w:pPr>
      <w:r>
        <w:t xml:space="preserve">keep it clear, simple and make sure it is not too </w:t>
      </w:r>
      <w:proofErr w:type="gramStart"/>
      <w:r>
        <w:t>long</w:t>
      </w:r>
      <w:proofErr w:type="gramEnd"/>
      <w:r w:rsidRPr="00924AA1">
        <w:rPr>
          <w:rFonts w:ascii="MS Mincho" w:eastAsia="MS Mincho" w:hAnsi="MS Mincho" w:cs="MS Mincho"/>
        </w:rPr>
        <w:t> </w:t>
      </w:r>
    </w:p>
    <w:p w14:paraId="09196266" w14:textId="77777777" w:rsidR="00DF3D6E" w:rsidRDefault="00DF3D6E" w:rsidP="002405C9">
      <w:pPr>
        <w:pStyle w:val="ListBullet"/>
        <w:numPr>
          <w:ilvl w:val="0"/>
          <w:numId w:val="11"/>
        </w:numPr>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2405C9">
      <w:pPr>
        <w:pStyle w:val="ListBullet"/>
        <w:numPr>
          <w:ilvl w:val="0"/>
          <w:numId w:val="11"/>
        </w:numPr>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w:t>
      </w:r>
      <w:proofErr w:type="gramStart"/>
      <w:r>
        <w:t>take into account</w:t>
      </w:r>
      <w:proofErr w:type="gramEnd"/>
      <w:r>
        <w:t xml:space="preserve">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74" w:name="_Toc140841781"/>
      <w:r>
        <w:lastRenderedPageBreak/>
        <w:t>Appendix 3</w:t>
      </w:r>
      <w:r w:rsidR="00DF3D6E">
        <w:t>: Data protection</w:t>
      </w:r>
      <w:bookmarkEnd w:id="74"/>
    </w:p>
    <w:p w14:paraId="7B03C96D" w14:textId="77777777" w:rsidR="00DF3D6E" w:rsidRDefault="00DF3D6E" w:rsidP="00DF3D6E">
      <w:r>
        <w:t xml:space="preserve">Prospect </w:t>
      </w:r>
      <w:r w:rsidR="00C26B8B">
        <w:t xml:space="preserve">is covered by </w:t>
      </w:r>
      <w:r>
        <w:t>the General Data Protection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2405C9">
      <w:pPr>
        <w:pStyle w:val="ListBullet"/>
        <w:numPr>
          <w:ilvl w:val="0"/>
          <w:numId w:val="11"/>
        </w:numPr>
      </w:pPr>
      <w:r>
        <w:t xml:space="preserve">right of access (right to request access to personal information, </w:t>
      </w:r>
      <w:proofErr w:type="spellStart"/>
      <w:proofErr w:type="gramStart"/>
      <w:r>
        <w:t>eg</w:t>
      </w:r>
      <w:proofErr w:type="spellEnd"/>
      <w:proofErr w:type="gram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2405C9">
      <w:pPr>
        <w:pStyle w:val="ListBullet"/>
        <w:numPr>
          <w:ilvl w:val="0"/>
          <w:numId w:val="11"/>
        </w:numPr>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2405C9">
      <w:pPr>
        <w:pStyle w:val="ListBullet"/>
        <w:numPr>
          <w:ilvl w:val="0"/>
          <w:numId w:val="11"/>
        </w:numPr>
      </w:pPr>
      <w:r>
        <w:t xml:space="preserve">right to portability – allows individuals to obtain and reuse personal data for their own purposes across different </w:t>
      </w:r>
      <w:proofErr w:type="gramStart"/>
      <w:r>
        <w:t>services</w:t>
      </w:r>
      <w:proofErr w:type="gramEnd"/>
    </w:p>
    <w:p w14:paraId="507B18B5" w14:textId="77777777" w:rsidR="00DF3D6E" w:rsidRDefault="00DF3D6E" w:rsidP="002405C9">
      <w:pPr>
        <w:pStyle w:val="ListBullet"/>
        <w:numPr>
          <w:ilvl w:val="0"/>
          <w:numId w:val="11"/>
        </w:numPr>
      </w:pPr>
      <w:r>
        <w:t xml:space="preserve">right to be informed – providing people with clear and concise information about what we do with their </w:t>
      </w:r>
      <w:proofErr w:type="gramStart"/>
      <w:r>
        <w:t>data</w:t>
      </w:r>
      <w:proofErr w:type="gramEnd"/>
    </w:p>
    <w:p w14:paraId="1D6FB425" w14:textId="77777777" w:rsidR="00DF3D6E" w:rsidRDefault="00DF3D6E" w:rsidP="002405C9">
      <w:pPr>
        <w:pStyle w:val="ListBullet"/>
        <w:numPr>
          <w:ilvl w:val="0"/>
          <w:numId w:val="11"/>
        </w:numPr>
      </w:pPr>
      <w:r>
        <w:t>right to erasure (the ‘right to be forgotten’).</w:t>
      </w:r>
    </w:p>
    <w:p w14:paraId="615EA17E" w14:textId="77777777" w:rsidR="00DF3D6E" w:rsidRDefault="00DF3D6E" w:rsidP="00DF3D6E">
      <w:r>
        <w:t>You can find more information</w:t>
      </w:r>
      <w:r w:rsidR="003952E8">
        <w:t xml:space="preserve"> in our briefing </w:t>
      </w:r>
      <w:r>
        <w:t xml:space="preserve">– </w:t>
      </w:r>
      <w:proofErr w:type="gramStart"/>
      <w:r>
        <w:t>https://library.prospect.org.uk/id/2016/01617</w:t>
      </w:r>
      <w:proofErr w:type="gramEnd"/>
      <w:r>
        <w:t xml:space="preserve">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w:t>
      </w:r>
      <w:proofErr w:type="gramStart"/>
      <w:r w:rsidR="00DF3D6E">
        <w:t>legislation</w:t>
      </w:r>
      <w:proofErr w:type="gramEnd"/>
    </w:p>
    <w:p w14:paraId="1C851A77" w14:textId="77777777" w:rsidR="00DF3D6E" w:rsidRPr="003952E8" w:rsidRDefault="00DF3D6E" w:rsidP="00DF3D6E">
      <w:pPr>
        <w:rPr>
          <w:b/>
        </w:rPr>
      </w:pPr>
      <w:r w:rsidRPr="003952E8">
        <w:rPr>
          <w:b/>
        </w:rPr>
        <w:t>DO:</w:t>
      </w:r>
    </w:p>
    <w:p w14:paraId="39550E57" w14:textId="77777777" w:rsidR="00DF3D6E" w:rsidRDefault="00DF3D6E" w:rsidP="002405C9">
      <w:pPr>
        <w:pStyle w:val="ListBullet"/>
        <w:numPr>
          <w:ilvl w:val="0"/>
          <w:numId w:val="11"/>
        </w:numPr>
      </w:pPr>
      <w:r>
        <w:t xml:space="preserve">mark all correspondence, electronic or otherwise, as private and </w:t>
      </w:r>
      <w:proofErr w:type="gramStart"/>
      <w:r>
        <w:t>confidential</w:t>
      </w:r>
      <w:proofErr w:type="gramEnd"/>
      <w:r>
        <w:t xml:space="preserve"> </w:t>
      </w:r>
    </w:p>
    <w:p w14:paraId="0F13E18C" w14:textId="77777777" w:rsidR="00DF3D6E" w:rsidRDefault="00DF3D6E" w:rsidP="002405C9">
      <w:pPr>
        <w:pStyle w:val="ListBullet"/>
        <w:numPr>
          <w:ilvl w:val="0"/>
          <w:numId w:val="11"/>
        </w:numPr>
      </w:pPr>
      <w:r>
        <w:t xml:space="preserve">be aware that the Act applies to paper files, information held electronically, records of telephone conversations, audiotapes, </w:t>
      </w:r>
      <w:proofErr w:type="gramStart"/>
      <w:r>
        <w:t>photographs</w:t>
      </w:r>
      <w:proofErr w:type="gramEnd"/>
      <w:r>
        <w:t xml:space="preserve"> and social networking media (Facebook, twitter, LinkedIn etc) </w:t>
      </w:r>
    </w:p>
    <w:p w14:paraId="08C06558" w14:textId="77777777" w:rsidR="00DF3D6E" w:rsidRDefault="00DF3D6E" w:rsidP="002405C9">
      <w:pPr>
        <w:pStyle w:val="ListBullet"/>
        <w:numPr>
          <w:ilvl w:val="0"/>
          <w:numId w:val="11"/>
        </w:numPr>
      </w:pPr>
      <w:r>
        <w:t xml:space="preserve">think of personal data held about individuals as though it were held about </w:t>
      </w:r>
      <w:proofErr w:type="gramStart"/>
      <w:r>
        <w:t>you</w:t>
      </w:r>
      <w:proofErr w:type="gramEnd"/>
    </w:p>
    <w:p w14:paraId="57FC9E42" w14:textId="77777777" w:rsidR="00DF3D6E" w:rsidRDefault="00DF3D6E" w:rsidP="002405C9">
      <w:pPr>
        <w:pStyle w:val="ListBullet"/>
        <w:numPr>
          <w:ilvl w:val="0"/>
          <w:numId w:val="11"/>
        </w:numPr>
      </w:pPr>
      <w:r>
        <w:t xml:space="preserve">tell people you hold personal data about them and tell them why you need to do so (fair processing). Be open with people about information held about </w:t>
      </w:r>
      <w:proofErr w:type="gramStart"/>
      <w:r>
        <w:t>them</w:t>
      </w:r>
      <w:proofErr w:type="gramEnd"/>
    </w:p>
    <w:p w14:paraId="11503A26" w14:textId="77777777" w:rsidR="00DF3D6E" w:rsidRDefault="00DF3D6E" w:rsidP="002405C9">
      <w:pPr>
        <w:pStyle w:val="ListBullet"/>
        <w:numPr>
          <w:ilvl w:val="0"/>
          <w:numId w:val="11"/>
        </w:numPr>
      </w:pPr>
      <w:r>
        <w:t xml:space="preserve">be open with people about information held about </w:t>
      </w:r>
      <w:proofErr w:type="gramStart"/>
      <w:r>
        <w:t>them</w:t>
      </w:r>
      <w:proofErr w:type="gramEnd"/>
    </w:p>
    <w:p w14:paraId="4DD3740F" w14:textId="77777777" w:rsidR="00DF3D6E" w:rsidRDefault="00DF3D6E" w:rsidP="002405C9">
      <w:pPr>
        <w:pStyle w:val="ListBullet"/>
        <w:numPr>
          <w:ilvl w:val="0"/>
          <w:numId w:val="11"/>
        </w:numPr>
      </w:pPr>
      <w:r>
        <w:t>respect confidentiality and the rights of the member</w:t>
      </w:r>
    </w:p>
    <w:p w14:paraId="44183C64" w14:textId="77777777" w:rsidR="00DF3D6E" w:rsidRDefault="00DF3D6E" w:rsidP="002405C9">
      <w:pPr>
        <w:pStyle w:val="ListBullet"/>
        <w:numPr>
          <w:ilvl w:val="0"/>
          <w:numId w:val="11"/>
        </w:numPr>
      </w:pPr>
      <w:r>
        <w:t xml:space="preserve">review personal data in on-going cases from time to time and at least </w:t>
      </w:r>
      <w:proofErr w:type="gramStart"/>
      <w:r>
        <w:t>annually</w:t>
      </w:r>
      <w:proofErr w:type="gramEnd"/>
    </w:p>
    <w:p w14:paraId="70D1931B" w14:textId="77777777" w:rsidR="00DF3D6E" w:rsidRDefault="00DF3D6E" w:rsidP="002405C9">
      <w:pPr>
        <w:pStyle w:val="ListBullet"/>
        <w:numPr>
          <w:ilvl w:val="0"/>
          <w:numId w:val="11"/>
        </w:numPr>
      </w:pPr>
      <w:r>
        <w:t xml:space="preserve">ensure all personal data is disposed of as confidential </w:t>
      </w:r>
      <w:proofErr w:type="gramStart"/>
      <w:r>
        <w:t>waste</w:t>
      </w:r>
      <w:proofErr w:type="gramEnd"/>
    </w:p>
    <w:p w14:paraId="3305574A" w14:textId="77777777" w:rsidR="00DF3D6E" w:rsidRDefault="00DF3D6E" w:rsidP="002405C9">
      <w:pPr>
        <w:pStyle w:val="ListBullet"/>
        <w:numPr>
          <w:ilvl w:val="0"/>
          <w:numId w:val="11"/>
        </w:numPr>
      </w:pPr>
      <w:r>
        <w:t xml:space="preserve">when writing reports, minutes etc, bear in mind that the member has a right to see information relating to them; even deleted emails may be retrieved and revealed to those about whom they are </w:t>
      </w:r>
      <w:proofErr w:type="gramStart"/>
      <w:r>
        <w:t>written</w:t>
      </w:r>
      <w:proofErr w:type="gramEnd"/>
    </w:p>
    <w:p w14:paraId="6EF27BAF" w14:textId="77777777" w:rsidR="00DF3D6E" w:rsidRDefault="00DF3D6E" w:rsidP="002405C9">
      <w:pPr>
        <w:pStyle w:val="ListBullet"/>
        <w:numPr>
          <w:ilvl w:val="0"/>
          <w:numId w:val="11"/>
        </w:numPr>
      </w:pPr>
      <w:r>
        <w:t xml:space="preserve">refer all requests for access to a Prospect full-time </w:t>
      </w:r>
      <w:proofErr w:type="gramStart"/>
      <w:r>
        <w:t>official</w:t>
      </w:r>
      <w:proofErr w:type="gramEnd"/>
    </w:p>
    <w:p w14:paraId="677FE58D" w14:textId="77777777" w:rsidR="00DF3D6E" w:rsidRDefault="00DF3D6E" w:rsidP="002405C9">
      <w:pPr>
        <w:pStyle w:val="ListBullet"/>
        <w:numPr>
          <w:ilvl w:val="0"/>
          <w:numId w:val="11"/>
        </w:numPr>
      </w:pPr>
      <w:r>
        <w:t>familiarise yourself with Prospect’s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2405C9">
      <w:pPr>
        <w:pStyle w:val="ListBullet"/>
        <w:numPr>
          <w:ilvl w:val="0"/>
          <w:numId w:val="11"/>
        </w:numPr>
      </w:pPr>
      <w:r>
        <w:t xml:space="preserve">worry about the complexities of the Act - the Data Protection principles are </w:t>
      </w:r>
      <w:proofErr w:type="gramStart"/>
      <w:r>
        <w:t>simple</w:t>
      </w:r>
      <w:proofErr w:type="gramEnd"/>
    </w:p>
    <w:p w14:paraId="6BBBC6C4" w14:textId="77777777" w:rsidR="00DF3D6E" w:rsidRDefault="00DF3D6E" w:rsidP="002405C9">
      <w:pPr>
        <w:pStyle w:val="ListBullet"/>
        <w:numPr>
          <w:ilvl w:val="0"/>
          <w:numId w:val="11"/>
        </w:numPr>
      </w:pPr>
      <w:r>
        <w:t xml:space="preserve">reveal personal data to third parties without the data subject's permission or </w:t>
      </w:r>
      <w:proofErr w:type="gramStart"/>
      <w:r>
        <w:t>justification</w:t>
      </w:r>
      <w:proofErr w:type="gramEnd"/>
      <w:r>
        <w:t xml:space="preserve"> </w:t>
      </w:r>
    </w:p>
    <w:p w14:paraId="1DC53D4C" w14:textId="77777777" w:rsidR="00DF3D6E" w:rsidRDefault="00DF3D6E" w:rsidP="002405C9">
      <w:pPr>
        <w:pStyle w:val="ListBullet"/>
        <w:numPr>
          <w:ilvl w:val="0"/>
          <w:numId w:val="11"/>
        </w:numPr>
      </w:pPr>
      <w:r>
        <w:t xml:space="preserve">disclose any personal data over the </w:t>
      </w:r>
      <w:proofErr w:type="gramStart"/>
      <w:r>
        <w:t>telephone</w:t>
      </w:r>
      <w:proofErr w:type="gramEnd"/>
    </w:p>
    <w:p w14:paraId="32CD5C42" w14:textId="77777777" w:rsidR="00DF3D6E" w:rsidRDefault="00DF3D6E" w:rsidP="002405C9">
      <w:pPr>
        <w:pStyle w:val="ListBullet"/>
        <w:numPr>
          <w:ilvl w:val="0"/>
          <w:numId w:val="11"/>
        </w:numPr>
      </w:pPr>
      <w:r>
        <w:t xml:space="preserve">put personal data about a member on the Internet without his/her </w:t>
      </w:r>
      <w:proofErr w:type="gramStart"/>
      <w:r>
        <w:t>permission</w:t>
      </w:r>
      <w:proofErr w:type="gramEnd"/>
    </w:p>
    <w:p w14:paraId="0B592D0B" w14:textId="77777777" w:rsidR="00DF3D6E" w:rsidRDefault="00DF3D6E" w:rsidP="002405C9">
      <w:pPr>
        <w:pStyle w:val="ListBullet"/>
        <w:numPr>
          <w:ilvl w:val="0"/>
          <w:numId w:val="11"/>
        </w:numPr>
      </w:pPr>
      <w:r>
        <w:t xml:space="preserve">send personal data outside the European Economic Area (EEA) without taking advice from </w:t>
      </w:r>
      <w:proofErr w:type="gramStart"/>
      <w:r>
        <w:t>Prospect</w:t>
      </w:r>
      <w:proofErr w:type="gramEnd"/>
    </w:p>
    <w:p w14:paraId="7721A309" w14:textId="77777777" w:rsidR="00DF3D6E" w:rsidRDefault="00DF3D6E" w:rsidP="002405C9">
      <w:pPr>
        <w:pStyle w:val="ListBullet"/>
        <w:numPr>
          <w:ilvl w:val="0"/>
          <w:numId w:val="11"/>
        </w:numPr>
      </w:pPr>
      <w:r>
        <w:lastRenderedPageBreak/>
        <w:t xml:space="preserve">leave personal data insecure in any way, whether it is physical files or information held </w:t>
      </w:r>
      <w:proofErr w:type="gramStart"/>
      <w:r>
        <w:t>electronically</w:t>
      </w:r>
      <w:proofErr w:type="gramEnd"/>
    </w:p>
    <w:p w14:paraId="60787845" w14:textId="77777777" w:rsidR="00DF3D6E" w:rsidRDefault="00DF3D6E" w:rsidP="002405C9">
      <w:pPr>
        <w:pStyle w:val="ListBullet"/>
        <w:numPr>
          <w:ilvl w:val="0"/>
          <w:numId w:val="11"/>
        </w:numPr>
      </w:pPr>
      <w:r>
        <w:t xml:space="preserve">take personal data home without ensuring that it can be securely </w:t>
      </w:r>
      <w:proofErr w:type="gramStart"/>
      <w:r>
        <w:t>stored</w:t>
      </w:r>
      <w:proofErr w:type="gramEnd"/>
    </w:p>
    <w:p w14:paraId="08AACD68" w14:textId="77777777" w:rsidR="00DF3D6E" w:rsidRDefault="00DF3D6E" w:rsidP="002405C9">
      <w:pPr>
        <w:pStyle w:val="ListBullet"/>
        <w:numPr>
          <w:ilvl w:val="0"/>
          <w:numId w:val="11"/>
        </w:numPr>
      </w:pPr>
      <w:r>
        <w:t>use personal data held for one purpose for a different purpose without permission from the member.</w:t>
      </w:r>
    </w:p>
    <w:p w14:paraId="7FD86477" w14:textId="77777777" w:rsidR="00DF3D6E" w:rsidRPr="003952E8" w:rsidRDefault="00DF3D6E" w:rsidP="00DF3D6E">
      <w:pPr>
        <w:rPr>
          <w:b/>
        </w:rPr>
      </w:pPr>
      <w:r w:rsidRPr="003952E8">
        <w:rPr>
          <w:b/>
        </w:rPr>
        <w:t>Prospect’s data destruction policy</w:t>
      </w:r>
    </w:p>
    <w:p w14:paraId="2B93344D" w14:textId="77777777" w:rsidR="00DF3D6E" w:rsidRDefault="00DF3D6E" w:rsidP="00DF3D6E">
      <w:r>
        <w:t>Destroy closed case files after:</w:t>
      </w:r>
    </w:p>
    <w:p w14:paraId="494A263E" w14:textId="77777777" w:rsidR="00DF3D6E" w:rsidRDefault="00DF3D6E" w:rsidP="002405C9">
      <w:pPr>
        <w:pStyle w:val="ListBullet"/>
        <w:numPr>
          <w:ilvl w:val="0"/>
          <w:numId w:val="11"/>
        </w:numPr>
      </w:pPr>
      <w:r>
        <w:t>six years – equal pay cases</w:t>
      </w:r>
    </w:p>
    <w:p w14:paraId="3CAA022C" w14:textId="77777777" w:rsidR="00DF3D6E" w:rsidRDefault="00DF3D6E" w:rsidP="002405C9">
      <w:pPr>
        <w:pStyle w:val="ListBullet"/>
        <w:numPr>
          <w:ilvl w:val="0"/>
          <w:numId w:val="11"/>
        </w:numPr>
      </w:pPr>
      <w:r>
        <w:t>seven years – employment related cases</w:t>
      </w:r>
    </w:p>
    <w:p w14:paraId="6122302B" w14:textId="77777777" w:rsidR="00DF3D6E" w:rsidRDefault="00DF3D6E" w:rsidP="002405C9">
      <w:pPr>
        <w:pStyle w:val="ListBullet"/>
        <w:numPr>
          <w:ilvl w:val="0"/>
          <w:numId w:val="11"/>
        </w:numPr>
      </w:pPr>
      <w:r>
        <w:t>seven years – personal injury cases</w:t>
      </w:r>
    </w:p>
    <w:p w14:paraId="779EC7D2" w14:textId="77777777" w:rsidR="00DF3D6E" w:rsidRDefault="00DF3D6E" w:rsidP="002405C9">
      <w:pPr>
        <w:pStyle w:val="ListBullet"/>
        <w:numPr>
          <w:ilvl w:val="0"/>
          <w:numId w:val="11"/>
        </w:numPr>
      </w:pPr>
      <w:r>
        <w:t>12 years – industrial disease.</w:t>
      </w:r>
    </w:p>
    <w:p w14:paraId="2164BA34" w14:textId="77777777" w:rsidR="00DF3D6E" w:rsidRDefault="00DF3D6E" w:rsidP="00DF3D6E">
      <w:r>
        <w:t xml:space="preserve">If you no longer handle cases, you must pass all files to your Prospect full-time official. </w:t>
      </w:r>
    </w:p>
    <w:p w14:paraId="30481A8F" w14:textId="77777777" w:rsidR="00DF3D6E" w:rsidRDefault="00DF3D6E" w:rsidP="00DF3D6E"/>
    <w:p w14:paraId="23F5EC6C" w14:textId="77777777" w:rsidR="00EB14E1" w:rsidRDefault="00EB14E1">
      <w:pPr>
        <w:spacing w:before="0" w:after="180" w:line="280" w:lineRule="exact"/>
      </w:pPr>
      <w:r>
        <w:br w:type="page"/>
      </w:r>
    </w:p>
    <w:p w14:paraId="2C7BB2F1" w14:textId="77777777" w:rsidR="00EB14E1" w:rsidRPr="00814D92" w:rsidRDefault="00EB14E1" w:rsidP="00EB14E1">
      <w:pPr>
        <w:pStyle w:val="Heading2"/>
      </w:pPr>
      <w:bookmarkStart w:id="75" w:name="_Ref140840124"/>
      <w:bookmarkStart w:id="76" w:name="_Toc140840967"/>
      <w:bookmarkStart w:id="77" w:name="_Toc140841782"/>
      <w:r w:rsidRPr="00814D92">
        <w:lastRenderedPageBreak/>
        <w:t>Appendix 4: Trade union recognition</w:t>
      </w:r>
      <w:bookmarkEnd w:id="75"/>
      <w:bookmarkEnd w:id="76"/>
      <w:bookmarkEnd w:id="77"/>
    </w:p>
    <w:p w14:paraId="208C9AE0" w14:textId="77777777" w:rsidR="00EB14E1" w:rsidRPr="00814D92" w:rsidRDefault="00EB14E1" w:rsidP="00EB14E1">
      <w:pPr>
        <w:rPr>
          <w:lang w:eastAsia="en-US"/>
        </w:rPr>
      </w:pPr>
    </w:p>
    <w:p w14:paraId="4D1E3640" w14:textId="77777777" w:rsidR="00EB14E1" w:rsidRPr="00EA3CA9" w:rsidRDefault="00EB14E1" w:rsidP="00EB14E1">
      <w:pPr>
        <w:pStyle w:val="Normalnumberedparas"/>
      </w:pPr>
      <w:r w:rsidRPr="00EA3CA9">
        <w:t>A </w:t>
      </w:r>
      <w:r w:rsidRPr="00EA3CA9">
        <w:rPr>
          <w:rStyle w:val="Strong"/>
        </w:rPr>
        <w:t>trade union</w:t>
      </w:r>
      <w:r w:rsidRPr="00EA3CA9">
        <w:t> works to protect and advance the interests of its members. One of the ways a trade union achieves this is by negotiating with employers about the pay and conditions under which its members work.</w:t>
      </w:r>
    </w:p>
    <w:p w14:paraId="1B141BE8" w14:textId="77777777" w:rsidR="00EB14E1" w:rsidRPr="00EA3CA9" w:rsidRDefault="00EB14E1" w:rsidP="00EB14E1">
      <w:pPr>
        <w:pStyle w:val="Normalnumberedparas"/>
      </w:pPr>
      <w:r w:rsidRPr="00EA3CA9">
        <w:t>Trade unions offer all their members representation at disciplinary and grievance hearings with the employer, legal advice and financial help and advice. They can offer a lot more if they are in a recognised workplace.</w:t>
      </w:r>
    </w:p>
    <w:p w14:paraId="6D7F40E9" w14:textId="77777777" w:rsidR="00EB14E1" w:rsidRPr="00EA3CA9" w:rsidRDefault="00EB14E1" w:rsidP="00EB14E1">
      <w:pPr>
        <w:pStyle w:val="Normalnumberedparas"/>
        <w:rPr>
          <w:b/>
          <w:bCs/>
        </w:rPr>
      </w:pPr>
      <w:r w:rsidRPr="00EA3CA9">
        <w:rPr>
          <w:b/>
          <w:bCs/>
        </w:rPr>
        <w:t>The Purpose of a recognition agreement</w:t>
      </w:r>
    </w:p>
    <w:p w14:paraId="45EA1C3C" w14:textId="77777777" w:rsidR="00EB14E1" w:rsidRPr="00EA3CA9" w:rsidRDefault="00EB14E1" w:rsidP="00EB14E1">
      <w:pPr>
        <w:pStyle w:val="Normalnumberedparas"/>
        <w:rPr>
          <w:rFonts w:eastAsia="Times New Roman"/>
        </w:rPr>
      </w:pPr>
      <w:r w:rsidRPr="00EA3CA9">
        <w:rPr>
          <w:rFonts w:eastAsia="Times New Roman"/>
        </w:rPr>
        <w:t xml:space="preserve">Most recognition agreements begin with a clause outlining the goals the parties wish to achieve which sets the tone for the rest of the document. </w:t>
      </w:r>
    </w:p>
    <w:p w14:paraId="414A11B9" w14:textId="77777777" w:rsidR="00EB14E1" w:rsidRPr="00EA3CA9" w:rsidRDefault="00EB14E1" w:rsidP="00EB14E1">
      <w:pPr>
        <w:pStyle w:val="Normalnumberedparas"/>
        <w:rPr>
          <w:rFonts w:eastAsia="Times New Roman"/>
        </w:rPr>
      </w:pPr>
      <w:r w:rsidRPr="00EA3CA9">
        <w:rPr>
          <w:rFonts w:eastAsia="Times New Roman"/>
        </w:rPr>
        <w:t>It will often include a commitment to:</w:t>
      </w:r>
    </w:p>
    <w:p w14:paraId="5196BD93" w14:textId="77777777" w:rsidR="00EB14E1" w:rsidRPr="00EA3CA9" w:rsidRDefault="00EB14E1" w:rsidP="00EB14E1">
      <w:pPr>
        <w:pStyle w:val="Normalnumberedparas"/>
        <w:numPr>
          <w:ilvl w:val="0"/>
          <w:numId w:val="17"/>
        </w:numPr>
        <w:rPr>
          <w:rFonts w:eastAsia="Times New Roman"/>
        </w:rPr>
      </w:pPr>
      <w:r w:rsidRPr="00EA3CA9">
        <w:rPr>
          <w:rFonts w:eastAsia="Times New Roman"/>
        </w:rPr>
        <w:t xml:space="preserve">Co-operate in achieving positive industrial </w:t>
      </w:r>
      <w:proofErr w:type="gramStart"/>
      <w:r w:rsidRPr="00EA3CA9">
        <w:rPr>
          <w:rFonts w:eastAsia="Times New Roman"/>
        </w:rPr>
        <w:t>relations</w:t>
      </w:r>
      <w:proofErr w:type="gramEnd"/>
    </w:p>
    <w:p w14:paraId="1EF3824D" w14:textId="77777777" w:rsidR="00EB14E1" w:rsidRPr="00EA3CA9" w:rsidRDefault="00EB14E1" w:rsidP="00EB14E1">
      <w:pPr>
        <w:pStyle w:val="Normalnumberedparas"/>
        <w:numPr>
          <w:ilvl w:val="0"/>
          <w:numId w:val="17"/>
        </w:numPr>
        <w:rPr>
          <w:rFonts w:eastAsia="Times New Roman"/>
        </w:rPr>
      </w:pPr>
      <w:r w:rsidRPr="00EA3CA9">
        <w:rPr>
          <w:rFonts w:eastAsia="Times New Roman"/>
        </w:rPr>
        <w:t xml:space="preserve">Use a joint approach to training in industrial relations </w:t>
      </w:r>
      <w:proofErr w:type="gramStart"/>
      <w:r w:rsidRPr="00EA3CA9">
        <w:rPr>
          <w:rFonts w:eastAsia="Times New Roman"/>
        </w:rPr>
        <w:t>procedures</w:t>
      </w:r>
      <w:proofErr w:type="gramEnd"/>
    </w:p>
    <w:p w14:paraId="7EDA8BE6" w14:textId="77777777" w:rsidR="00EB14E1" w:rsidRPr="00EA3CA9" w:rsidRDefault="00EB14E1" w:rsidP="00EB14E1">
      <w:pPr>
        <w:pStyle w:val="Normalnumberedparas"/>
        <w:numPr>
          <w:ilvl w:val="0"/>
          <w:numId w:val="17"/>
        </w:numPr>
        <w:rPr>
          <w:rFonts w:eastAsia="Times New Roman"/>
        </w:rPr>
      </w:pPr>
      <w:r w:rsidRPr="00EA3CA9">
        <w:rPr>
          <w:rFonts w:eastAsia="Times New Roman"/>
        </w:rPr>
        <w:t xml:space="preserve">Engage in effective communications with </w:t>
      </w:r>
      <w:proofErr w:type="gramStart"/>
      <w:r w:rsidRPr="00EA3CA9">
        <w:rPr>
          <w:rFonts w:eastAsia="Times New Roman"/>
        </w:rPr>
        <w:t>employees</w:t>
      </w:r>
      <w:proofErr w:type="gramEnd"/>
    </w:p>
    <w:p w14:paraId="21360525" w14:textId="77777777" w:rsidR="00EB14E1" w:rsidRPr="00EA3CA9" w:rsidRDefault="00EB14E1" w:rsidP="00EB14E1">
      <w:pPr>
        <w:pStyle w:val="Normalnumberedparas"/>
        <w:numPr>
          <w:ilvl w:val="0"/>
          <w:numId w:val="17"/>
        </w:numPr>
        <w:rPr>
          <w:rFonts w:eastAsia="Times New Roman"/>
          <w:b/>
        </w:rPr>
      </w:pPr>
      <w:r w:rsidRPr="00EA3CA9">
        <w:rPr>
          <w:rFonts w:eastAsia="Times New Roman"/>
        </w:rPr>
        <w:t xml:space="preserve">Achieve greater participation and involvement of all members of </w:t>
      </w:r>
      <w:proofErr w:type="gramStart"/>
      <w:r w:rsidRPr="00EA3CA9">
        <w:rPr>
          <w:rFonts w:eastAsia="Times New Roman"/>
        </w:rPr>
        <w:t>staff</w:t>
      </w:r>
      <w:proofErr w:type="gramEnd"/>
    </w:p>
    <w:p w14:paraId="30702965" w14:textId="77777777" w:rsidR="00EB14E1" w:rsidRPr="00EA3CA9" w:rsidRDefault="00EB14E1" w:rsidP="00EB14E1">
      <w:pPr>
        <w:pStyle w:val="Normalnumberedparas"/>
        <w:numPr>
          <w:ilvl w:val="0"/>
          <w:numId w:val="17"/>
        </w:numPr>
        <w:rPr>
          <w:rFonts w:eastAsia="Times New Roman"/>
        </w:rPr>
      </w:pPr>
      <w:r w:rsidRPr="00EA3CA9">
        <w:rPr>
          <w:rFonts w:eastAsia="Times New Roman"/>
        </w:rPr>
        <w:t xml:space="preserve">Work towards a </w:t>
      </w:r>
      <w:r w:rsidRPr="00EA3CA9">
        <w:rPr>
          <w:rFonts w:eastAsia="Times New Roman"/>
          <w:bCs/>
        </w:rPr>
        <w:t>high-quality</w:t>
      </w:r>
      <w:r w:rsidRPr="00EA3CA9">
        <w:rPr>
          <w:rFonts w:eastAsia="Times New Roman"/>
        </w:rPr>
        <w:t xml:space="preserve"> service.</w:t>
      </w:r>
      <w:r w:rsidRPr="00EA3CA9">
        <w:rPr>
          <w:rFonts w:eastAsia="Times New Roman"/>
          <w:bCs/>
        </w:rPr>
        <w:t xml:space="preserve"> </w:t>
      </w:r>
    </w:p>
    <w:p w14:paraId="59F0D012" w14:textId="77777777" w:rsidR="00EB14E1" w:rsidRPr="00EA3CA9" w:rsidRDefault="00EB14E1" w:rsidP="00EB14E1">
      <w:pPr>
        <w:pStyle w:val="Normalnumberedparas"/>
        <w:rPr>
          <w:b/>
          <w:bCs/>
        </w:rPr>
      </w:pPr>
      <w:r w:rsidRPr="00EA3CA9">
        <w:rPr>
          <w:b/>
          <w:bCs/>
        </w:rPr>
        <w:t>Meaning and types of trade union recognition</w:t>
      </w:r>
    </w:p>
    <w:p w14:paraId="066B2E37" w14:textId="77777777" w:rsidR="00EB14E1" w:rsidRPr="00EA3CA9" w:rsidRDefault="00EB14E1" w:rsidP="00EB14E1">
      <w:pPr>
        <w:pStyle w:val="Normalnumberedparas"/>
      </w:pPr>
      <w:r w:rsidRPr="00EA3CA9">
        <w:t>A trade union is said to be </w:t>
      </w:r>
      <w:r w:rsidRPr="00EA3CA9">
        <w:rPr>
          <w:rStyle w:val="Strong"/>
        </w:rPr>
        <w:t>recognised</w:t>
      </w:r>
      <w:r w:rsidRPr="00EA3CA9">
        <w:t> once an employer has agreed to negotiate with it on pay and working conditions on behalf of a particular group of workers.</w:t>
      </w:r>
    </w:p>
    <w:p w14:paraId="58D8A821" w14:textId="77777777" w:rsidR="00EB14E1" w:rsidRPr="00EA3CA9" w:rsidRDefault="00EB14E1" w:rsidP="00EB14E1">
      <w:pPr>
        <w:pStyle w:val="Normalnumberedparas"/>
        <w:rPr>
          <w:b/>
          <w:bCs/>
        </w:rPr>
      </w:pPr>
      <w:r w:rsidRPr="00EA3CA9">
        <w:t>The subsequent negotiation process is known as </w:t>
      </w:r>
      <w:r w:rsidRPr="00EA3CA9">
        <w:rPr>
          <w:rStyle w:val="Strong"/>
        </w:rPr>
        <w:t>collective bargaining</w:t>
      </w:r>
      <w:r w:rsidRPr="00EA3CA9">
        <w:t>, with the group of workers the union represents referred to as the </w:t>
      </w:r>
      <w:r w:rsidRPr="00EA3CA9">
        <w:rPr>
          <w:rStyle w:val="Strong"/>
        </w:rPr>
        <w:t>bargaining unit</w:t>
      </w:r>
      <w:r w:rsidRPr="00EA3CA9">
        <w:rPr>
          <w:b/>
          <w:bCs/>
        </w:rPr>
        <w:t>.</w:t>
      </w:r>
    </w:p>
    <w:p w14:paraId="0AB6E404" w14:textId="77777777" w:rsidR="00EB14E1" w:rsidRPr="00EA3CA9" w:rsidRDefault="00EB14E1" w:rsidP="00EB14E1">
      <w:pPr>
        <w:pStyle w:val="Normalnumberedparas"/>
      </w:pPr>
      <w:r w:rsidRPr="00EA3CA9">
        <w:t>If an employer agrees to recognise a trade union the employer has certain legal obligations towards the union and its members.</w:t>
      </w:r>
    </w:p>
    <w:p w14:paraId="255621C1" w14:textId="77777777" w:rsidR="00EB14E1" w:rsidRPr="00EA3CA9" w:rsidRDefault="00EB14E1" w:rsidP="00EB14E1">
      <w:pPr>
        <w:pStyle w:val="Normalnumberedparas"/>
        <w:rPr>
          <w:b/>
          <w:bCs/>
        </w:rPr>
      </w:pPr>
      <w:r w:rsidRPr="00EA3CA9">
        <w:rPr>
          <w:b/>
          <w:bCs/>
        </w:rPr>
        <w:t>Voluntary trade union recognition</w:t>
      </w:r>
    </w:p>
    <w:p w14:paraId="7459BAB5" w14:textId="77777777" w:rsidR="00EB14E1" w:rsidRPr="00EA3CA9" w:rsidRDefault="00EB14E1" w:rsidP="00EB14E1">
      <w:pPr>
        <w:pStyle w:val="Normalnumberedparas"/>
      </w:pPr>
      <w:r w:rsidRPr="00EA3CA9">
        <w:t>The most common way a union can gain recognition for collective bargaining purposes is by the employer simply agreeing to recognise it voluntarily.</w:t>
      </w:r>
    </w:p>
    <w:p w14:paraId="315CAA8A" w14:textId="77777777" w:rsidR="00EB14E1" w:rsidRPr="00EA3CA9" w:rsidRDefault="00EB14E1" w:rsidP="00EB14E1">
      <w:pPr>
        <w:pStyle w:val="Normalnumberedparas"/>
      </w:pPr>
      <w:r w:rsidRPr="00EA3CA9">
        <w:t>In practice this means the union becomes recognised by the employer without using any legal procedures.</w:t>
      </w:r>
    </w:p>
    <w:p w14:paraId="4B07427B" w14:textId="77777777" w:rsidR="00EB14E1" w:rsidRPr="00EA3CA9" w:rsidRDefault="00EB14E1" w:rsidP="00EB14E1">
      <w:pPr>
        <w:pStyle w:val="Normalnumberedparas"/>
        <w:rPr>
          <w:b/>
          <w:bCs/>
        </w:rPr>
      </w:pPr>
      <w:r w:rsidRPr="00EA3CA9">
        <w:rPr>
          <w:b/>
          <w:bCs/>
        </w:rPr>
        <w:t>Statutory trade union recognition</w:t>
      </w:r>
    </w:p>
    <w:p w14:paraId="708E340F" w14:textId="77777777" w:rsidR="00EB14E1" w:rsidRPr="00EA3CA9" w:rsidRDefault="00EB14E1" w:rsidP="00EB14E1">
      <w:pPr>
        <w:pStyle w:val="Normalnumberedparas"/>
      </w:pPr>
      <w:r w:rsidRPr="00EA3CA9">
        <w:t>If an employer and trade union find they are unable to come to a voluntary recognition agreement, a trade union can make an application for</w:t>
      </w:r>
      <w:r w:rsidRPr="00EA3CA9">
        <w:rPr>
          <w:b/>
          <w:bCs/>
        </w:rPr>
        <w:t> </w:t>
      </w:r>
      <w:r w:rsidRPr="00EA3CA9">
        <w:rPr>
          <w:rStyle w:val="Strong"/>
        </w:rPr>
        <w:t>statutory</w:t>
      </w:r>
      <w:r w:rsidRPr="00EA3CA9">
        <w:t> recognition from the Central Arbitration Committee (CAC). This only applies where the employer, together with any associated employers, employs 21 or more workers.</w:t>
      </w:r>
    </w:p>
    <w:p w14:paraId="1A701950" w14:textId="77777777" w:rsidR="00EB14E1" w:rsidRPr="00EA3CA9" w:rsidRDefault="00EB14E1" w:rsidP="00EB14E1">
      <w:pPr>
        <w:pStyle w:val="Normalnumberedparas"/>
      </w:pPr>
      <w:r w:rsidRPr="00EA3CA9">
        <w:t>Note that there can be voluntary agreements even after the union has triggered the statutory process.</w:t>
      </w:r>
    </w:p>
    <w:p w14:paraId="5987E143" w14:textId="77777777" w:rsidR="00EB14E1" w:rsidRDefault="00EB14E1" w:rsidP="00EB14E1">
      <w:pPr>
        <w:pStyle w:val="Normalnumberedparas"/>
        <w:rPr>
          <w:b/>
          <w:bCs/>
        </w:rPr>
      </w:pPr>
    </w:p>
    <w:p w14:paraId="4CD9A0F4" w14:textId="77777777" w:rsidR="00EB14E1" w:rsidRDefault="00EB14E1" w:rsidP="00EB14E1">
      <w:pPr>
        <w:pStyle w:val="Normalnumberedparas"/>
        <w:rPr>
          <w:b/>
          <w:bCs/>
        </w:rPr>
      </w:pPr>
    </w:p>
    <w:p w14:paraId="540093C5" w14:textId="77777777" w:rsidR="00EB14E1" w:rsidRDefault="00EB14E1" w:rsidP="00EB14E1">
      <w:pPr>
        <w:pStyle w:val="Normalnumberedparas"/>
        <w:rPr>
          <w:b/>
          <w:bCs/>
        </w:rPr>
      </w:pPr>
      <w:r w:rsidRPr="00EA3CA9">
        <w:rPr>
          <w:b/>
          <w:bCs/>
        </w:rPr>
        <w:lastRenderedPageBreak/>
        <w:t xml:space="preserve">The recognition </w:t>
      </w:r>
      <w:proofErr w:type="gramStart"/>
      <w:r w:rsidRPr="00EA3CA9">
        <w:rPr>
          <w:b/>
          <w:bCs/>
        </w:rPr>
        <w:t>process</w:t>
      </w:r>
      <w:proofErr w:type="gramEnd"/>
    </w:p>
    <w:p w14:paraId="3531D252" w14:textId="77777777" w:rsidR="00EB14E1" w:rsidRPr="00EA3CA9" w:rsidRDefault="00EB14E1" w:rsidP="00EB14E1">
      <w:pPr>
        <w:pStyle w:val="Normalnumberedparas"/>
        <w:rPr>
          <w:b/>
          <w:bCs/>
        </w:rPr>
      </w:pPr>
      <w:r w:rsidRPr="00EA3CA9">
        <w:rPr>
          <w:rFonts w:eastAsia="Times New Roman"/>
        </w:rPr>
        <w:t xml:space="preserve">The statutory trade union recognition procedure has been in place now for almost twenty years. Over that time Prospect and </w:t>
      </w:r>
      <w:proofErr w:type="spellStart"/>
      <w:r w:rsidRPr="00EA3CA9">
        <w:rPr>
          <w:rFonts w:eastAsia="Times New Roman"/>
        </w:rPr>
        <w:t>B</w:t>
      </w:r>
      <w:r w:rsidRPr="00EA3CA9">
        <w:rPr>
          <w:rFonts w:eastAsia="Times New Roman"/>
          <w:bCs/>
        </w:rPr>
        <w:t>ectu</w:t>
      </w:r>
      <w:proofErr w:type="spellEnd"/>
      <w:r w:rsidRPr="00EA3CA9">
        <w:rPr>
          <w:rFonts w:eastAsia="Times New Roman"/>
        </w:rPr>
        <w:t xml:space="preserve"> have had several successful applications, but of course it is always best to gain recognition voluntarily. </w:t>
      </w:r>
    </w:p>
    <w:p w14:paraId="535E60E4" w14:textId="77777777" w:rsidR="00EB14E1" w:rsidRPr="00EA3CA9" w:rsidRDefault="00EB14E1" w:rsidP="00EB14E1">
      <w:pPr>
        <w:pStyle w:val="Normalnumberedparas"/>
        <w:rPr>
          <w:rFonts w:eastAsia="Times New Roman"/>
        </w:rPr>
      </w:pPr>
      <w:r w:rsidRPr="00EA3CA9">
        <w:rPr>
          <w:rFonts w:eastAsia="Times New Roman"/>
        </w:rPr>
        <w:t xml:space="preserve">The legislation is in Schedule A1 of the Trade Union and Labour Relations (Consolidation) Act 1992. The Schedule is complex and long, it covers recognition and de-recognition. </w:t>
      </w:r>
    </w:p>
    <w:p w14:paraId="66B7E125" w14:textId="77777777" w:rsidR="00EB14E1" w:rsidRPr="00EA3CA9" w:rsidRDefault="00EB14E1" w:rsidP="00EB14E1">
      <w:pPr>
        <w:pStyle w:val="Normalnumberedparas"/>
        <w:rPr>
          <w:rFonts w:eastAsia="Times New Roman"/>
        </w:rPr>
      </w:pPr>
      <w:r w:rsidRPr="00EA3CA9">
        <w:rPr>
          <w:rFonts w:eastAsia="Times New Roman"/>
        </w:rPr>
        <w:t xml:space="preserve">There are also the Information and Consultation of Employees Regulations (ICE), which provide for much more limited consultation in areas where we are unable to secure recognition.  These Regulations provide for a limited amount of information and consultation to take place regarding key matters affecting the employees (such as redundancy, </w:t>
      </w:r>
      <w:r w:rsidRPr="00EA3CA9">
        <w:rPr>
          <w:rFonts w:eastAsia="Times New Roman"/>
          <w:bCs/>
        </w:rPr>
        <w:t>redeployment</w:t>
      </w:r>
      <w:r w:rsidRPr="00EA3CA9">
        <w:rPr>
          <w:rFonts w:eastAsia="Times New Roman"/>
          <w:b/>
        </w:rPr>
        <w:t>,</w:t>
      </w:r>
      <w:r w:rsidRPr="00EA3CA9">
        <w:rPr>
          <w:rFonts w:eastAsia="Times New Roman"/>
        </w:rPr>
        <w:t xml:space="preserve"> and restructuring) and will apply </w:t>
      </w:r>
      <w:proofErr w:type="gramStart"/>
      <w:r w:rsidRPr="00EA3CA9">
        <w:rPr>
          <w:rFonts w:eastAsia="Times New Roman"/>
        </w:rPr>
        <w:t>whether or not</w:t>
      </w:r>
      <w:proofErr w:type="gramEnd"/>
      <w:r w:rsidRPr="00EA3CA9">
        <w:rPr>
          <w:rFonts w:eastAsia="Times New Roman"/>
        </w:rPr>
        <w:t xml:space="preserve"> the employer recognises a union. </w:t>
      </w:r>
    </w:p>
    <w:p w14:paraId="37452BDF" w14:textId="77777777" w:rsidR="00EB14E1" w:rsidRPr="00EA3CA9" w:rsidRDefault="00EB14E1" w:rsidP="00EB14E1">
      <w:pPr>
        <w:pStyle w:val="Normalnumberedparas"/>
        <w:rPr>
          <w:rFonts w:eastAsia="Times New Roman"/>
        </w:rPr>
      </w:pPr>
    </w:p>
    <w:p w14:paraId="73B0E546" w14:textId="77777777" w:rsidR="00EB14E1" w:rsidRPr="00EA3CA9" w:rsidRDefault="00EB14E1" w:rsidP="00EB14E1">
      <w:pPr>
        <w:pStyle w:val="Normalnumberedparas"/>
        <w:rPr>
          <w:rFonts w:eastAsia="Times New Roman"/>
          <w:b/>
        </w:rPr>
      </w:pPr>
      <w:r w:rsidRPr="00EA3CA9">
        <w:rPr>
          <w:rFonts w:eastAsia="Times New Roman"/>
        </w:rPr>
        <w:t xml:space="preserve">The Central Arbitration Committee (CAC) is the body that makes decisions on recognition applications. The CAC produces very clear and helpful guidance on the processes, along with copies of the application forms, on its web site at </w:t>
      </w:r>
      <w:hyperlink r:id="rId36" w:history="1">
        <w:r w:rsidRPr="00EA3CA9">
          <w:rPr>
            <w:rStyle w:val="Hyperlink"/>
            <w:rFonts w:eastAsia="Times New Roman"/>
            <w:color w:val="auto"/>
          </w:rPr>
          <w:t>www.cac.gov.uk</w:t>
        </w:r>
      </w:hyperlink>
      <w:r w:rsidRPr="00EA3CA9">
        <w:rPr>
          <w:rFonts w:eastAsia="Times New Roman"/>
        </w:rPr>
        <w:t>. This guidance is essential to consider before making an application. The site also lists all current applications and past decisions.</w:t>
      </w:r>
    </w:p>
    <w:p w14:paraId="64589168" w14:textId="77777777" w:rsidR="00EB14E1" w:rsidRPr="00EA3CA9" w:rsidRDefault="00EB14E1" w:rsidP="00EB14E1">
      <w:pPr>
        <w:pStyle w:val="Normalnumberedparas"/>
        <w:rPr>
          <w:b/>
          <w:bCs/>
          <w:lang w:eastAsia="en-US"/>
        </w:rPr>
      </w:pPr>
      <w:r w:rsidRPr="00EA3CA9">
        <w:rPr>
          <w:b/>
          <w:bCs/>
        </w:rPr>
        <w:t xml:space="preserve">The keys </w:t>
      </w:r>
      <w:proofErr w:type="gramStart"/>
      <w:r w:rsidRPr="00EA3CA9">
        <w:rPr>
          <w:b/>
          <w:bCs/>
        </w:rPr>
        <w:t>stages</w:t>
      </w:r>
      <w:proofErr w:type="gramEnd"/>
    </w:p>
    <w:p w14:paraId="34CF4109" w14:textId="77777777" w:rsidR="00EB14E1" w:rsidRPr="00EA3CA9" w:rsidRDefault="00EB14E1" w:rsidP="00EB14E1">
      <w:pPr>
        <w:pStyle w:val="Normalnumberedparas"/>
        <w:rPr>
          <w:b/>
          <w:bCs/>
        </w:rPr>
      </w:pPr>
      <w:r w:rsidRPr="00EA3CA9">
        <w:rPr>
          <w:b/>
          <w:bCs/>
        </w:rPr>
        <w:t>Preliminary issues</w:t>
      </w:r>
    </w:p>
    <w:p w14:paraId="0DFED296" w14:textId="77777777" w:rsidR="00EB14E1" w:rsidRPr="00EA3CA9" w:rsidRDefault="00EB14E1" w:rsidP="00EB14E1">
      <w:pPr>
        <w:pStyle w:val="Normalnumberedparas"/>
        <w:rPr>
          <w:lang w:eastAsia="en-US"/>
        </w:rPr>
      </w:pPr>
      <w:r w:rsidRPr="00EA3CA9">
        <w:rPr>
          <w:lang w:eastAsia="en-US"/>
        </w:rPr>
        <w:t xml:space="preserve">The first thing is to do the groundwork in terms of recruitment of members and organising to ensure we have an effective base for pursuing a claim for recognition with the employer. To gain recognition, the union needs to be able to show that most staff want recognition and key to this is building membership density. </w:t>
      </w:r>
    </w:p>
    <w:p w14:paraId="03E16F94" w14:textId="77777777" w:rsidR="00EB14E1" w:rsidRPr="00EA3CA9" w:rsidRDefault="00EB14E1" w:rsidP="00EB14E1">
      <w:pPr>
        <w:pStyle w:val="Normalnumberedparas"/>
        <w:rPr>
          <w:lang w:eastAsia="en-US"/>
        </w:rPr>
      </w:pPr>
      <w:r w:rsidRPr="00EA3CA9">
        <w:rPr>
          <w:lang w:eastAsia="en-US"/>
        </w:rPr>
        <w:t xml:space="preserve">Another key factor at the very beginning of the process is to be clear who will be directly involved in the application for the union, usually the Negotiating Officer and supporting staff. Many of the actions required by the CAC require a very fast turnaround, so we need to ensure that we will be able to respond quickly to any correspondence or actions required. </w:t>
      </w:r>
    </w:p>
    <w:p w14:paraId="7A82453F" w14:textId="77777777" w:rsidR="00EB14E1" w:rsidRPr="00EA3CA9" w:rsidRDefault="00EB14E1" w:rsidP="00EB14E1">
      <w:pPr>
        <w:pStyle w:val="Normalnumberedparas"/>
        <w:rPr>
          <w:lang w:eastAsia="en-US"/>
        </w:rPr>
      </w:pPr>
      <w:r w:rsidRPr="00EA3CA9">
        <w:rPr>
          <w:lang w:eastAsia="en-US"/>
        </w:rPr>
        <w:t xml:space="preserve">While the CAC procedure is aimed at being practical and straightforward, there are several legal pitfalls and a large body of precedent, so we recommend you always work with your legal officer. </w:t>
      </w:r>
    </w:p>
    <w:p w14:paraId="72A782D6" w14:textId="77777777" w:rsidR="00EB14E1" w:rsidRPr="00EA3CA9" w:rsidRDefault="00EB14E1" w:rsidP="00EB14E1">
      <w:pPr>
        <w:pStyle w:val="Normalnumberedparas"/>
        <w:rPr>
          <w:lang w:eastAsia="en-US"/>
        </w:rPr>
      </w:pPr>
      <w:r w:rsidRPr="00EA3CA9">
        <w:rPr>
          <w:lang w:eastAsia="en-US"/>
        </w:rPr>
        <w:t>In Prospect/</w:t>
      </w:r>
      <w:proofErr w:type="spellStart"/>
      <w:r w:rsidRPr="00EA3CA9">
        <w:rPr>
          <w:lang w:eastAsia="en-US"/>
        </w:rPr>
        <w:t>Bectu</w:t>
      </w:r>
      <w:proofErr w:type="spellEnd"/>
      <w:r w:rsidRPr="00EA3CA9">
        <w:rPr>
          <w:lang w:eastAsia="en-US"/>
        </w:rPr>
        <w:t xml:space="preserve"> all cases where we expect to make a statutory application must be raised with a member of the Senior Management Team at the start of the process. </w:t>
      </w:r>
    </w:p>
    <w:p w14:paraId="1F533CD0" w14:textId="77777777" w:rsidR="00EB14E1" w:rsidRPr="00EA3CA9" w:rsidRDefault="00EB14E1" w:rsidP="00EB14E1">
      <w:pPr>
        <w:pStyle w:val="Normalnumberedparas"/>
        <w:rPr>
          <w:b/>
          <w:bCs/>
        </w:rPr>
      </w:pPr>
      <w:r w:rsidRPr="00EA3CA9">
        <w:rPr>
          <w:b/>
          <w:bCs/>
        </w:rPr>
        <w:t>Deciding the bargaining unit</w:t>
      </w:r>
    </w:p>
    <w:p w14:paraId="5750AEC9" w14:textId="77777777" w:rsidR="00EB14E1" w:rsidRPr="00EA3CA9" w:rsidRDefault="00EB14E1" w:rsidP="00EB14E1">
      <w:pPr>
        <w:pStyle w:val="Normalnumberedparas"/>
        <w:rPr>
          <w:lang w:eastAsia="en-US"/>
        </w:rPr>
      </w:pPr>
      <w:r w:rsidRPr="00EA3CA9">
        <w:rPr>
          <w:lang w:eastAsia="en-US"/>
        </w:rPr>
        <w:t xml:space="preserve">Determine the bargaining unit that the union is seeking recognition for. This could be the whole of the company or organisation, or it could be limited to certain groups of workers or locations. </w:t>
      </w:r>
    </w:p>
    <w:p w14:paraId="4D4E29D6" w14:textId="77777777" w:rsidR="00EB14E1" w:rsidRPr="00EA3CA9" w:rsidRDefault="00EB14E1" w:rsidP="00EB14E1">
      <w:pPr>
        <w:pStyle w:val="Normalnumberedparas"/>
        <w:rPr>
          <w:b/>
          <w:bCs/>
        </w:rPr>
      </w:pPr>
      <w:r w:rsidRPr="00EA3CA9">
        <w:rPr>
          <w:b/>
          <w:bCs/>
        </w:rPr>
        <w:t>When the union requests recognition</w:t>
      </w:r>
    </w:p>
    <w:p w14:paraId="4AA7E842" w14:textId="77777777" w:rsidR="00EB14E1" w:rsidRPr="00EA3CA9" w:rsidRDefault="00EB14E1" w:rsidP="00EB14E1">
      <w:pPr>
        <w:pStyle w:val="Normalnumberedparas"/>
      </w:pPr>
      <w:r w:rsidRPr="00EA3CA9">
        <w:t>The union must ask the employer in writing if they’ll agree to recognise them voluntarily.</w:t>
      </w:r>
    </w:p>
    <w:p w14:paraId="26860CF0" w14:textId="77777777" w:rsidR="00EB14E1" w:rsidRPr="00EA3CA9" w:rsidRDefault="00EB14E1" w:rsidP="00EB14E1">
      <w:pPr>
        <w:pStyle w:val="Normalnumberedparas"/>
        <w:rPr>
          <w:bCs/>
          <w:kern w:val="32"/>
          <w:lang w:eastAsia="en-US"/>
        </w:rPr>
      </w:pPr>
      <w:r w:rsidRPr="00EA3CA9">
        <w:t>The written request must:</w:t>
      </w:r>
    </w:p>
    <w:p w14:paraId="7FAB084F" w14:textId="77777777" w:rsidR="00EB14E1" w:rsidRPr="00EA3CA9" w:rsidRDefault="00EB14E1" w:rsidP="00EB14E1">
      <w:pPr>
        <w:pStyle w:val="Normalnumberedparas"/>
        <w:numPr>
          <w:ilvl w:val="0"/>
          <w:numId w:val="18"/>
        </w:numPr>
        <w:rPr>
          <w:bCs/>
          <w:kern w:val="32"/>
          <w:lang w:eastAsia="en-US"/>
        </w:rPr>
      </w:pPr>
      <w:r w:rsidRPr="00EA3CA9">
        <w:t xml:space="preserve">give the name of the </w:t>
      </w:r>
      <w:proofErr w:type="gramStart"/>
      <w:r w:rsidRPr="00EA3CA9">
        <w:t>union</w:t>
      </w:r>
      <w:proofErr w:type="gramEnd"/>
    </w:p>
    <w:p w14:paraId="5F6AB695" w14:textId="77777777" w:rsidR="00EB14E1" w:rsidRPr="00EA3CA9" w:rsidRDefault="00EB14E1" w:rsidP="00EB14E1">
      <w:pPr>
        <w:pStyle w:val="Normalnumberedparas"/>
        <w:numPr>
          <w:ilvl w:val="0"/>
          <w:numId w:val="18"/>
        </w:numPr>
        <w:rPr>
          <w:bCs/>
          <w:kern w:val="32"/>
          <w:lang w:eastAsia="en-US"/>
        </w:rPr>
      </w:pPr>
      <w:r w:rsidRPr="00EA3CA9">
        <w:t xml:space="preserve">identify which employees will be represented by the union when it’s recognised, sometimes known as the bargaining </w:t>
      </w:r>
      <w:proofErr w:type="gramStart"/>
      <w:r w:rsidRPr="00EA3CA9">
        <w:t>unit</w:t>
      </w:r>
      <w:proofErr w:type="gramEnd"/>
    </w:p>
    <w:p w14:paraId="1BEB63F3" w14:textId="77777777" w:rsidR="00EB14E1" w:rsidRPr="00EA3CA9" w:rsidRDefault="00EB14E1" w:rsidP="00EB14E1">
      <w:pPr>
        <w:pStyle w:val="Normalnumberedparas"/>
        <w:numPr>
          <w:ilvl w:val="0"/>
          <w:numId w:val="18"/>
        </w:numPr>
      </w:pPr>
      <w:r w:rsidRPr="00EA3CA9">
        <w:t>state that the union is making the request under Schedule A1 of the Trade Union and Labour Relations (Consolidation) Act 1992</w:t>
      </w:r>
    </w:p>
    <w:p w14:paraId="30661162" w14:textId="77777777" w:rsidR="00EB14E1" w:rsidRPr="00EA3CA9" w:rsidRDefault="00EB14E1" w:rsidP="00EB14E1">
      <w:pPr>
        <w:pStyle w:val="Normalnumberedparas"/>
        <w:rPr>
          <w:b/>
          <w:bCs/>
        </w:rPr>
      </w:pPr>
    </w:p>
    <w:p w14:paraId="56B5A79B" w14:textId="77777777" w:rsidR="00EB14E1" w:rsidRPr="00EA3CA9" w:rsidRDefault="00EB14E1" w:rsidP="00EB14E1">
      <w:pPr>
        <w:pStyle w:val="Normalnumberedparas"/>
        <w:rPr>
          <w:b/>
          <w:bCs/>
        </w:rPr>
      </w:pPr>
      <w:r w:rsidRPr="00EA3CA9">
        <w:rPr>
          <w:b/>
          <w:bCs/>
        </w:rPr>
        <w:t>Responding to the request</w:t>
      </w:r>
    </w:p>
    <w:p w14:paraId="11EBB855" w14:textId="77777777" w:rsidR="00EB14E1" w:rsidRPr="00EA3CA9" w:rsidRDefault="00EB14E1" w:rsidP="00EB14E1">
      <w:pPr>
        <w:pStyle w:val="Normalnumberedparas"/>
        <w:rPr>
          <w:b/>
          <w:bCs/>
        </w:rPr>
      </w:pPr>
      <w:r w:rsidRPr="00EA3CA9">
        <w:rPr>
          <w:bCs/>
        </w:rPr>
        <w:t>The employer has 10 working days to respond to the request.</w:t>
      </w:r>
    </w:p>
    <w:p w14:paraId="1B0B523F" w14:textId="77777777" w:rsidR="00EB14E1" w:rsidRPr="00EA3CA9" w:rsidRDefault="00EB14E1" w:rsidP="00EB14E1">
      <w:pPr>
        <w:pStyle w:val="Normalnumberedparas"/>
      </w:pPr>
      <w:r w:rsidRPr="00EA3CA9">
        <w:t>The employer can:</w:t>
      </w:r>
    </w:p>
    <w:p w14:paraId="1C5F0BA9" w14:textId="77777777" w:rsidR="00EB14E1" w:rsidRPr="00EA3CA9" w:rsidRDefault="00EB14E1" w:rsidP="00EB14E1">
      <w:pPr>
        <w:pStyle w:val="Normalnumberedparas"/>
        <w:numPr>
          <w:ilvl w:val="0"/>
          <w:numId w:val="19"/>
        </w:numPr>
      </w:pPr>
      <w:r w:rsidRPr="00EA3CA9">
        <w:t xml:space="preserve">agree to recognise the union voluntarily - and begin collective </w:t>
      </w:r>
      <w:proofErr w:type="gramStart"/>
      <w:r w:rsidRPr="00EA3CA9">
        <w:t>bargaining</w:t>
      </w:r>
      <w:proofErr w:type="gramEnd"/>
    </w:p>
    <w:p w14:paraId="054F24E5" w14:textId="77777777" w:rsidR="00EB14E1" w:rsidRPr="00EA3CA9" w:rsidRDefault="00EB14E1" w:rsidP="00EB14E1">
      <w:pPr>
        <w:pStyle w:val="Normalnumberedparas"/>
        <w:numPr>
          <w:ilvl w:val="0"/>
          <w:numId w:val="19"/>
        </w:numPr>
      </w:pPr>
      <w:r w:rsidRPr="00EA3CA9">
        <w:t xml:space="preserve">reject the request - the union may then apply for statutory </w:t>
      </w:r>
      <w:proofErr w:type="gramStart"/>
      <w:r w:rsidRPr="00EA3CA9">
        <w:t>recognition</w:t>
      </w:r>
      <w:proofErr w:type="gramEnd"/>
    </w:p>
    <w:p w14:paraId="48471824" w14:textId="77777777" w:rsidR="00EB14E1" w:rsidRPr="00EA3CA9" w:rsidRDefault="00EB14E1" w:rsidP="00EB14E1">
      <w:pPr>
        <w:pStyle w:val="Normalnumberedparas"/>
        <w:numPr>
          <w:ilvl w:val="0"/>
          <w:numId w:val="19"/>
        </w:numPr>
      </w:pPr>
      <w:r w:rsidRPr="00EA3CA9">
        <w:t xml:space="preserve">refuse the initial request but agree to </w:t>
      </w:r>
      <w:proofErr w:type="gramStart"/>
      <w:r w:rsidRPr="00EA3CA9">
        <w:t>negotiate</w:t>
      </w:r>
      <w:proofErr w:type="gramEnd"/>
    </w:p>
    <w:p w14:paraId="6A760AB2" w14:textId="77777777" w:rsidR="00EB14E1" w:rsidRPr="00EA3CA9" w:rsidRDefault="00EB14E1" w:rsidP="00EB14E1">
      <w:pPr>
        <w:pStyle w:val="Normalnumberedparas"/>
        <w:numPr>
          <w:ilvl w:val="0"/>
          <w:numId w:val="19"/>
        </w:numPr>
      </w:pPr>
      <w:r w:rsidRPr="00EA3CA9">
        <w:t xml:space="preserve">Negotiate with the </w:t>
      </w:r>
      <w:proofErr w:type="gramStart"/>
      <w:r w:rsidRPr="00EA3CA9">
        <w:t>union</w:t>
      </w:r>
      <w:proofErr w:type="gramEnd"/>
    </w:p>
    <w:p w14:paraId="4D8544E7" w14:textId="77777777" w:rsidR="00EB14E1" w:rsidRPr="00EA3CA9" w:rsidRDefault="00EB14E1" w:rsidP="00EB14E1">
      <w:pPr>
        <w:pStyle w:val="Normalnumberedparas"/>
      </w:pPr>
      <w:r w:rsidRPr="00EA3CA9">
        <w:t>The employer has 20 working days, or longer if they agree this with the union, to come to an agreement about:</w:t>
      </w:r>
    </w:p>
    <w:p w14:paraId="0CB11D86" w14:textId="77777777" w:rsidR="00EB14E1" w:rsidRPr="00EA3CA9" w:rsidRDefault="00EB14E1" w:rsidP="00EB14E1">
      <w:pPr>
        <w:pStyle w:val="Normalnumberedparas"/>
        <w:numPr>
          <w:ilvl w:val="0"/>
          <w:numId w:val="20"/>
        </w:numPr>
      </w:pPr>
      <w:r w:rsidRPr="00EA3CA9">
        <w:t xml:space="preserve">which employees are in the bargaining </w:t>
      </w:r>
      <w:proofErr w:type="gramStart"/>
      <w:r w:rsidRPr="00EA3CA9">
        <w:t>unit</w:t>
      </w:r>
      <w:proofErr w:type="gramEnd"/>
    </w:p>
    <w:p w14:paraId="01C65BB9" w14:textId="77777777" w:rsidR="00EB14E1" w:rsidRPr="00EA3CA9" w:rsidRDefault="00EB14E1" w:rsidP="00EB14E1">
      <w:pPr>
        <w:pStyle w:val="Normalnumberedparas"/>
        <w:numPr>
          <w:ilvl w:val="0"/>
          <w:numId w:val="20"/>
        </w:numPr>
      </w:pPr>
      <w:r w:rsidRPr="00EA3CA9">
        <w:t>whether the union should be recognised for collective bargaining</w:t>
      </w:r>
    </w:p>
    <w:p w14:paraId="31B98AF8" w14:textId="77777777" w:rsidR="00EB14E1" w:rsidRPr="00EA3CA9" w:rsidRDefault="00EB14E1" w:rsidP="00EB14E1">
      <w:pPr>
        <w:pStyle w:val="Normalnumberedparas"/>
      </w:pPr>
      <w:r w:rsidRPr="00EA3CA9">
        <w:t>The employer has 10 days to suggest that the Advisory, Conciliation and Arbitration Service (</w:t>
      </w:r>
      <w:proofErr w:type="spellStart"/>
      <w:r w:rsidRPr="00EA3CA9">
        <w:t>Acas</w:t>
      </w:r>
      <w:proofErr w:type="spellEnd"/>
      <w:r w:rsidRPr="00EA3CA9">
        <w:t>) or in Northern Ireland, the Labour Relations Agency (LRA) are brought in to assist with the negotiations.</w:t>
      </w:r>
    </w:p>
    <w:p w14:paraId="36151FDE" w14:textId="77777777" w:rsidR="00EB14E1" w:rsidRPr="00EA3CA9" w:rsidRDefault="00EB14E1" w:rsidP="00EB14E1">
      <w:pPr>
        <w:pStyle w:val="Normalnumberedparas"/>
        <w:rPr>
          <w:b/>
          <w:bCs/>
        </w:rPr>
      </w:pPr>
      <w:r w:rsidRPr="00EA3CA9">
        <w:rPr>
          <w:b/>
          <w:bCs/>
        </w:rPr>
        <w:t>Admissibility tests</w:t>
      </w:r>
    </w:p>
    <w:p w14:paraId="637454F9" w14:textId="77777777" w:rsidR="00EB14E1" w:rsidRPr="00EA3CA9" w:rsidRDefault="00EB14E1" w:rsidP="00EB14E1">
      <w:pPr>
        <w:pStyle w:val="Normalnumberedparas"/>
        <w:rPr>
          <w:b/>
          <w:bCs/>
        </w:rPr>
      </w:pPr>
      <w:r w:rsidRPr="00EA3CA9">
        <w:rPr>
          <w:bCs/>
        </w:rPr>
        <w:t>There are several options If the employer cannot agree or agreed the bargaining unit but not recognised the union, the union can apply to the Central Arbitration Committee (CAC) for statutory recognition.</w:t>
      </w:r>
    </w:p>
    <w:p w14:paraId="00ECBFAF" w14:textId="77777777" w:rsidR="00EB14E1" w:rsidRPr="00EA3CA9" w:rsidRDefault="00EB14E1" w:rsidP="00EB14E1">
      <w:pPr>
        <w:pStyle w:val="Normalnumberedparas"/>
        <w:rPr>
          <w:lang w:eastAsia="en-US"/>
        </w:rPr>
      </w:pPr>
      <w:r w:rsidRPr="00EA3CA9">
        <w:rPr>
          <w:lang w:eastAsia="en-US"/>
        </w:rPr>
        <w:t>The union can apply if:</w:t>
      </w:r>
    </w:p>
    <w:p w14:paraId="15824D48" w14:textId="77777777" w:rsidR="00EB14E1" w:rsidRPr="00EA3CA9" w:rsidRDefault="00EB14E1" w:rsidP="00EB14E1">
      <w:pPr>
        <w:pStyle w:val="Normalnumberedparas"/>
        <w:numPr>
          <w:ilvl w:val="0"/>
          <w:numId w:val="21"/>
        </w:numPr>
        <w:rPr>
          <w:lang w:eastAsia="en-US"/>
        </w:rPr>
      </w:pPr>
      <w:r w:rsidRPr="00EA3CA9">
        <w:rPr>
          <w:lang w:eastAsia="en-US"/>
        </w:rPr>
        <w:t xml:space="preserve">they’ve sent the employer a copy of their application and any supporting </w:t>
      </w:r>
      <w:proofErr w:type="gramStart"/>
      <w:r w:rsidRPr="00EA3CA9">
        <w:rPr>
          <w:lang w:eastAsia="en-US"/>
        </w:rPr>
        <w:t>documents</w:t>
      </w:r>
      <w:proofErr w:type="gramEnd"/>
    </w:p>
    <w:p w14:paraId="42DB792E" w14:textId="77777777" w:rsidR="00EB14E1" w:rsidRPr="00EA3CA9" w:rsidRDefault="00EB14E1" w:rsidP="00EB14E1">
      <w:pPr>
        <w:pStyle w:val="Normalnumberedparas"/>
        <w:numPr>
          <w:ilvl w:val="0"/>
          <w:numId w:val="21"/>
        </w:numPr>
        <w:rPr>
          <w:lang w:eastAsia="en-US"/>
        </w:rPr>
      </w:pPr>
      <w:r w:rsidRPr="00EA3CA9">
        <w:rPr>
          <w:lang w:eastAsia="en-US"/>
        </w:rPr>
        <w:t>they have at least 10% union membership within the proposed bargaining unit</w:t>
      </w:r>
    </w:p>
    <w:p w14:paraId="78C4BDA0" w14:textId="77777777" w:rsidR="00EB14E1" w:rsidRPr="00EA3CA9" w:rsidRDefault="00EB14E1" w:rsidP="00EB14E1">
      <w:pPr>
        <w:pStyle w:val="Normalnumberedparas"/>
        <w:numPr>
          <w:ilvl w:val="0"/>
          <w:numId w:val="21"/>
        </w:numPr>
        <w:rPr>
          <w:lang w:eastAsia="en-US"/>
        </w:rPr>
      </w:pPr>
      <w:r w:rsidRPr="00EA3CA9">
        <w:rPr>
          <w:lang w:eastAsia="en-US"/>
        </w:rPr>
        <w:t xml:space="preserve">they have evidence that most employees are in favour of recognition - for example, a </w:t>
      </w:r>
      <w:proofErr w:type="gramStart"/>
      <w:r w:rsidRPr="00EA3CA9">
        <w:rPr>
          <w:lang w:eastAsia="en-US"/>
        </w:rPr>
        <w:t>petition</w:t>
      </w:r>
      <w:proofErr w:type="gramEnd"/>
    </w:p>
    <w:p w14:paraId="2EAB9877" w14:textId="77777777" w:rsidR="00EB14E1" w:rsidRPr="00EA3CA9" w:rsidRDefault="00EB14E1" w:rsidP="00EB14E1">
      <w:pPr>
        <w:pStyle w:val="Normalnumberedparas"/>
        <w:rPr>
          <w:lang w:eastAsia="en-US"/>
        </w:rPr>
      </w:pPr>
      <w:r w:rsidRPr="00EA3CA9">
        <w:rPr>
          <w:lang w:eastAsia="en-US"/>
        </w:rPr>
        <w:t>They cannot apply if:</w:t>
      </w:r>
    </w:p>
    <w:p w14:paraId="0804D218" w14:textId="77777777" w:rsidR="00EB14E1" w:rsidRPr="00EA3CA9" w:rsidRDefault="00EB14E1" w:rsidP="00EB14E1">
      <w:pPr>
        <w:pStyle w:val="Normalnumberedparas"/>
        <w:numPr>
          <w:ilvl w:val="0"/>
          <w:numId w:val="22"/>
        </w:numPr>
        <w:rPr>
          <w:lang w:eastAsia="en-US"/>
        </w:rPr>
      </w:pPr>
      <w:r w:rsidRPr="00EA3CA9">
        <w:rPr>
          <w:lang w:eastAsia="en-US"/>
        </w:rPr>
        <w:t xml:space="preserve">they’ve applied for recognition in the last 3 </w:t>
      </w:r>
      <w:proofErr w:type="gramStart"/>
      <w:r w:rsidRPr="00EA3CA9">
        <w:rPr>
          <w:lang w:eastAsia="en-US"/>
        </w:rPr>
        <w:t>years</w:t>
      </w:r>
      <w:proofErr w:type="gramEnd"/>
    </w:p>
    <w:p w14:paraId="3BFC936C" w14:textId="77777777" w:rsidR="00EB14E1" w:rsidRPr="00EA3CA9" w:rsidRDefault="00EB14E1" w:rsidP="00EB14E1">
      <w:pPr>
        <w:pStyle w:val="Normalnumberedparas"/>
        <w:numPr>
          <w:ilvl w:val="0"/>
          <w:numId w:val="22"/>
        </w:numPr>
        <w:rPr>
          <w:lang w:eastAsia="en-US"/>
        </w:rPr>
      </w:pPr>
      <w:r w:rsidRPr="00EA3CA9">
        <w:rPr>
          <w:lang w:eastAsia="en-US"/>
        </w:rPr>
        <w:t xml:space="preserve">they are not a certified independent </w:t>
      </w:r>
      <w:proofErr w:type="gramStart"/>
      <w:r w:rsidRPr="00EA3CA9">
        <w:rPr>
          <w:lang w:eastAsia="en-US"/>
        </w:rPr>
        <w:t>union</w:t>
      </w:r>
      <w:proofErr w:type="gramEnd"/>
    </w:p>
    <w:p w14:paraId="63B0729E" w14:textId="77777777" w:rsidR="00EB14E1" w:rsidRPr="00EA3CA9" w:rsidRDefault="00EB14E1" w:rsidP="00EB14E1">
      <w:pPr>
        <w:pStyle w:val="Normalnumberedparas"/>
        <w:numPr>
          <w:ilvl w:val="0"/>
          <w:numId w:val="22"/>
        </w:numPr>
        <w:rPr>
          <w:lang w:eastAsia="en-US"/>
        </w:rPr>
      </w:pPr>
      <w:r w:rsidRPr="00EA3CA9">
        <w:rPr>
          <w:lang w:eastAsia="en-US"/>
        </w:rPr>
        <w:t xml:space="preserve">there’s already a recognition agreement that allows another union to represent employees in the bargaining </w:t>
      </w:r>
      <w:proofErr w:type="gramStart"/>
      <w:r w:rsidRPr="00EA3CA9">
        <w:rPr>
          <w:lang w:eastAsia="en-US"/>
        </w:rPr>
        <w:t>unit</w:t>
      </w:r>
      <w:proofErr w:type="gramEnd"/>
    </w:p>
    <w:p w14:paraId="032A162E" w14:textId="77777777" w:rsidR="00EB14E1" w:rsidRPr="00EA3CA9" w:rsidRDefault="00EB14E1" w:rsidP="00EB14E1">
      <w:pPr>
        <w:pStyle w:val="Normalnumberedparas"/>
        <w:numPr>
          <w:ilvl w:val="0"/>
          <w:numId w:val="22"/>
        </w:numPr>
        <w:rPr>
          <w:lang w:eastAsia="en-US"/>
        </w:rPr>
      </w:pPr>
      <w:r w:rsidRPr="00EA3CA9">
        <w:rPr>
          <w:lang w:eastAsia="en-US"/>
        </w:rPr>
        <w:t xml:space="preserve">another union - representing 10% of the employees in the proposed bargaining unit - has already applied to </w:t>
      </w:r>
      <w:proofErr w:type="gramStart"/>
      <w:r w:rsidRPr="00EA3CA9">
        <w:rPr>
          <w:lang w:eastAsia="en-US"/>
        </w:rPr>
        <w:t>CAC</w:t>
      </w:r>
      <w:proofErr w:type="gramEnd"/>
    </w:p>
    <w:p w14:paraId="00A1A314" w14:textId="77777777" w:rsidR="00EB14E1" w:rsidRPr="00EA3CA9" w:rsidRDefault="00EB14E1" w:rsidP="00EB14E1">
      <w:pPr>
        <w:pStyle w:val="Normalnumberedparas"/>
        <w:rPr>
          <w:lang w:eastAsia="en-US"/>
        </w:rPr>
      </w:pPr>
      <w:r w:rsidRPr="00EA3CA9">
        <w:rPr>
          <w:lang w:eastAsia="en-US"/>
        </w:rPr>
        <w:t xml:space="preserve">If the employer agrees to recognise the union, there will usually be a collective agreement setting out: </w:t>
      </w:r>
    </w:p>
    <w:p w14:paraId="53F9EADE" w14:textId="77777777" w:rsidR="00EB14E1" w:rsidRPr="00EA3CA9" w:rsidRDefault="00EB14E1" w:rsidP="00EB14E1">
      <w:pPr>
        <w:pStyle w:val="Normalnumberedparas"/>
        <w:numPr>
          <w:ilvl w:val="0"/>
          <w:numId w:val="23"/>
        </w:numPr>
        <w:rPr>
          <w:lang w:eastAsia="en-US"/>
        </w:rPr>
      </w:pPr>
      <w:r w:rsidRPr="00EA3CA9">
        <w:rPr>
          <w:lang w:eastAsia="en-US"/>
        </w:rPr>
        <w:t xml:space="preserve">which categories or grades of worker are covered. </w:t>
      </w:r>
    </w:p>
    <w:p w14:paraId="35B424C1" w14:textId="77777777" w:rsidR="00EB14E1" w:rsidRPr="00EA3CA9" w:rsidRDefault="00EB14E1" w:rsidP="00EB14E1">
      <w:pPr>
        <w:pStyle w:val="Normalnumberedparas"/>
        <w:numPr>
          <w:ilvl w:val="0"/>
          <w:numId w:val="23"/>
        </w:numPr>
        <w:rPr>
          <w:lang w:eastAsia="en-US"/>
        </w:rPr>
      </w:pPr>
      <w:r w:rsidRPr="00EA3CA9">
        <w:rPr>
          <w:lang w:eastAsia="en-US"/>
        </w:rPr>
        <w:t xml:space="preserve">how union representatives (for example, shop stewards) are to be elected </w:t>
      </w:r>
    </w:p>
    <w:p w14:paraId="5AF2CC3D" w14:textId="77777777" w:rsidR="00EB14E1" w:rsidRPr="00EA3CA9" w:rsidRDefault="00EB14E1" w:rsidP="00EB14E1">
      <w:pPr>
        <w:pStyle w:val="Normalnumberedparas"/>
        <w:numPr>
          <w:ilvl w:val="0"/>
          <w:numId w:val="23"/>
        </w:numPr>
        <w:rPr>
          <w:lang w:eastAsia="en-US"/>
        </w:rPr>
      </w:pPr>
      <w:r w:rsidRPr="00EA3CA9">
        <w:rPr>
          <w:lang w:eastAsia="en-US"/>
        </w:rPr>
        <w:t xml:space="preserve">what matters (such as pay and hours) the parties can negotiate about; and </w:t>
      </w:r>
    </w:p>
    <w:p w14:paraId="2F922EFB" w14:textId="77777777" w:rsidR="00EB14E1" w:rsidRPr="00EA3CA9" w:rsidRDefault="00EB14E1" w:rsidP="00EB14E1">
      <w:pPr>
        <w:pStyle w:val="Normalnumberedparas"/>
        <w:numPr>
          <w:ilvl w:val="0"/>
          <w:numId w:val="23"/>
        </w:numPr>
        <w:rPr>
          <w:lang w:eastAsia="en-US"/>
        </w:rPr>
      </w:pPr>
      <w:r w:rsidRPr="00EA3CA9">
        <w:rPr>
          <w:lang w:eastAsia="en-US"/>
        </w:rPr>
        <w:lastRenderedPageBreak/>
        <w:t>what union facilities are available (for example, office space, use of telephones and time off) are available.</w:t>
      </w:r>
    </w:p>
    <w:p w14:paraId="16211F77" w14:textId="77777777" w:rsidR="00EB14E1" w:rsidRPr="00EA3CA9" w:rsidRDefault="00EB14E1" w:rsidP="00EB14E1">
      <w:pPr>
        <w:pStyle w:val="Normalnumberedparas"/>
        <w:rPr>
          <w:lang w:eastAsia="en-US"/>
        </w:rPr>
      </w:pPr>
    </w:p>
    <w:p w14:paraId="0FC0C843" w14:textId="77777777" w:rsidR="00EB14E1" w:rsidRPr="00EA3CA9" w:rsidRDefault="00EB14E1" w:rsidP="00EB14E1">
      <w:pPr>
        <w:pStyle w:val="Normalnumberedparas"/>
        <w:rPr>
          <w:b/>
          <w:bCs/>
        </w:rPr>
      </w:pPr>
      <w:r w:rsidRPr="00EA3CA9">
        <w:rPr>
          <w:b/>
          <w:bCs/>
        </w:rPr>
        <w:t>The consequences of trade union recognition</w:t>
      </w:r>
    </w:p>
    <w:p w14:paraId="71CF765F" w14:textId="77777777" w:rsidR="00EB14E1" w:rsidRPr="00EA3CA9" w:rsidRDefault="00EB14E1" w:rsidP="00EB14E1">
      <w:pPr>
        <w:pStyle w:val="Normalnumberedparas"/>
      </w:pPr>
      <w:r w:rsidRPr="00EA3CA9">
        <w:t>There are several consequences once a trade union becomes recognised.</w:t>
      </w:r>
    </w:p>
    <w:p w14:paraId="3EFD1804" w14:textId="77777777" w:rsidR="00EB14E1" w:rsidRPr="00EA3CA9" w:rsidRDefault="00EB14E1" w:rsidP="00EB14E1">
      <w:pPr>
        <w:pStyle w:val="Normalnumberedparas"/>
      </w:pPr>
      <w:r w:rsidRPr="00EA3CA9">
        <w:t>Many apply regardless of whether recognition was voluntary, semi-voluntary or statutory. However, some are only relevant where a union uses the statutory procedure.</w:t>
      </w:r>
    </w:p>
    <w:p w14:paraId="0E8F34E3" w14:textId="77777777" w:rsidR="00EB14E1" w:rsidRPr="00EA3CA9" w:rsidRDefault="00EB14E1" w:rsidP="00EB14E1">
      <w:pPr>
        <w:pStyle w:val="Normalnumberedparas"/>
        <w:rPr>
          <w:b/>
          <w:bCs/>
        </w:rPr>
      </w:pPr>
      <w:proofErr w:type="gramStart"/>
      <w:r w:rsidRPr="00EA3CA9">
        <w:rPr>
          <w:b/>
          <w:bCs/>
        </w:rPr>
        <w:t>Making arrangements</w:t>
      </w:r>
      <w:proofErr w:type="gramEnd"/>
      <w:r w:rsidRPr="00EA3CA9">
        <w:rPr>
          <w:b/>
          <w:bCs/>
        </w:rPr>
        <w:t xml:space="preserve"> for the conduct of collective bargaining</w:t>
      </w:r>
    </w:p>
    <w:p w14:paraId="26EC9D5E" w14:textId="77777777" w:rsidR="00EB14E1" w:rsidRPr="00EA3CA9" w:rsidRDefault="00EB14E1" w:rsidP="00EB14E1">
      <w:pPr>
        <w:pStyle w:val="Normalnumberedparas"/>
      </w:pPr>
      <w:r w:rsidRPr="00EA3CA9">
        <w:t>Once a union has achieved recognition, either via a voluntary or the statutory procedure, the employer, and the union - 'the parties' - need to agree how you will conduct collective bargaining.</w:t>
      </w:r>
    </w:p>
    <w:p w14:paraId="5E5DDBC4" w14:textId="77777777" w:rsidR="00EB14E1" w:rsidRPr="00EA3CA9" w:rsidRDefault="00EB14E1" w:rsidP="00EB14E1">
      <w:pPr>
        <w:pStyle w:val="Normalnumberedparas"/>
      </w:pPr>
      <w:r w:rsidRPr="00EA3CA9">
        <w:t>Such an agreement could cover the following issues:</w:t>
      </w:r>
    </w:p>
    <w:p w14:paraId="51C4C605" w14:textId="77777777" w:rsidR="00EB14E1" w:rsidRPr="00EA3CA9" w:rsidRDefault="00EB14E1" w:rsidP="00EB14E1">
      <w:pPr>
        <w:pStyle w:val="Normalnumberedparas"/>
        <w:numPr>
          <w:ilvl w:val="0"/>
          <w:numId w:val="24"/>
        </w:numPr>
      </w:pPr>
      <w:r w:rsidRPr="00EA3CA9">
        <w:t>bargaining procedure</w:t>
      </w:r>
    </w:p>
    <w:p w14:paraId="04ED832A" w14:textId="77777777" w:rsidR="00EB14E1" w:rsidRPr="00EA3CA9" w:rsidRDefault="00EB14E1" w:rsidP="00EB14E1">
      <w:pPr>
        <w:pStyle w:val="Normalnumberedparas"/>
        <w:numPr>
          <w:ilvl w:val="0"/>
          <w:numId w:val="24"/>
        </w:numPr>
      </w:pPr>
      <w:r w:rsidRPr="00EA3CA9">
        <w:t>how and when meetings will be arranged</w:t>
      </w:r>
    </w:p>
    <w:p w14:paraId="26CD9177" w14:textId="77777777" w:rsidR="00EB14E1" w:rsidRPr="00EA3CA9" w:rsidRDefault="00EB14E1" w:rsidP="00EB14E1">
      <w:pPr>
        <w:pStyle w:val="Normalnumberedparas"/>
        <w:numPr>
          <w:ilvl w:val="0"/>
          <w:numId w:val="24"/>
        </w:numPr>
      </w:pPr>
      <w:r w:rsidRPr="00EA3CA9">
        <w:t xml:space="preserve">who the employer and union representatives </w:t>
      </w:r>
      <w:proofErr w:type="gramStart"/>
      <w:r w:rsidRPr="00EA3CA9">
        <w:t>are</w:t>
      </w:r>
      <w:proofErr w:type="gramEnd"/>
    </w:p>
    <w:p w14:paraId="37524657" w14:textId="77777777" w:rsidR="00EB14E1" w:rsidRPr="00EA3CA9" w:rsidRDefault="00EB14E1" w:rsidP="00EB14E1">
      <w:pPr>
        <w:pStyle w:val="Normalnumberedparas"/>
        <w:numPr>
          <w:ilvl w:val="0"/>
          <w:numId w:val="24"/>
        </w:numPr>
      </w:pPr>
      <w:r w:rsidRPr="00EA3CA9">
        <w:t xml:space="preserve">time off for union representatives to attend </w:t>
      </w:r>
      <w:proofErr w:type="gramStart"/>
      <w:r w:rsidRPr="00EA3CA9">
        <w:t>meetings</w:t>
      </w:r>
      <w:proofErr w:type="gramEnd"/>
    </w:p>
    <w:p w14:paraId="6A6155B7" w14:textId="77777777" w:rsidR="00EB14E1" w:rsidRPr="00EA3CA9" w:rsidRDefault="00EB14E1" w:rsidP="00EB14E1">
      <w:pPr>
        <w:pStyle w:val="Normalnumberedparas"/>
        <w:numPr>
          <w:ilvl w:val="0"/>
          <w:numId w:val="24"/>
        </w:numPr>
      </w:pPr>
      <w:r w:rsidRPr="00EA3CA9">
        <w:t>how agreements and disagreements will be communicated to the workforce</w:t>
      </w:r>
    </w:p>
    <w:p w14:paraId="33222CB7" w14:textId="77777777" w:rsidR="00EB14E1" w:rsidRPr="00EA3CA9" w:rsidRDefault="00EB14E1" w:rsidP="00EB14E1">
      <w:pPr>
        <w:pStyle w:val="Normalnumberedparas"/>
        <w:numPr>
          <w:ilvl w:val="0"/>
          <w:numId w:val="24"/>
        </w:numPr>
      </w:pPr>
      <w:r w:rsidRPr="00EA3CA9">
        <w:t xml:space="preserve">conduct during negotiations - how and when issues can be </w:t>
      </w:r>
      <w:proofErr w:type="gramStart"/>
      <w:r w:rsidRPr="00EA3CA9">
        <w:t>raised</w:t>
      </w:r>
      <w:proofErr w:type="gramEnd"/>
    </w:p>
    <w:p w14:paraId="411A3D26" w14:textId="77777777" w:rsidR="00EB14E1" w:rsidRPr="00EA3CA9" w:rsidRDefault="00EB14E1" w:rsidP="00EB14E1">
      <w:pPr>
        <w:pStyle w:val="Normalnumberedparas"/>
        <w:numPr>
          <w:ilvl w:val="0"/>
          <w:numId w:val="24"/>
        </w:numPr>
      </w:pPr>
      <w:r w:rsidRPr="00EA3CA9">
        <w:t xml:space="preserve">the specific matters which will be subject to joint agreement, e.g., pay and working </w:t>
      </w:r>
      <w:proofErr w:type="gramStart"/>
      <w:r w:rsidRPr="00EA3CA9">
        <w:t>hours</w:t>
      </w:r>
      <w:proofErr w:type="gramEnd"/>
    </w:p>
    <w:p w14:paraId="26A8BE63" w14:textId="77777777" w:rsidR="00EB14E1" w:rsidRPr="00EA3CA9" w:rsidRDefault="00EB14E1" w:rsidP="00EB14E1">
      <w:pPr>
        <w:pStyle w:val="Normalnumberedparas"/>
        <w:numPr>
          <w:ilvl w:val="0"/>
          <w:numId w:val="24"/>
        </w:numPr>
      </w:pPr>
      <w:r w:rsidRPr="00EA3CA9">
        <w:t xml:space="preserve">dispute resolution - what should happen if deadlock is reached on a particular issue, e.g., conciliation and </w:t>
      </w:r>
      <w:proofErr w:type="gramStart"/>
      <w:r w:rsidRPr="00EA3CA9">
        <w:t>arbitration</w:t>
      </w:r>
      <w:proofErr w:type="gramEnd"/>
    </w:p>
    <w:p w14:paraId="329C9ECD" w14:textId="77777777" w:rsidR="00EB14E1" w:rsidRPr="00EA3CA9" w:rsidRDefault="00EB14E1" w:rsidP="00EB14E1">
      <w:pPr>
        <w:pStyle w:val="Normalnumberedparas"/>
        <w:numPr>
          <w:ilvl w:val="0"/>
          <w:numId w:val="24"/>
        </w:numPr>
      </w:pPr>
      <w:r w:rsidRPr="00EA3CA9">
        <w:t>union recruitment activities in the workplace</w:t>
      </w:r>
    </w:p>
    <w:p w14:paraId="3D84F936" w14:textId="77777777" w:rsidR="00EB14E1" w:rsidRPr="00EA3CA9" w:rsidRDefault="00EB14E1" w:rsidP="00EB14E1">
      <w:pPr>
        <w:pStyle w:val="Normalnumberedparas"/>
        <w:numPr>
          <w:ilvl w:val="0"/>
          <w:numId w:val="24"/>
        </w:numPr>
      </w:pPr>
      <w:r w:rsidRPr="00EA3CA9">
        <w:t>union representation of workers at disciplinary and grievance hearings</w:t>
      </w:r>
    </w:p>
    <w:p w14:paraId="3159652F" w14:textId="77777777" w:rsidR="00EB14E1" w:rsidRPr="00EA3CA9" w:rsidRDefault="00EB14E1" w:rsidP="00EB14E1">
      <w:pPr>
        <w:pStyle w:val="Normalnumberedparas"/>
        <w:numPr>
          <w:ilvl w:val="0"/>
          <w:numId w:val="24"/>
        </w:numPr>
      </w:pPr>
      <w:r w:rsidRPr="00EA3CA9">
        <w:t>deduction of union contributions from employees' wages</w:t>
      </w:r>
    </w:p>
    <w:p w14:paraId="4D8B8A60" w14:textId="77777777" w:rsidR="00EB14E1" w:rsidRPr="00EA3CA9" w:rsidRDefault="00EB14E1" w:rsidP="00EB14E1">
      <w:pPr>
        <w:pStyle w:val="Normalnumberedparas"/>
      </w:pPr>
    </w:p>
    <w:p w14:paraId="7D485798" w14:textId="77777777" w:rsidR="00EB14E1" w:rsidRPr="00EA3CA9" w:rsidRDefault="00EB14E1" w:rsidP="00EB14E1">
      <w:pPr>
        <w:pStyle w:val="Normalnumberedparas"/>
        <w:rPr>
          <w:b/>
          <w:bCs/>
        </w:rPr>
      </w:pPr>
      <w:r w:rsidRPr="00EA3CA9">
        <w:rPr>
          <w:b/>
          <w:bCs/>
        </w:rPr>
        <w:t xml:space="preserve">Deciding what a collective agreement will </w:t>
      </w:r>
      <w:proofErr w:type="gramStart"/>
      <w:r w:rsidRPr="00EA3CA9">
        <w:rPr>
          <w:b/>
          <w:bCs/>
        </w:rPr>
        <w:t>cover</w:t>
      </w:r>
      <w:proofErr w:type="gramEnd"/>
    </w:p>
    <w:p w14:paraId="5B555070" w14:textId="77777777" w:rsidR="00EB14E1" w:rsidRPr="00EA3CA9" w:rsidRDefault="00EB14E1" w:rsidP="00EB14E1">
      <w:pPr>
        <w:pStyle w:val="Normalnumberedparas"/>
      </w:pPr>
      <w:r w:rsidRPr="00EA3CA9">
        <w:t>Collective agreements usually cover pay arrangements and other terms and conditions of employment. They might also cover such matters as:</w:t>
      </w:r>
    </w:p>
    <w:p w14:paraId="72FBBA04" w14:textId="77777777" w:rsidR="00EB14E1" w:rsidRPr="00EA3CA9" w:rsidRDefault="00EB14E1" w:rsidP="00EB14E1">
      <w:pPr>
        <w:pStyle w:val="Normalnumberedparas"/>
        <w:numPr>
          <w:ilvl w:val="0"/>
          <w:numId w:val="25"/>
        </w:numPr>
      </w:pPr>
      <w:r w:rsidRPr="00EA3CA9">
        <w:t>matters of discipline</w:t>
      </w:r>
    </w:p>
    <w:p w14:paraId="3E1C29C8" w14:textId="77777777" w:rsidR="00EB14E1" w:rsidRPr="00EA3CA9" w:rsidRDefault="00EB14E1" w:rsidP="00EB14E1">
      <w:pPr>
        <w:pStyle w:val="Normalnumberedparas"/>
        <w:numPr>
          <w:ilvl w:val="0"/>
          <w:numId w:val="25"/>
        </w:numPr>
      </w:pPr>
      <w:r w:rsidRPr="00EA3CA9">
        <w:t>trade union membership or non-membership</w:t>
      </w:r>
    </w:p>
    <w:p w14:paraId="597BC116" w14:textId="77777777" w:rsidR="00EB14E1" w:rsidRPr="00EA3CA9" w:rsidRDefault="00EB14E1" w:rsidP="00EB14E1">
      <w:pPr>
        <w:pStyle w:val="Normalnumberedparas"/>
        <w:numPr>
          <w:ilvl w:val="0"/>
          <w:numId w:val="25"/>
        </w:numPr>
      </w:pPr>
      <w:r w:rsidRPr="00EA3CA9">
        <w:t>facilities for officials of trade unions</w:t>
      </w:r>
    </w:p>
    <w:p w14:paraId="7BAB4440" w14:textId="77777777" w:rsidR="00EB14E1" w:rsidRPr="00EA3CA9" w:rsidRDefault="00EB14E1" w:rsidP="00EB14E1">
      <w:pPr>
        <w:pStyle w:val="Normalnumberedparas"/>
      </w:pPr>
      <w:r w:rsidRPr="00EA3CA9">
        <w:t>The procedural agreement should set out the level at which negotiations will take place, e.g., site, company, regional or national level.</w:t>
      </w:r>
    </w:p>
    <w:p w14:paraId="74665497" w14:textId="77777777" w:rsidR="00EB14E1" w:rsidRPr="00EA3CA9" w:rsidRDefault="00EB14E1" w:rsidP="00EB14E1">
      <w:pPr>
        <w:pStyle w:val="Normalnumberedparas"/>
      </w:pPr>
      <w:r w:rsidRPr="00EA3CA9">
        <w:lastRenderedPageBreak/>
        <w:t>It should also specify the bargaining methods where two or more unions are recognised, e.g., whether unions should bargain separately or as a single bargaining unit.</w:t>
      </w:r>
    </w:p>
    <w:p w14:paraId="14C8231D" w14:textId="77777777" w:rsidR="00EB14E1" w:rsidRPr="00EA3CA9" w:rsidRDefault="00EB14E1" w:rsidP="00EB14E1">
      <w:pPr>
        <w:pStyle w:val="Normalnumberedparas"/>
      </w:pPr>
      <w:r w:rsidRPr="00EA3CA9">
        <w:t>Usually, collective agreements are not in themselves legally enforceable. However, parts of collective agreements such as pay rates, or references to agreements, may be inserted and thus legally incorporated into the employment contracts of individual employees. Because individual employment contracts are legally enforceable, many collective agreements are indirectly underpinned by law.</w:t>
      </w:r>
    </w:p>
    <w:p w14:paraId="5CF7C58F" w14:textId="77777777" w:rsidR="00EB14E1" w:rsidRPr="00EA3CA9" w:rsidRDefault="00EB14E1" w:rsidP="00EB14E1">
      <w:pPr>
        <w:pStyle w:val="Normalnumberedparas"/>
        <w:rPr>
          <w:b/>
          <w:bCs/>
        </w:rPr>
      </w:pPr>
      <w:r w:rsidRPr="00EA3CA9">
        <w:rPr>
          <w:b/>
          <w:bCs/>
        </w:rPr>
        <w:t>Disclosing information to trade unions</w:t>
      </w:r>
    </w:p>
    <w:p w14:paraId="2862D75E" w14:textId="77777777" w:rsidR="00EB14E1" w:rsidRPr="00EA3CA9" w:rsidRDefault="00EB14E1" w:rsidP="00EB14E1">
      <w:pPr>
        <w:pStyle w:val="Normalnumberedparas"/>
      </w:pPr>
      <w:r w:rsidRPr="00EA3CA9">
        <w:t>The employer has a duty to disclose - if requested - relevant information to a recognised trade union during the collective bargaining process.</w:t>
      </w:r>
    </w:p>
    <w:p w14:paraId="72ECF182" w14:textId="77777777" w:rsidR="00EB14E1" w:rsidRPr="00EA3CA9" w:rsidRDefault="00EB14E1" w:rsidP="00EB14E1">
      <w:pPr>
        <w:pStyle w:val="Normalnumberedparas"/>
      </w:pPr>
      <w:r w:rsidRPr="00EA3CA9">
        <w:t>ACAS has code of practice 2 on disclosure of information to trade unions for collective bargaining purposes. The code imposes no legal obligations on the employer to disclose any specific item of information and failure to observe the code does not by itself mean the employer would be liable to legal proceedings.</w:t>
      </w:r>
    </w:p>
    <w:p w14:paraId="06FA098E" w14:textId="77777777" w:rsidR="00EB14E1" w:rsidRPr="00EA3CA9" w:rsidRDefault="00EB14E1" w:rsidP="00EB14E1">
      <w:pPr>
        <w:pStyle w:val="Normalnumberedparas"/>
      </w:pPr>
      <w:r w:rsidRPr="00EA3CA9">
        <w:t>However, the law requires any relevant provisions to be considered in proceedings before the Central Arbitration Committee.</w:t>
      </w:r>
    </w:p>
    <w:p w14:paraId="414D53D8" w14:textId="77777777" w:rsidR="00EB14E1" w:rsidRPr="00EA3CA9" w:rsidRDefault="00EB14E1" w:rsidP="00EB14E1">
      <w:pPr>
        <w:pStyle w:val="Normalnumberedparas"/>
        <w:rPr>
          <w:b/>
          <w:bCs/>
        </w:rPr>
      </w:pPr>
      <w:r w:rsidRPr="00EA3CA9">
        <w:rPr>
          <w:b/>
          <w:bCs/>
        </w:rPr>
        <w:t>General legal consequences of trade union recognition</w:t>
      </w:r>
    </w:p>
    <w:p w14:paraId="4E965557" w14:textId="77777777" w:rsidR="00EB14E1" w:rsidRPr="00EA3CA9" w:rsidRDefault="00EB14E1" w:rsidP="00EB14E1">
      <w:pPr>
        <w:pStyle w:val="Normalnumberedparas"/>
      </w:pPr>
      <w:r w:rsidRPr="00EA3CA9">
        <w:t>Once a union becomes recognised, the employer has a legal duty to:</w:t>
      </w:r>
    </w:p>
    <w:p w14:paraId="7854DC91" w14:textId="77777777" w:rsidR="00EB14E1" w:rsidRPr="00EA3CA9" w:rsidRDefault="00EB14E1" w:rsidP="00EB14E1">
      <w:pPr>
        <w:pStyle w:val="Normalnumberedparas"/>
        <w:numPr>
          <w:ilvl w:val="0"/>
          <w:numId w:val="26"/>
        </w:numPr>
        <w:rPr>
          <w:b/>
          <w:bCs/>
        </w:rPr>
      </w:pPr>
      <w:r w:rsidRPr="00EA3CA9">
        <w:t>allow lay union representatives to take reasonable time off with pay to perform their </w:t>
      </w:r>
      <w:proofErr w:type="gramStart"/>
      <w:r w:rsidRPr="00EA3CA9">
        <w:rPr>
          <w:rStyle w:val="Strong"/>
        </w:rPr>
        <w:t>duties</w:t>
      </w:r>
      <w:proofErr w:type="gramEnd"/>
    </w:p>
    <w:p w14:paraId="6A9EB171" w14:textId="77777777" w:rsidR="00EB14E1" w:rsidRPr="00EA3CA9" w:rsidRDefault="00EB14E1" w:rsidP="00EB14E1">
      <w:pPr>
        <w:pStyle w:val="Normalnumberedparas"/>
        <w:numPr>
          <w:ilvl w:val="0"/>
          <w:numId w:val="26"/>
        </w:numPr>
      </w:pPr>
      <w:r w:rsidRPr="00EA3CA9">
        <w:t>allow members covered by the recognition arrangements the right to reasonable </w:t>
      </w:r>
      <w:r w:rsidRPr="00EA3CA9">
        <w:rPr>
          <w:rStyle w:val="Strong"/>
        </w:rPr>
        <w:t>unpaid</w:t>
      </w:r>
      <w:r w:rsidRPr="00EA3CA9">
        <w:t> time off to carry out trade union </w:t>
      </w:r>
      <w:proofErr w:type="gramStart"/>
      <w:r w:rsidRPr="00EA3CA9">
        <w:rPr>
          <w:rStyle w:val="Strong"/>
        </w:rPr>
        <w:t>activities</w:t>
      </w:r>
      <w:proofErr w:type="gramEnd"/>
    </w:p>
    <w:p w14:paraId="650A252C" w14:textId="77777777" w:rsidR="00EB14E1" w:rsidRPr="00EA3CA9" w:rsidRDefault="00EB14E1" w:rsidP="00EB14E1">
      <w:pPr>
        <w:pStyle w:val="Normalnumberedparas"/>
        <w:numPr>
          <w:ilvl w:val="0"/>
          <w:numId w:val="26"/>
        </w:numPr>
      </w:pPr>
      <w:r w:rsidRPr="00EA3CA9">
        <w:t xml:space="preserve">allow union learning representatives time off with pay to carry out their </w:t>
      </w:r>
      <w:proofErr w:type="gramStart"/>
      <w:r w:rsidRPr="00EA3CA9">
        <w:t>duties</w:t>
      </w:r>
      <w:proofErr w:type="gramEnd"/>
    </w:p>
    <w:p w14:paraId="5141031E" w14:textId="77777777" w:rsidR="00EB14E1" w:rsidRPr="00EA3CA9" w:rsidRDefault="00EB14E1" w:rsidP="00EB14E1">
      <w:pPr>
        <w:pStyle w:val="Normalnumberedparas"/>
      </w:pPr>
    </w:p>
    <w:p w14:paraId="46217296" w14:textId="77777777" w:rsidR="00EB14E1" w:rsidRPr="00EA3CA9" w:rsidRDefault="00EB14E1" w:rsidP="00EB14E1">
      <w:pPr>
        <w:pStyle w:val="Normalnumberedparas"/>
      </w:pPr>
      <w:r w:rsidRPr="00EA3CA9">
        <w:t>The employer also has a legal duty to:</w:t>
      </w:r>
    </w:p>
    <w:p w14:paraId="0C35B26C" w14:textId="77777777" w:rsidR="00EB14E1" w:rsidRPr="00EA3CA9" w:rsidRDefault="00EB14E1" w:rsidP="00EB14E1">
      <w:pPr>
        <w:pStyle w:val="Normalnumberedparas"/>
        <w:numPr>
          <w:ilvl w:val="0"/>
          <w:numId w:val="27"/>
        </w:numPr>
      </w:pPr>
      <w:r w:rsidRPr="00EA3CA9">
        <w:t xml:space="preserve">inform and consult the union during collective redundancy situations and business </w:t>
      </w:r>
      <w:proofErr w:type="gramStart"/>
      <w:r w:rsidRPr="00EA3CA9">
        <w:t>transfers</w:t>
      </w:r>
      <w:proofErr w:type="gramEnd"/>
    </w:p>
    <w:p w14:paraId="030A891E" w14:textId="77777777" w:rsidR="00EB14E1" w:rsidRPr="00EA3CA9" w:rsidRDefault="00EB14E1" w:rsidP="00EB14E1">
      <w:pPr>
        <w:pStyle w:val="Normalnumberedparas"/>
        <w:numPr>
          <w:ilvl w:val="0"/>
          <w:numId w:val="27"/>
        </w:numPr>
      </w:pPr>
      <w:r w:rsidRPr="00EA3CA9">
        <w:t xml:space="preserve">inform and consult the union on certain changes to their occupational pension scheme - if they operate one - or employees' personal pension schemes if they contribute to </w:t>
      </w:r>
      <w:proofErr w:type="gramStart"/>
      <w:r w:rsidRPr="00EA3CA9">
        <w:t>them</w:t>
      </w:r>
      <w:proofErr w:type="gramEnd"/>
      <w:r w:rsidRPr="00EA3CA9">
        <w:t xml:space="preserve"> </w:t>
      </w:r>
    </w:p>
    <w:p w14:paraId="463AF9FF" w14:textId="77777777" w:rsidR="00EB14E1" w:rsidRPr="00EA3CA9" w:rsidRDefault="00EB14E1" w:rsidP="00EB14E1">
      <w:pPr>
        <w:pStyle w:val="Normalnumberedparas"/>
        <w:numPr>
          <w:ilvl w:val="0"/>
          <w:numId w:val="27"/>
        </w:numPr>
      </w:pPr>
      <w:r w:rsidRPr="00EA3CA9">
        <w:t xml:space="preserve">allow the union to appoint health and safety representatives, with whom it has to consult on workplace health and safety </w:t>
      </w:r>
      <w:proofErr w:type="gramStart"/>
      <w:r w:rsidRPr="00EA3CA9">
        <w:t>issues</w:t>
      </w:r>
      <w:proofErr w:type="gramEnd"/>
    </w:p>
    <w:p w14:paraId="5F958B05" w14:textId="77777777" w:rsidR="00EB14E1" w:rsidRPr="00EA3CA9" w:rsidRDefault="00EB14E1" w:rsidP="00EB14E1">
      <w:pPr>
        <w:pStyle w:val="Normalnumberedparas"/>
      </w:pPr>
      <w:r w:rsidRPr="00EA3CA9">
        <w:t>All these obligations apply regardless of whether the recognition was via the statutory or voluntary route.</w:t>
      </w:r>
    </w:p>
    <w:p w14:paraId="0703386E" w14:textId="77777777" w:rsidR="00EB14E1" w:rsidRPr="00EA3CA9" w:rsidRDefault="00EB14E1" w:rsidP="00EB14E1">
      <w:pPr>
        <w:pStyle w:val="Normalnumberedparas"/>
        <w:rPr>
          <w:b/>
          <w:bCs/>
        </w:rPr>
      </w:pPr>
      <w:r w:rsidRPr="00EA3CA9">
        <w:rPr>
          <w:b/>
          <w:bCs/>
        </w:rPr>
        <w:t>Advantages of trade union recognition for the employer</w:t>
      </w:r>
    </w:p>
    <w:p w14:paraId="21987FDF" w14:textId="77777777" w:rsidR="00EB14E1" w:rsidRPr="00EA3CA9" w:rsidRDefault="00EB14E1" w:rsidP="00EB14E1">
      <w:pPr>
        <w:pStyle w:val="Normalnumberedparas"/>
        <w:rPr>
          <w:rFonts w:eastAsia="Times New Roman"/>
        </w:rPr>
      </w:pPr>
      <w:r w:rsidRPr="00EA3CA9">
        <w:rPr>
          <w:rFonts w:eastAsia="Times New Roman"/>
        </w:rPr>
        <w:t>Some employers prefer to deal directly with their workers - or their elected representatives - without trade union involvement.</w:t>
      </w:r>
    </w:p>
    <w:p w14:paraId="726E526B" w14:textId="77777777" w:rsidR="00EB14E1" w:rsidRPr="00EA3CA9" w:rsidRDefault="00EB14E1" w:rsidP="00EB14E1">
      <w:pPr>
        <w:pStyle w:val="Normalnumberedparas"/>
        <w:rPr>
          <w:rFonts w:eastAsia="Times New Roman"/>
        </w:rPr>
      </w:pPr>
      <w:r w:rsidRPr="00EA3CA9">
        <w:rPr>
          <w:rFonts w:eastAsia="Times New Roman"/>
        </w:rPr>
        <w:t>However, recognising and working closely with a trade union has several advantages:</w:t>
      </w:r>
    </w:p>
    <w:p w14:paraId="0D5CCCDC" w14:textId="77777777" w:rsidR="00EB14E1" w:rsidRPr="00EA3CA9" w:rsidRDefault="00EB14E1" w:rsidP="00EB14E1">
      <w:pPr>
        <w:pStyle w:val="Normalnumberedparas"/>
        <w:rPr>
          <w:rFonts w:eastAsia="Times New Roman"/>
          <w:b/>
          <w:bCs/>
        </w:rPr>
      </w:pPr>
      <w:r w:rsidRPr="00EA3CA9">
        <w:rPr>
          <w:rFonts w:eastAsia="Times New Roman"/>
          <w:b/>
          <w:bCs/>
        </w:rPr>
        <w:t>Single point of contact</w:t>
      </w:r>
    </w:p>
    <w:p w14:paraId="3C2BBC4F" w14:textId="77777777" w:rsidR="00EB14E1" w:rsidRPr="00EA3CA9" w:rsidRDefault="00EB14E1" w:rsidP="00EB14E1">
      <w:pPr>
        <w:pStyle w:val="Normalnumberedparas"/>
        <w:rPr>
          <w:rFonts w:eastAsia="Times New Roman"/>
        </w:rPr>
      </w:pPr>
      <w:r w:rsidRPr="00EA3CA9">
        <w:rPr>
          <w:rFonts w:eastAsia="Times New Roman"/>
        </w:rPr>
        <w:t>Having a single body for negotiating terms and conditions for workers is simpler than dealing with workers individually.</w:t>
      </w:r>
    </w:p>
    <w:p w14:paraId="74E3F8DD" w14:textId="77777777" w:rsidR="00EB14E1" w:rsidRPr="00EA3CA9" w:rsidRDefault="00EB14E1" w:rsidP="00EB14E1">
      <w:pPr>
        <w:pStyle w:val="Normalnumberedparas"/>
        <w:rPr>
          <w:rFonts w:eastAsia="Times New Roman"/>
        </w:rPr>
      </w:pPr>
      <w:r w:rsidRPr="00EA3CA9">
        <w:rPr>
          <w:rFonts w:eastAsia="Times New Roman"/>
        </w:rPr>
        <w:lastRenderedPageBreak/>
        <w:t>However, once the employer has agreed to this collective style of negotiating, they'll be obliged to disclose certain information to the union for collective bargaining.</w:t>
      </w:r>
    </w:p>
    <w:p w14:paraId="68CF3224" w14:textId="77777777" w:rsidR="00EB14E1" w:rsidRPr="00EA3CA9" w:rsidRDefault="00EB14E1" w:rsidP="00EB14E1">
      <w:pPr>
        <w:pStyle w:val="Normalnumberedparas"/>
        <w:rPr>
          <w:rFonts w:eastAsia="Times New Roman"/>
          <w:b/>
          <w:bCs/>
        </w:rPr>
      </w:pPr>
      <w:r w:rsidRPr="00EA3CA9">
        <w:rPr>
          <w:rFonts w:eastAsia="Times New Roman"/>
          <w:b/>
          <w:bCs/>
        </w:rPr>
        <w:t>Worker involvement</w:t>
      </w:r>
    </w:p>
    <w:p w14:paraId="6FC372A8" w14:textId="77777777" w:rsidR="00EB14E1" w:rsidRPr="00EA3CA9" w:rsidRDefault="00EB14E1" w:rsidP="00EB14E1">
      <w:pPr>
        <w:pStyle w:val="Normalnumberedparas"/>
        <w:rPr>
          <w:rFonts w:eastAsia="Times New Roman"/>
        </w:rPr>
      </w:pPr>
      <w:r w:rsidRPr="00EA3CA9">
        <w:rPr>
          <w:rFonts w:eastAsia="Times New Roman"/>
        </w:rPr>
        <w:t>If the employer negotiates terms and conditions and consult on workplace issues with a recognised union:</w:t>
      </w:r>
    </w:p>
    <w:p w14:paraId="3812803B" w14:textId="77777777" w:rsidR="00EB14E1" w:rsidRPr="00EA3CA9" w:rsidRDefault="00EB14E1" w:rsidP="00EB14E1">
      <w:pPr>
        <w:pStyle w:val="Normalnumberedparas"/>
        <w:rPr>
          <w:rFonts w:eastAsia="Times New Roman"/>
        </w:rPr>
      </w:pPr>
      <w:r w:rsidRPr="00EA3CA9">
        <w:rPr>
          <w:rFonts w:eastAsia="Times New Roman"/>
        </w:rPr>
        <w:t xml:space="preserve">the workers are likely to feel more involved in the way the business is </w:t>
      </w:r>
      <w:proofErr w:type="gramStart"/>
      <w:r w:rsidRPr="00EA3CA9">
        <w:rPr>
          <w:rFonts w:eastAsia="Times New Roman"/>
        </w:rPr>
        <w:t>run</w:t>
      </w:r>
      <w:proofErr w:type="gramEnd"/>
    </w:p>
    <w:p w14:paraId="38CE322C" w14:textId="77777777" w:rsidR="00EB14E1" w:rsidRPr="00EA3CA9" w:rsidRDefault="00EB14E1" w:rsidP="00EB14E1">
      <w:pPr>
        <w:pStyle w:val="Normalnumberedparas"/>
        <w:rPr>
          <w:rFonts w:eastAsia="Times New Roman"/>
        </w:rPr>
      </w:pPr>
      <w:r w:rsidRPr="00EA3CA9">
        <w:rPr>
          <w:rFonts w:eastAsia="Times New Roman"/>
        </w:rPr>
        <w:t xml:space="preserve">the employer can encourage trust and commitment among their </w:t>
      </w:r>
      <w:proofErr w:type="gramStart"/>
      <w:r w:rsidRPr="00EA3CA9">
        <w:rPr>
          <w:rFonts w:eastAsia="Times New Roman"/>
        </w:rPr>
        <w:t>workers</w:t>
      </w:r>
      <w:proofErr w:type="gramEnd"/>
    </w:p>
    <w:p w14:paraId="59679A8C" w14:textId="77777777" w:rsidR="00EB14E1" w:rsidRPr="00EA3CA9" w:rsidRDefault="00EB14E1" w:rsidP="00EB14E1">
      <w:pPr>
        <w:pStyle w:val="Normalnumberedparas"/>
        <w:rPr>
          <w:rFonts w:eastAsia="Times New Roman"/>
        </w:rPr>
      </w:pPr>
      <w:r w:rsidRPr="00EA3CA9">
        <w:rPr>
          <w:rFonts w:eastAsia="Times New Roman"/>
        </w:rPr>
        <w:t>In turn, these may help the business by improving retention rates.</w:t>
      </w:r>
    </w:p>
    <w:p w14:paraId="76A0E185" w14:textId="77777777" w:rsidR="00EB14E1" w:rsidRPr="00EA3CA9" w:rsidRDefault="00EB14E1" w:rsidP="00EB14E1">
      <w:pPr>
        <w:pStyle w:val="Normalnumberedparas"/>
        <w:rPr>
          <w:rFonts w:eastAsia="Times New Roman"/>
          <w:b/>
          <w:bCs/>
        </w:rPr>
      </w:pPr>
      <w:r w:rsidRPr="00EA3CA9">
        <w:rPr>
          <w:rFonts w:eastAsia="Times New Roman"/>
          <w:b/>
          <w:bCs/>
        </w:rPr>
        <w:t>Experience of employment relations</w:t>
      </w:r>
    </w:p>
    <w:p w14:paraId="14F8A467" w14:textId="77777777" w:rsidR="00EB14E1" w:rsidRPr="00EA3CA9" w:rsidRDefault="00EB14E1" w:rsidP="00EB14E1">
      <w:pPr>
        <w:pStyle w:val="Normalnumberedparas"/>
        <w:rPr>
          <w:rFonts w:eastAsia="Times New Roman"/>
        </w:rPr>
      </w:pPr>
      <w:r w:rsidRPr="00EA3CA9">
        <w:rPr>
          <w:rFonts w:eastAsia="Times New Roman"/>
        </w:rPr>
        <w:t>Trade unions represent not only the workers in the employer’s business, but many others in similar, related organisations. Therefore, they're likely to have a broad perspective on many issues affecting the organisation.</w:t>
      </w:r>
    </w:p>
    <w:p w14:paraId="21C7CB47" w14:textId="77777777" w:rsidR="00EB14E1" w:rsidRPr="00EA3CA9" w:rsidRDefault="00EB14E1" w:rsidP="00EB14E1">
      <w:pPr>
        <w:pStyle w:val="Normalnumberedparas"/>
        <w:rPr>
          <w:rFonts w:eastAsia="Times New Roman"/>
        </w:rPr>
      </w:pPr>
      <w:r w:rsidRPr="00EA3CA9">
        <w:rPr>
          <w:rFonts w:eastAsia="Times New Roman"/>
        </w:rPr>
        <w:t xml:space="preserve">Union representatives with experience of employment relations are a useful source of legal and good-practice advice on HR and employment law issues. This experience may be especially useful during difficult times, e.g., during proposed collective redundancies or business transfers. </w:t>
      </w:r>
    </w:p>
    <w:p w14:paraId="08CE1DB1" w14:textId="77777777" w:rsidR="00EB14E1" w:rsidRPr="00EA3CA9" w:rsidRDefault="00EB14E1" w:rsidP="00EB14E1">
      <w:pPr>
        <w:pStyle w:val="Normalnumberedparas"/>
        <w:rPr>
          <w:rFonts w:eastAsia="Times New Roman"/>
        </w:rPr>
      </w:pPr>
      <w:r w:rsidRPr="00EA3CA9">
        <w:rPr>
          <w:rFonts w:eastAsia="Times New Roman"/>
        </w:rPr>
        <w:t xml:space="preserve">If the employer can show the union representatives that they are interested to hear about their workers' concerns, they in turn may help get their message across to the union members. Even unpopular decisions may be more acceptable to workers if they can be persuaded, they and their union that a change is necessary for the continued health of the business. </w:t>
      </w:r>
    </w:p>
    <w:p w14:paraId="6655B9EF" w14:textId="77777777" w:rsidR="00EB14E1" w:rsidRPr="00814D92" w:rsidRDefault="00EB14E1" w:rsidP="00EB14E1">
      <w:pPr>
        <w:pStyle w:val="Normalnumberedparas"/>
        <w:rPr>
          <w:rFonts w:eastAsia="Times New Roman"/>
        </w:rPr>
      </w:pPr>
      <w:r w:rsidRPr="00EA3CA9">
        <w:rPr>
          <w:rFonts w:eastAsia="Times New Roman"/>
        </w:rPr>
        <w:t>Informing and consulting with experienced union representatives - together with input from workers - can also help the employer make better-informed business decisions in general, e.g., in relation to shift patterns or the kind of equipment they should invest in.</w:t>
      </w:r>
    </w:p>
    <w:tbl>
      <w:tblPr>
        <w:tblStyle w:val="TableGrid"/>
        <w:tblW w:w="0" w:type="auto"/>
        <w:tblLook w:val="04A0" w:firstRow="1" w:lastRow="0" w:firstColumn="1" w:lastColumn="0" w:noHBand="0" w:noVBand="1"/>
      </w:tblPr>
      <w:tblGrid>
        <w:gridCol w:w="2689"/>
        <w:gridCol w:w="6492"/>
      </w:tblGrid>
      <w:tr w:rsidR="00EB14E1" w:rsidRPr="00814D92" w14:paraId="2EDD8990" w14:textId="77777777" w:rsidTr="0008247A">
        <w:tc>
          <w:tcPr>
            <w:tcW w:w="2689" w:type="dxa"/>
          </w:tcPr>
          <w:p w14:paraId="01CAED3B" w14:textId="77777777" w:rsidR="00EB14E1" w:rsidRPr="00814D92" w:rsidRDefault="00EB14E1" w:rsidP="0008247A">
            <w:pPr>
              <w:rPr>
                <w:b/>
                <w:bCs/>
              </w:rPr>
            </w:pPr>
            <w:r w:rsidRPr="00814D92">
              <w:rPr>
                <w:b/>
                <w:bCs/>
              </w:rPr>
              <w:t>In an unrecognised workplace</w:t>
            </w:r>
          </w:p>
        </w:tc>
        <w:tc>
          <w:tcPr>
            <w:tcW w:w="6492" w:type="dxa"/>
          </w:tcPr>
          <w:p w14:paraId="60FB9705" w14:textId="77777777" w:rsidR="00EB14E1" w:rsidRPr="00814D92" w:rsidRDefault="00EB14E1" w:rsidP="0008247A">
            <w:pPr>
              <w:rPr>
                <w:b/>
                <w:bCs/>
              </w:rPr>
            </w:pPr>
            <w:r w:rsidRPr="00814D92">
              <w:rPr>
                <w:b/>
                <w:bCs/>
              </w:rPr>
              <w:t>In a recognised workplace</w:t>
            </w:r>
          </w:p>
        </w:tc>
      </w:tr>
      <w:tr w:rsidR="00EB14E1" w:rsidRPr="00814D92" w14:paraId="4877658B" w14:textId="77777777" w:rsidTr="0008247A">
        <w:trPr>
          <w:trHeight w:val="5802"/>
        </w:trPr>
        <w:tc>
          <w:tcPr>
            <w:tcW w:w="2689" w:type="dxa"/>
          </w:tcPr>
          <w:p w14:paraId="03F335A1" w14:textId="77777777" w:rsidR="00EB14E1" w:rsidRPr="00814D92" w:rsidRDefault="00EB14E1"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A union member can get:</w:t>
            </w:r>
          </w:p>
          <w:p w14:paraId="245D0C93" w14:textId="77777777" w:rsidR="00EB14E1" w:rsidRPr="00814D92" w:rsidRDefault="00EB14E1" w:rsidP="00EB14E1">
            <w:pPr>
              <w:pStyle w:val="NormalWeb"/>
              <w:numPr>
                <w:ilvl w:val="0"/>
                <w:numId w:val="15"/>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representation at disciplinary and grievance hearings with the employer.</w:t>
            </w:r>
          </w:p>
          <w:p w14:paraId="20B827E4" w14:textId="77777777" w:rsidR="00EB14E1" w:rsidRPr="00814D92" w:rsidRDefault="00EB14E1" w:rsidP="00EB14E1">
            <w:pPr>
              <w:pStyle w:val="NormalWeb"/>
              <w:numPr>
                <w:ilvl w:val="0"/>
                <w:numId w:val="15"/>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legal advice</w:t>
            </w:r>
          </w:p>
          <w:p w14:paraId="53DF0A0D" w14:textId="77777777" w:rsidR="00EB14E1" w:rsidRPr="00814D92" w:rsidRDefault="00EB14E1" w:rsidP="00EB14E1">
            <w:pPr>
              <w:pStyle w:val="NormalWeb"/>
              <w:numPr>
                <w:ilvl w:val="0"/>
                <w:numId w:val="15"/>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financial help and advice </w:t>
            </w:r>
          </w:p>
          <w:p w14:paraId="2E9185B7" w14:textId="77777777" w:rsidR="00EB14E1" w:rsidRPr="00814D92" w:rsidRDefault="00EB14E1" w:rsidP="0008247A">
            <w:pPr>
              <w:pStyle w:val="NormalWeb"/>
              <w:shd w:val="clear" w:color="auto" w:fill="FFFFFF"/>
              <w:spacing w:before="0" w:beforeAutospacing="0" w:after="240" w:afterAutospacing="0"/>
              <w:ind w:left="720"/>
              <w:rPr>
                <w:rFonts w:ascii="Arial" w:hAnsi="Arial" w:cs="Arial"/>
                <w:sz w:val="21"/>
                <w:szCs w:val="21"/>
              </w:rPr>
            </w:pPr>
          </w:p>
        </w:tc>
        <w:tc>
          <w:tcPr>
            <w:tcW w:w="6492" w:type="dxa"/>
          </w:tcPr>
          <w:p w14:paraId="1FC39406" w14:textId="77777777" w:rsidR="00EB14E1" w:rsidRPr="00814D92" w:rsidRDefault="00EB14E1"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On top of the individual rights, collective agreements usually cover pay arrangements and other terms and conditions of employment. </w:t>
            </w:r>
          </w:p>
          <w:p w14:paraId="2D127C27" w14:textId="77777777" w:rsidR="00EB14E1" w:rsidRPr="00814D92" w:rsidRDefault="00EB14E1" w:rsidP="0008247A">
            <w:r w:rsidRPr="00814D92">
              <w:t>These include the right to:</w:t>
            </w:r>
          </w:p>
          <w:p w14:paraId="3931B311" w14:textId="77777777" w:rsidR="00EB14E1" w:rsidRPr="00814D92" w:rsidRDefault="00EB14E1" w:rsidP="00EB14E1">
            <w:pPr>
              <w:pStyle w:val="ListParagraph"/>
              <w:numPr>
                <w:ilvl w:val="0"/>
                <w:numId w:val="16"/>
              </w:numPr>
            </w:pPr>
            <w:r w:rsidRPr="00814D92">
              <w:t>disclosure of information by the employer for collective bargaining purposes</w:t>
            </w:r>
          </w:p>
          <w:p w14:paraId="42AF7748" w14:textId="77777777" w:rsidR="00EB14E1" w:rsidRPr="00814D92" w:rsidRDefault="00EB14E1" w:rsidP="00EB14E1">
            <w:pPr>
              <w:pStyle w:val="ListParagraph"/>
              <w:numPr>
                <w:ilvl w:val="0"/>
                <w:numId w:val="16"/>
              </w:numPr>
            </w:pPr>
            <w:r w:rsidRPr="00814D92">
              <w:t xml:space="preserve">reasonable paid time off for union reps to carry out union </w:t>
            </w:r>
            <w:proofErr w:type="gramStart"/>
            <w:r w:rsidRPr="00814D92">
              <w:t>duties</w:t>
            </w:r>
            <w:proofErr w:type="gramEnd"/>
          </w:p>
          <w:p w14:paraId="607FD268" w14:textId="77777777" w:rsidR="00EB14E1" w:rsidRPr="00814D92" w:rsidRDefault="00EB14E1" w:rsidP="00EB14E1">
            <w:pPr>
              <w:pStyle w:val="ListParagraph"/>
              <w:numPr>
                <w:ilvl w:val="0"/>
                <w:numId w:val="16"/>
              </w:numPr>
            </w:pPr>
            <w:r w:rsidRPr="00814D92">
              <w:t xml:space="preserve">reasonable paid time off for union learning reps to carry out their </w:t>
            </w:r>
            <w:proofErr w:type="gramStart"/>
            <w:r w:rsidRPr="00814D92">
              <w:t>duties</w:t>
            </w:r>
            <w:proofErr w:type="gramEnd"/>
          </w:p>
          <w:p w14:paraId="22B7C40A" w14:textId="77777777" w:rsidR="00EB14E1" w:rsidRPr="00814D92" w:rsidRDefault="00EB14E1" w:rsidP="00EB14E1">
            <w:pPr>
              <w:pStyle w:val="ListParagraph"/>
              <w:numPr>
                <w:ilvl w:val="0"/>
                <w:numId w:val="16"/>
              </w:numPr>
            </w:pPr>
            <w:r w:rsidRPr="00814D92">
              <w:t xml:space="preserve">reasonable unpaid time off for members to carry out union </w:t>
            </w:r>
            <w:proofErr w:type="gramStart"/>
            <w:r w:rsidRPr="00814D92">
              <w:t>activities</w:t>
            </w:r>
            <w:proofErr w:type="gramEnd"/>
          </w:p>
          <w:p w14:paraId="7EE86874" w14:textId="77777777" w:rsidR="00EB14E1" w:rsidRPr="00814D92" w:rsidRDefault="00EB14E1" w:rsidP="00EB14E1">
            <w:pPr>
              <w:pStyle w:val="ListParagraph"/>
              <w:numPr>
                <w:ilvl w:val="0"/>
                <w:numId w:val="16"/>
              </w:numPr>
            </w:pPr>
            <w:r w:rsidRPr="00814D92">
              <w:t xml:space="preserve">appoint a union safety </w:t>
            </w:r>
            <w:proofErr w:type="gramStart"/>
            <w:r w:rsidRPr="00814D92">
              <w:t>rep</w:t>
            </w:r>
            <w:proofErr w:type="gramEnd"/>
          </w:p>
          <w:p w14:paraId="34FC2C84" w14:textId="77777777" w:rsidR="00EB14E1" w:rsidRPr="00814D92" w:rsidRDefault="00EB14E1" w:rsidP="00EB14E1">
            <w:pPr>
              <w:pStyle w:val="ListParagraph"/>
              <w:numPr>
                <w:ilvl w:val="0"/>
                <w:numId w:val="16"/>
              </w:numPr>
            </w:pPr>
            <w:r w:rsidRPr="00814D92">
              <w:t xml:space="preserve">appoint safety committee </w:t>
            </w:r>
            <w:proofErr w:type="gramStart"/>
            <w:r w:rsidRPr="00814D92">
              <w:t>representatives</w:t>
            </w:r>
            <w:proofErr w:type="gramEnd"/>
          </w:p>
          <w:p w14:paraId="49449FE4" w14:textId="77777777" w:rsidR="00EB14E1" w:rsidRPr="00814D92" w:rsidRDefault="00EB14E1" w:rsidP="00EB14E1">
            <w:pPr>
              <w:pStyle w:val="ListParagraph"/>
              <w:numPr>
                <w:ilvl w:val="0"/>
                <w:numId w:val="16"/>
              </w:numPr>
            </w:pPr>
            <w:r w:rsidRPr="00814D92">
              <w:t>consultation prior to redundancy; and</w:t>
            </w:r>
          </w:p>
          <w:p w14:paraId="68B6C2CB" w14:textId="77777777" w:rsidR="00EB14E1" w:rsidRPr="00814D92" w:rsidRDefault="00EB14E1" w:rsidP="00EB14E1">
            <w:pPr>
              <w:pStyle w:val="NormalWeb"/>
              <w:numPr>
                <w:ilvl w:val="0"/>
                <w:numId w:val="16"/>
              </w:numPr>
              <w:shd w:val="clear" w:color="auto" w:fill="FFFFFF"/>
              <w:spacing w:before="0" w:beforeAutospacing="0" w:after="240" w:afterAutospacing="0"/>
              <w:rPr>
                <w:rFonts w:ascii="Arial" w:eastAsia="Times" w:hAnsi="Arial" w:cs="Arial"/>
                <w:sz w:val="21"/>
                <w:szCs w:val="21"/>
              </w:rPr>
            </w:pPr>
            <w:r w:rsidRPr="00814D92">
              <w:rPr>
                <w:rFonts w:ascii="Arial" w:eastAsia="Times" w:hAnsi="Arial" w:cs="Arial"/>
                <w:sz w:val="21"/>
                <w:szCs w:val="21"/>
              </w:rPr>
              <w:t xml:space="preserve">consultation prior to business transfers. </w:t>
            </w:r>
          </w:p>
          <w:p w14:paraId="465BE533" w14:textId="77777777" w:rsidR="00EB14E1" w:rsidRPr="00814D92" w:rsidRDefault="00EB14E1"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They might also cover such matters as:</w:t>
            </w:r>
          </w:p>
          <w:p w14:paraId="4E74AE3E" w14:textId="77777777" w:rsidR="00EB14E1" w:rsidRPr="00814D92" w:rsidRDefault="00EB14E1" w:rsidP="00EB14E1">
            <w:pPr>
              <w:numPr>
                <w:ilvl w:val="0"/>
                <w:numId w:val="14"/>
              </w:numPr>
              <w:shd w:val="clear" w:color="auto" w:fill="FFFFFF"/>
              <w:spacing w:before="100" w:beforeAutospacing="1" w:after="60"/>
            </w:pPr>
            <w:r w:rsidRPr="00814D92">
              <w:t>matters of discipline</w:t>
            </w:r>
          </w:p>
          <w:p w14:paraId="6D4D5CC2" w14:textId="77777777" w:rsidR="00EB14E1" w:rsidRPr="00814D92" w:rsidRDefault="00EB14E1" w:rsidP="00EB14E1">
            <w:pPr>
              <w:numPr>
                <w:ilvl w:val="0"/>
                <w:numId w:val="14"/>
              </w:numPr>
              <w:shd w:val="clear" w:color="auto" w:fill="FFFFFF"/>
              <w:spacing w:before="100" w:beforeAutospacing="1" w:after="60"/>
            </w:pPr>
            <w:r w:rsidRPr="00814D92">
              <w:t>trade union membership or non-membership</w:t>
            </w:r>
          </w:p>
          <w:p w14:paraId="4BEC6F51" w14:textId="77777777" w:rsidR="00EB14E1" w:rsidRPr="00814D92" w:rsidRDefault="00EB14E1" w:rsidP="00EB14E1">
            <w:pPr>
              <w:numPr>
                <w:ilvl w:val="0"/>
                <w:numId w:val="14"/>
              </w:numPr>
              <w:shd w:val="clear" w:color="auto" w:fill="FFFFFF"/>
              <w:spacing w:before="100" w:beforeAutospacing="1" w:after="60"/>
            </w:pPr>
            <w:r w:rsidRPr="00814D92">
              <w:t>facilities for officials of trade unions</w:t>
            </w:r>
          </w:p>
        </w:tc>
      </w:tr>
    </w:tbl>
    <w:p w14:paraId="14090DD0" w14:textId="36A778BF" w:rsidR="001C7DA3" w:rsidRDefault="001C7DA3" w:rsidP="001C7DA3">
      <w:pPr>
        <w:pStyle w:val="Heading2"/>
      </w:pPr>
      <w:bookmarkStart w:id="78" w:name="_Toc140841783"/>
      <w:r>
        <w:lastRenderedPageBreak/>
        <w:t xml:space="preserve">Appendix </w:t>
      </w:r>
      <w:r w:rsidR="00EB14E1">
        <w:t>5</w:t>
      </w:r>
      <w:r>
        <w:t>: Useful links</w:t>
      </w:r>
      <w:bookmarkEnd w:id="78"/>
    </w:p>
    <w:p w14:paraId="3A639903" w14:textId="77777777" w:rsidR="001C7DA3" w:rsidRDefault="001C7DA3" w:rsidP="001C7DA3"/>
    <w:p w14:paraId="19F1E7A0" w14:textId="77777777" w:rsidR="000B7F23" w:rsidRPr="000B7F23" w:rsidRDefault="000B7F23" w:rsidP="001C7DA3">
      <w:pPr>
        <w:rPr>
          <w:b/>
        </w:rPr>
      </w:pPr>
      <w:r w:rsidRPr="000B7F23">
        <w:rPr>
          <w:b/>
        </w:rPr>
        <w:t>Prospect</w:t>
      </w:r>
    </w:p>
    <w:p w14:paraId="704FAF4D" w14:textId="77777777" w:rsidR="000B7F23" w:rsidRDefault="000B7F23" w:rsidP="000B7F23">
      <w:r>
        <w:t xml:space="preserve">Prospect rep’s handbook – </w:t>
      </w:r>
      <w:hyperlink r:id="rId37" w:history="1">
        <w:r w:rsidRPr="001A633D">
          <w:rPr>
            <w:rStyle w:val="Hyperlink"/>
          </w:rPr>
          <w:t>https://library.prospect.org.uk/download/2009/00650</w:t>
        </w:r>
      </w:hyperlink>
    </w:p>
    <w:p w14:paraId="3C05166F" w14:textId="6DE2E5CB" w:rsidR="000B7F23" w:rsidRDefault="000B7F23" w:rsidP="000B7F23">
      <w:r>
        <w:t xml:space="preserve">A leaflet setting out our legal team’s successes between November 2018 and November 2019 – </w:t>
      </w:r>
      <w:r w:rsidR="00FD5FED">
        <w:t xml:space="preserve"> </w:t>
      </w:r>
      <w:hyperlink r:id="rId38" w:history="1">
        <w:r w:rsidR="00FD5FED" w:rsidRPr="00F22714">
          <w:rPr>
            <w:rStyle w:val="Hyperlink"/>
          </w:rPr>
          <w:t>https://library.prospect.org.uk/download/2019/01668</w:t>
        </w:r>
      </w:hyperlink>
    </w:p>
    <w:p w14:paraId="2A3A64BC" w14:textId="77777777" w:rsidR="00ED0AEA" w:rsidRDefault="00ED0AEA" w:rsidP="00ED0AEA">
      <w:pPr>
        <w:spacing w:before="0"/>
      </w:pPr>
    </w:p>
    <w:p w14:paraId="1D3753EB" w14:textId="77777777" w:rsidR="00ED0AEA" w:rsidRDefault="00073AEE" w:rsidP="00ED0AEA">
      <w:pPr>
        <w:spacing w:before="0"/>
        <w:rPr>
          <w:rFonts w:ascii="Times New Roman" w:eastAsia="Times New Roman" w:hAnsi="Times New Roman" w:cs="Times New Roman"/>
          <w:sz w:val="24"/>
          <w:szCs w:val="24"/>
        </w:rPr>
      </w:pPr>
      <w:r>
        <w:t>Benefits and services leaflet</w:t>
      </w:r>
      <w:r w:rsidR="00ED0AEA">
        <w:t xml:space="preserve"> – </w:t>
      </w:r>
      <w:hyperlink r:id="rId39" w:history="1">
        <w:r w:rsidR="00ED0AEA">
          <w:rPr>
            <w:rStyle w:val="Hyperlink"/>
            <w:rFonts w:eastAsia="Times New Roman"/>
          </w:rPr>
          <w:t>https://library.prospect.org.uk/download/2014/01255</w:t>
        </w:r>
      </w:hyperlink>
    </w:p>
    <w:p w14:paraId="6E9B2D1E" w14:textId="3F4ADA38" w:rsidR="00073AEE" w:rsidRDefault="00073AEE" w:rsidP="000B7F23">
      <w:r>
        <w:t xml:space="preserve">Logos, templates </w:t>
      </w:r>
      <w:r w:rsidR="00624EAF">
        <w:t xml:space="preserve">posters </w:t>
      </w:r>
      <w:r>
        <w:t>and other resources</w:t>
      </w:r>
      <w:r w:rsidR="00ED0AEA">
        <w:t xml:space="preserve"> – </w:t>
      </w:r>
      <w:hyperlink r:id="rId40" w:history="1">
        <w:r w:rsidR="002F5AB5" w:rsidRPr="001A633D">
          <w:rPr>
            <w:rStyle w:val="Hyperlink"/>
          </w:rPr>
          <w:t>https://prospect.org.uk/ambition/</w:t>
        </w:r>
      </w:hyperlink>
    </w:p>
    <w:p w14:paraId="521ED46E" w14:textId="5A126F09" w:rsidR="002F5AB5" w:rsidRDefault="002F5AB5" w:rsidP="000B7F23">
      <w:r>
        <w:t xml:space="preserve">Members’ guides – </w:t>
      </w:r>
      <w:hyperlink r:id="rId41" w:history="1">
        <w:r w:rsidR="00624EAF" w:rsidRPr="00DF68CC">
          <w:rPr>
            <w:rStyle w:val="Hyperlink"/>
          </w:rPr>
          <w:t>https://members.prospect.org.uk/resources/guides-factcards/members-guides</w:t>
        </w:r>
      </w:hyperlink>
    </w:p>
    <w:p w14:paraId="3788E663" w14:textId="77777777" w:rsidR="00073AEE" w:rsidRDefault="00073AEE" w:rsidP="000B7F23"/>
    <w:p w14:paraId="19FB3DF5" w14:textId="77777777" w:rsidR="000B7F23" w:rsidRPr="000B7F23" w:rsidRDefault="000B7F23" w:rsidP="001C7DA3">
      <w:pPr>
        <w:rPr>
          <w:b/>
        </w:rPr>
      </w:pPr>
      <w:r w:rsidRPr="000B7F23">
        <w:rPr>
          <w:b/>
        </w:rPr>
        <w:t>TUC</w:t>
      </w:r>
    </w:p>
    <w:p w14:paraId="56849940" w14:textId="07A8A3FD" w:rsidR="000B7F23" w:rsidRDefault="000B7F23" w:rsidP="000B7F23">
      <w:r>
        <w:t xml:space="preserve">TUC – </w:t>
      </w:r>
      <w:hyperlink r:id="rId42" w:history="1">
        <w:r w:rsidR="00624EAF" w:rsidRPr="00DF68CC">
          <w:rPr>
            <w:rStyle w:val="Hyperlink"/>
          </w:rPr>
          <w:t>www.tuc.org.uk</w:t>
        </w:r>
      </w:hyperlink>
    </w:p>
    <w:p w14:paraId="37F7FD66" w14:textId="77777777" w:rsidR="000B7F23" w:rsidRDefault="000B7F23" w:rsidP="000B7F23">
      <w:proofErr w:type="spellStart"/>
      <w:r>
        <w:t>Worksmart</w:t>
      </w:r>
      <w:proofErr w:type="spellEnd"/>
      <w:r>
        <w:t xml:space="preserve"> – </w:t>
      </w:r>
      <w:hyperlink r:id="rId43" w:history="1">
        <w:r w:rsidRPr="001A633D">
          <w:rPr>
            <w:rStyle w:val="Hyperlink"/>
          </w:rPr>
          <w:t>https://worksmart.org.uk</w:t>
        </w:r>
      </w:hyperlink>
    </w:p>
    <w:p w14:paraId="3FC10108" w14:textId="58F1F7A0" w:rsidR="000B7F23" w:rsidRDefault="000B7F23" w:rsidP="000B7F23">
      <w:r>
        <w:t xml:space="preserve">Union </w:t>
      </w:r>
      <w:proofErr w:type="gramStart"/>
      <w:r>
        <w:t>reps</w:t>
      </w:r>
      <w:proofErr w:type="gramEnd"/>
      <w:r>
        <w:t xml:space="preserve"> forum – </w:t>
      </w:r>
      <w:hyperlink r:id="rId44" w:history="1">
        <w:r w:rsidR="00624EAF" w:rsidRPr="00DF68CC">
          <w:rPr>
            <w:rStyle w:val="Hyperlink"/>
          </w:rPr>
          <w:t>https://unionreps.org.uk</w:t>
        </w:r>
      </w:hyperlink>
    </w:p>
    <w:p w14:paraId="6A51549D" w14:textId="77777777" w:rsidR="0078775E" w:rsidRDefault="0078775E" w:rsidP="0078775E">
      <w:r>
        <w:t xml:space="preserve">Health and safety, union effect – see </w:t>
      </w:r>
      <w:hyperlink r:id="rId45" w:history="1">
        <w:r w:rsidRPr="001A633D">
          <w:rPr>
            <w:rStyle w:val="Hyperlink"/>
          </w:rPr>
          <w:t>www.tuc.org.uk/research-analysis/reports/union-effect</w:t>
        </w:r>
      </w:hyperlink>
    </w:p>
    <w:p w14:paraId="357BDA64" w14:textId="3FE5F9E5" w:rsidR="00624EAF" w:rsidRDefault="0078775E" w:rsidP="0078775E">
      <w:r>
        <w:t xml:space="preserve">Training – </w:t>
      </w:r>
      <w:hyperlink r:id="rId46" w:history="1">
        <w:r w:rsidR="00624EAF" w:rsidRPr="00DF68CC">
          <w:rPr>
            <w:rStyle w:val="Hyperlink"/>
          </w:rPr>
          <w:t>www.tuc.org.uk/sites/default/files/Skils_and_training.pdf</w:t>
        </w:r>
      </w:hyperlink>
    </w:p>
    <w:p w14:paraId="11C2F1AD" w14:textId="26D66715" w:rsidR="0078775E" w:rsidRDefault="0078775E" w:rsidP="0078775E">
      <w:r>
        <w:t>Collective bargaining and great jobs –</w:t>
      </w:r>
      <w:r w:rsidR="00624EAF">
        <w:br/>
      </w:r>
      <w:hyperlink r:id="rId47" w:history="1">
        <w:r w:rsidR="00624EAF" w:rsidRPr="00DF68CC">
          <w:rPr>
            <w:rStyle w:val="Hyperlink"/>
          </w:rPr>
          <w:t>www.tuc.org.uk/research-analysis/reports/great-jobs-are-union-jobs</w:t>
        </w:r>
      </w:hyperlink>
    </w:p>
    <w:p w14:paraId="7EBE2B26" w14:textId="1D37B07C" w:rsidR="0078775E" w:rsidRDefault="0078775E" w:rsidP="0078775E">
      <w:r>
        <w:t xml:space="preserve">Training benefit to economy – </w:t>
      </w:r>
      <w:hyperlink r:id="rId48" w:history="1">
        <w:r w:rsidR="00624EAF" w:rsidRPr="00DF68CC">
          <w:rPr>
            <w:rStyle w:val="Hyperlink"/>
          </w:rPr>
          <w:t>www.tuc.org.uk/sites/default/files/Skils_and_training.pdf</w:t>
        </w:r>
      </w:hyperlink>
    </w:p>
    <w:p w14:paraId="608A3E93" w14:textId="77777777" w:rsidR="000B7F23" w:rsidRDefault="000B7F23" w:rsidP="001C7DA3"/>
    <w:p w14:paraId="328F6B4A" w14:textId="77777777" w:rsidR="000B7F23" w:rsidRPr="000B7F23" w:rsidRDefault="000B7F23" w:rsidP="001C7DA3">
      <w:pPr>
        <w:rPr>
          <w:b/>
        </w:rPr>
      </w:pPr>
      <w:r w:rsidRPr="000B7F23">
        <w:rPr>
          <w:b/>
        </w:rPr>
        <w:t>Other</w:t>
      </w:r>
    </w:p>
    <w:p w14:paraId="4313C036" w14:textId="2882ED3F" w:rsidR="001C7DA3" w:rsidRDefault="001C7DA3" w:rsidP="001C7DA3">
      <w:r>
        <w:t xml:space="preserve">ACAS code of practice 3 – </w:t>
      </w:r>
      <w:hyperlink r:id="rId49" w:history="1">
        <w:r w:rsidR="00624EAF" w:rsidRPr="00DF68CC">
          <w:rPr>
            <w:rStyle w:val="Hyperlink"/>
          </w:rPr>
          <w:t>http://bit.ly/acas-time-off</w:t>
        </w:r>
      </w:hyperlink>
    </w:p>
    <w:p w14:paraId="67C1B8A6" w14:textId="0AA19466" w:rsidR="001C7DA3" w:rsidRDefault="001C7DA3" w:rsidP="001C7DA3">
      <w:r>
        <w:t xml:space="preserve">ACAS – </w:t>
      </w:r>
      <w:hyperlink r:id="rId50" w:history="1">
        <w:r w:rsidR="00624EAF" w:rsidRPr="00DF68CC">
          <w:rPr>
            <w:rStyle w:val="Hyperlink"/>
          </w:rPr>
          <w:t>www.acas.org.uk</w:t>
        </w:r>
      </w:hyperlink>
    </w:p>
    <w:p w14:paraId="0DD59AC4" w14:textId="22323DE5" w:rsidR="0078775E" w:rsidRDefault="0078775E" w:rsidP="001C7DA3">
      <w:r>
        <w:t xml:space="preserve">Union wage premium – </w:t>
      </w:r>
      <w:hyperlink r:id="rId51" w:history="1">
        <w:r w:rsidR="00624EAF" w:rsidRPr="00DF68CC">
          <w:rPr>
            <w:rStyle w:val="Hyperlink"/>
          </w:rPr>
          <w:t>http://bit.ly/union-wage-premium</w:t>
        </w:r>
      </w:hyperlink>
    </w:p>
    <w:p w14:paraId="569EF83D" w14:textId="77777777" w:rsidR="001C7DA3" w:rsidRDefault="001C7DA3" w:rsidP="001C7DA3">
      <w:r>
        <w:t xml:space="preserve">Government – </w:t>
      </w:r>
      <w:hyperlink r:id="rId52" w:history="1">
        <w:r w:rsidR="0078775E" w:rsidRPr="001A633D">
          <w:rPr>
            <w:rStyle w:val="Hyperlink"/>
          </w:rPr>
          <w:t>www.gov.uk</w:t>
        </w:r>
      </w:hyperlink>
    </w:p>
    <w:p w14:paraId="2BA62E5A" w14:textId="77777777" w:rsidR="0078775E" w:rsidRDefault="0078775E" w:rsidP="001C7DA3"/>
    <w:p w14:paraId="214D05A5" w14:textId="77777777" w:rsidR="000B7F23" w:rsidRDefault="000B7F23" w:rsidP="001C7DA3"/>
    <w:p w14:paraId="22DE4157" w14:textId="77777777" w:rsidR="0078775E" w:rsidRDefault="0078775E" w:rsidP="001C7DA3"/>
    <w:p w14:paraId="437D7B80" w14:textId="77777777" w:rsidR="0078775E" w:rsidRDefault="0078775E" w:rsidP="001C7DA3"/>
    <w:p w14:paraId="3FF7AF9F" w14:textId="77777777" w:rsidR="00DF3D6E" w:rsidRDefault="00DF3D6E" w:rsidP="00DF3D6E"/>
    <w:p w14:paraId="1C19439A" w14:textId="77777777" w:rsidR="00DF3D6E" w:rsidRDefault="00DF3D6E" w:rsidP="00DF3D6E"/>
    <w:p w14:paraId="10432073" w14:textId="77777777" w:rsidR="00DF3D6E" w:rsidRDefault="00DF3D6E" w:rsidP="00DF3D6E"/>
    <w:p w14:paraId="7A408369" w14:textId="77777777" w:rsidR="00DF3D6E" w:rsidRDefault="00DF3D6E" w:rsidP="00DF3D6E"/>
    <w:p w14:paraId="17FE56B9" w14:textId="77777777" w:rsidR="00DF3D6E" w:rsidRDefault="00DF3D6E" w:rsidP="00DF3D6E"/>
    <w:sectPr w:rsidR="00DF3D6E" w:rsidSect="00397E55">
      <w:footerReference w:type="even" r:id="rId53"/>
      <w:footerReference w:type="default" r:id="rId54"/>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CBAA1" w14:textId="77777777" w:rsidR="004C4424" w:rsidRDefault="004C4424">
      <w:r>
        <w:separator/>
      </w:r>
    </w:p>
  </w:endnote>
  <w:endnote w:type="continuationSeparator" w:id="0">
    <w:p w14:paraId="53CECAE9" w14:textId="77777777" w:rsidR="004C4424" w:rsidRDefault="004C4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337F8D" w:rsidRDefault="00337F8D">
    <w:pPr>
      <w:pStyle w:val="Footer"/>
      <w:framePr w:wrap="around" w:vAnchor="text" w:hAnchor="margin" w:xAlign="center" w:y="1"/>
    </w:pPr>
    <w:r>
      <w:fldChar w:fldCharType="begin"/>
    </w:r>
    <w:r>
      <w:instrText xml:space="preserve">PAGE  </w:instrText>
    </w:r>
    <w:r>
      <w:fldChar w:fldCharType="end"/>
    </w:r>
  </w:p>
  <w:p w14:paraId="1EE00C1E" w14:textId="77777777" w:rsidR="00337F8D" w:rsidRDefault="00337F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BAC" w14:textId="564D1B6A" w:rsidR="00337F8D" w:rsidRPr="00C47041" w:rsidRDefault="00337F8D" w:rsidP="00C71ACE">
    <w:pPr>
      <w:pStyle w:val="Footer"/>
      <w:tabs>
        <w:tab w:val="right" w:pos="9638"/>
      </w:tabs>
      <w:rPr>
        <w:sz w:val="16"/>
        <w:szCs w:val="16"/>
      </w:rPr>
    </w:pPr>
    <w:r w:rsidRPr="00C47041">
      <w:rPr>
        <w:sz w:val="16"/>
        <w:szCs w:val="16"/>
      </w:rPr>
      <w:t>Prospect 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5325" w14:textId="77777777" w:rsidR="004C4424" w:rsidRDefault="004C4424">
      <w:r>
        <w:separator/>
      </w:r>
    </w:p>
  </w:footnote>
  <w:footnote w:type="continuationSeparator" w:id="0">
    <w:p w14:paraId="4AD376CB" w14:textId="77777777" w:rsidR="004C4424" w:rsidRDefault="004C44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 w15:restartNumberingAfterBreak="0">
    <w:nsid w:val="063540BC"/>
    <w:multiLevelType w:val="hybridMultilevel"/>
    <w:tmpl w:val="5A62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D6069"/>
    <w:multiLevelType w:val="multilevel"/>
    <w:tmpl w:val="DA92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3C6CE6"/>
    <w:multiLevelType w:val="hybridMultilevel"/>
    <w:tmpl w:val="292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7" w15:restartNumberingAfterBreak="0">
    <w:nsid w:val="31AD708B"/>
    <w:multiLevelType w:val="hybridMultilevel"/>
    <w:tmpl w:val="759A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4F05EB"/>
    <w:multiLevelType w:val="hybridMultilevel"/>
    <w:tmpl w:val="8372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96613F"/>
    <w:multiLevelType w:val="hybridMultilevel"/>
    <w:tmpl w:val="DB70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8E3EB1"/>
    <w:multiLevelType w:val="hybridMultilevel"/>
    <w:tmpl w:val="7EB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930AE"/>
    <w:multiLevelType w:val="hybridMultilevel"/>
    <w:tmpl w:val="881E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4A740C72"/>
    <w:multiLevelType w:val="hybridMultilevel"/>
    <w:tmpl w:val="571A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1808AD"/>
    <w:multiLevelType w:val="hybridMultilevel"/>
    <w:tmpl w:val="14A6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8"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6F097D"/>
    <w:multiLevelType w:val="hybridMultilevel"/>
    <w:tmpl w:val="544E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80106E"/>
    <w:multiLevelType w:val="multilevel"/>
    <w:tmpl w:val="DFFE91E0"/>
    <w:numStyleLink w:val="ListBullets"/>
  </w:abstractNum>
  <w:abstractNum w:abstractNumId="21" w15:restartNumberingAfterBreak="0">
    <w:nsid w:val="6A842A08"/>
    <w:multiLevelType w:val="hybridMultilevel"/>
    <w:tmpl w:val="76C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97731"/>
    <w:multiLevelType w:val="hybridMultilevel"/>
    <w:tmpl w:val="A968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052E88"/>
    <w:multiLevelType w:val="hybridMultilevel"/>
    <w:tmpl w:val="BEDA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63650C"/>
    <w:multiLevelType w:val="hybridMultilevel"/>
    <w:tmpl w:val="8988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82601A"/>
    <w:multiLevelType w:val="hybridMultilevel"/>
    <w:tmpl w:val="04A2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9167337">
    <w:abstractNumId w:val="12"/>
  </w:num>
  <w:num w:numId="2" w16cid:durableId="1649550406">
    <w:abstractNumId w:val="0"/>
  </w:num>
  <w:num w:numId="3" w16cid:durableId="1529567425">
    <w:abstractNumId w:val="6"/>
  </w:num>
  <w:num w:numId="4" w16cid:durableId="430589384">
    <w:abstractNumId w:val="16"/>
  </w:num>
  <w:num w:numId="5" w16cid:durableId="125242129">
    <w:abstractNumId w:val="18"/>
  </w:num>
  <w:num w:numId="6" w16cid:durableId="2117210191">
    <w:abstractNumId w:val="14"/>
  </w:num>
  <w:num w:numId="7" w16cid:durableId="1803961940">
    <w:abstractNumId w:val="5"/>
  </w:num>
  <w:num w:numId="8" w16cid:durableId="476191904">
    <w:abstractNumId w:val="17"/>
  </w:num>
  <w:num w:numId="9" w16cid:durableId="2028941242">
    <w:abstractNumId w:val="20"/>
  </w:num>
  <w:num w:numId="10" w16cid:durableId="526144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3348442">
    <w:abstractNumId w:val="2"/>
  </w:num>
  <w:num w:numId="12" w16cid:durableId="207186913">
    <w:abstractNumId w:val="10"/>
  </w:num>
  <w:num w:numId="13" w16cid:durableId="1303804534">
    <w:abstractNumId w:val="4"/>
  </w:num>
  <w:num w:numId="14" w16cid:durableId="205485905">
    <w:abstractNumId w:val="3"/>
  </w:num>
  <w:num w:numId="15" w16cid:durableId="1108937929">
    <w:abstractNumId w:val="8"/>
  </w:num>
  <w:num w:numId="16" w16cid:durableId="746995359">
    <w:abstractNumId w:val="7"/>
  </w:num>
  <w:num w:numId="17" w16cid:durableId="691883532">
    <w:abstractNumId w:val="22"/>
  </w:num>
  <w:num w:numId="18" w16cid:durableId="2010013222">
    <w:abstractNumId w:val="11"/>
  </w:num>
  <w:num w:numId="19" w16cid:durableId="408501271">
    <w:abstractNumId w:val="25"/>
  </w:num>
  <w:num w:numId="20" w16cid:durableId="265118528">
    <w:abstractNumId w:val="24"/>
  </w:num>
  <w:num w:numId="21" w16cid:durableId="1552382522">
    <w:abstractNumId w:val="21"/>
  </w:num>
  <w:num w:numId="22" w16cid:durableId="1557352559">
    <w:abstractNumId w:val="23"/>
  </w:num>
  <w:num w:numId="23" w16cid:durableId="1950508098">
    <w:abstractNumId w:val="1"/>
  </w:num>
  <w:num w:numId="24" w16cid:durableId="47146606">
    <w:abstractNumId w:val="19"/>
  </w:num>
  <w:num w:numId="25" w16cid:durableId="1547714271">
    <w:abstractNumId w:val="13"/>
  </w:num>
  <w:num w:numId="26" w16cid:durableId="1127502179">
    <w:abstractNumId w:val="15"/>
  </w:num>
  <w:num w:numId="27" w16cid:durableId="2067075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54"/>
    <w:rsid w:val="00023B87"/>
    <w:rsid w:val="00025ECB"/>
    <w:rsid w:val="00032DF0"/>
    <w:rsid w:val="00034577"/>
    <w:rsid w:val="000350C9"/>
    <w:rsid w:val="00043695"/>
    <w:rsid w:val="00064583"/>
    <w:rsid w:val="00064B98"/>
    <w:rsid w:val="000702B4"/>
    <w:rsid w:val="00072D56"/>
    <w:rsid w:val="00073AEE"/>
    <w:rsid w:val="0007443E"/>
    <w:rsid w:val="000753FA"/>
    <w:rsid w:val="000A2E2A"/>
    <w:rsid w:val="000A31FE"/>
    <w:rsid w:val="000B4EB7"/>
    <w:rsid w:val="000B7013"/>
    <w:rsid w:val="000B7F23"/>
    <w:rsid w:val="000C150D"/>
    <w:rsid w:val="000C45DE"/>
    <w:rsid w:val="000D2062"/>
    <w:rsid w:val="000D6944"/>
    <w:rsid w:val="000E3910"/>
    <w:rsid w:val="000E7EF3"/>
    <w:rsid w:val="001016F1"/>
    <w:rsid w:val="00102524"/>
    <w:rsid w:val="001047EB"/>
    <w:rsid w:val="00110DAF"/>
    <w:rsid w:val="0011172A"/>
    <w:rsid w:val="00112A30"/>
    <w:rsid w:val="00116FF5"/>
    <w:rsid w:val="00125E70"/>
    <w:rsid w:val="00127CED"/>
    <w:rsid w:val="00131706"/>
    <w:rsid w:val="00132547"/>
    <w:rsid w:val="0013394E"/>
    <w:rsid w:val="00134A5D"/>
    <w:rsid w:val="00135D64"/>
    <w:rsid w:val="00140BEE"/>
    <w:rsid w:val="00141A6E"/>
    <w:rsid w:val="00142783"/>
    <w:rsid w:val="001465A5"/>
    <w:rsid w:val="00147807"/>
    <w:rsid w:val="00147F58"/>
    <w:rsid w:val="001520AF"/>
    <w:rsid w:val="00154C6B"/>
    <w:rsid w:val="00156EBB"/>
    <w:rsid w:val="0016270D"/>
    <w:rsid w:val="00162E42"/>
    <w:rsid w:val="001664C4"/>
    <w:rsid w:val="00167C0A"/>
    <w:rsid w:val="001704BB"/>
    <w:rsid w:val="00181453"/>
    <w:rsid w:val="00183359"/>
    <w:rsid w:val="00183D96"/>
    <w:rsid w:val="00184B01"/>
    <w:rsid w:val="001918F6"/>
    <w:rsid w:val="00191FA0"/>
    <w:rsid w:val="001A5303"/>
    <w:rsid w:val="001B1121"/>
    <w:rsid w:val="001B31C5"/>
    <w:rsid w:val="001B6562"/>
    <w:rsid w:val="001C1C80"/>
    <w:rsid w:val="001C3171"/>
    <w:rsid w:val="001C7DA3"/>
    <w:rsid w:val="001E13BF"/>
    <w:rsid w:val="001E5181"/>
    <w:rsid w:val="001E6C58"/>
    <w:rsid w:val="001F303C"/>
    <w:rsid w:val="00200C94"/>
    <w:rsid w:val="00204A97"/>
    <w:rsid w:val="0020531F"/>
    <w:rsid w:val="0020637E"/>
    <w:rsid w:val="0021004C"/>
    <w:rsid w:val="002133A7"/>
    <w:rsid w:val="002173CB"/>
    <w:rsid w:val="00221598"/>
    <w:rsid w:val="00227700"/>
    <w:rsid w:val="002405C9"/>
    <w:rsid w:val="00244CA2"/>
    <w:rsid w:val="00244EF3"/>
    <w:rsid w:val="00252B85"/>
    <w:rsid w:val="00252FFA"/>
    <w:rsid w:val="00253FBC"/>
    <w:rsid w:val="00257E14"/>
    <w:rsid w:val="00262235"/>
    <w:rsid w:val="00262F35"/>
    <w:rsid w:val="00266793"/>
    <w:rsid w:val="002737D0"/>
    <w:rsid w:val="0027502C"/>
    <w:rsid w:val="00275091"/>
    <w:rsid w:val="00276620"/>
    <w:rsid w:val="00276B18"/>
    <w:rsid w:val="00282216"/>
    <w:rsid w:val="002822FE"/>
    <w:rsid w:val="00284C89"/>
    <w:rsid w:val="00286339"/>
    <w:rsid w:val="00297AC3"/>
    <w:rsid w:val="002A03C9"/>
    <w:rsid w:val="002A5EE6"/>
    <w:rsid w:val="002A7AB0"/>
    <w:rsid w:val="002A7F87"/>
    <w:rsid w:val="002B48FC"/>
    <w:rsid w:val="002B4D5E"/>
    <w:rsid w:val="002C21B7"/>
    <w:rsid w:val="002C3567"/>
    <w:rsid w:val="002E07E6"/>
    <w:rsid w:val="002E2A35"/>
    <w:rsid w:val="002E646E"/>
    <w:rsid w:val="002E64B0"/>
    <w:rsid w:val="002E665F"/>
    <w:rsid w:val="002F5AB5"/>
    <w:rsid w:val="00304FA4"/>
    <w:rsid w:val="00311400"/>
    <w:rsid w:val="003223B6"/>
    <w:rsid w:val="00324A97"/>
    <w:rsid w:val="00326BEA"/>
    <w:rsid w:val="003272B9"/>
    <w:rsid w:val="00337F8D"/>
    <w:rsid w:val="003425DB"/>
    <w:rsid w:val="00343412"/>
    <w:rsid w:val="003435EA"/>
    <w:rsid w:val="0034627E"/>
    <w:rsid w:val="003523FF"/>
    <w:rsid w:val="00362CCD"/>
    <w:rsid w:val="003709A9"/>
    <w:rsid w:val="0037597B"/>
    <w:rsid w:val="00377D57"/>
    <w:rsid w:val="0038623C"/>
    <w:rsid w:val="0039041E"/>
    <w:rsid w:val="003942ED"/>
    <w:rsid w:val="003952E8"/>
    <w:rsid w:val="003955FD"/>
    <w:rsid w:val="00397E55"/>
    <w:rsid w:val="003A1AE9"/>
    <w:rsid w:val="003A23CA"/>
    <w:rsid w:val="003A3D97"/>
    <w:rsid w:val="003A6939"/>
    <w:rsid w:val="003B2FE9"/>
    <w:rsid w:val="003C3164"/>
    <w:rsid w:val="003F67A2"/>
    <w:rsid w:val="003F738A"/>
    <w:rsid w:val="00405C43"/>
    <w:rsid w:val="00417847"/>
    <w:rsid w:val="00421A75"/>
    <w:rsid w:val="00423589"/>
    <w:rsid w:val="00424311"/>
    <w:rsid w:val="004273F0"/>
    <w:rsid w:val="00430784"/>
    <w:rsid w:val="00432A31"/>
    <w:rsid w:val="0043695F"/>
    <w:rsid w:val="00441544"/>
    <w:rsid w:val="004469E1"/>
    <w:rsid w:val="00447414"/>
    <w:rsid w:val="00450449"/>
    <w:rsid w:val="00450C63"/>
    <w:rsid w:val="00451502"/>
    <w:rsid w:val="00460EFB"/>
    <w:rsid w:val="00461331"/>
    <w:rsid w:val="00463E4F"/>
    <w:rsid w:val="00465840"/>
    <w:rsid w:val="0047381D"/>
    <w:rsid w:val="00473D63"/>
    <w:rsid w:val="00481F8B"/>
    <w:rsid w:val="004830D1"/>
    <w:rsid w:val="004905BD"/>
    <w:rsid w:val="004915D6"/>
    <w:rsid w:val="00493163"/>
    <w:rsid w:val="004A1799"/>
    <w:rsid w:val="004A63B9"/>
    <w:rsid w:val="004B2019"/>
    <w:rsid w:val="004B2839"/>
    <w:rsid w:val="004B29A3"/>
    <w:rsid w:val="004B2D2A"/>
    <w:rsid w:val="004B337E"/>
    <w:rsid w:val="004C1EE1"/>
    <w:rsid w:val="004C4424"/>
    <w:rsid w:val="004C4552"/>
    <w:rsid w:val="004C4C65"/>
    <w:rsid w:val="004C6FA2"/>
    <w:rsid w:val="004D1D34"/>
    <w:rsid w:val="004D236F"/>
    <w:rsid w:val="004E238E"/>
    <w:rsid w:val="004E2474"/>
    <w:rsid w:val="004E784A"/>
    <w:rsid w:val="004F0F79"/>
    <w:rsid w:val="004F20EA"/>
    <w:rsid w:val="004F50E8"/>
    <w:rsid w:val="005004E7"/>
    <w:rsid w:val="00504E17"/>
    <w:rsid w:val="005079DA"/>
    <w:rsid w:val="00512C1A"/>
    <w:rsid w:val="005225D5"/>
    <w:rsid w:val="005233D6"/>
    <w:rsid w:val="005236D6"/>
    <w:rsid w:val="005253FF"/>
    <w:rsid w:val="005254D5"/>
    <w:rsid w:val="005312F6"/>
    <w:rsid w:val="0053374E"/>
    <w:rsid w:val="005421A0"/>
    <w:rsid w:val="00542F65"/>
    <w:rsid w:val="005660E4"/>
    <w:rsid w:val="005703AD"/>
    <w:rsid w:val="005825A2"/>
    <w:rsid w:val="00585A26"/>
    <w:rsid w:val="00586E11"/>
    <w:rsid w:val="00591757"/>
    <w:rsid w:val="005A317F"/>
    <w:rsid w:val="005A7A9E"/>
    <w:rsid w:val="005B0381"/>
    <w:rsid w:val="005B794C"/>
    <w:rsid w:val="005C22DE"/>
    <w:rsid w:val="005C7169"/>
    <w:rsid w:val="005D15C0"/>
    <w:rsid w:val="005D3CD7"/>
    <w:rsid w:val="005D5ED1"/>
    <w:rsid w:val="005D7FC5"/>
    <w:rsid w:val="005E09E1"/>
    <w:rsid w:val="005E0C9C"/>
    <w:rsid w:val="005E7ADC"/>
    <w:rsid w:val="005F1104"/>
    <w:rsid w:val="005F4F4B"/>
    <w:rsid w:val="005F6408"/>
    <w:rsid w:val="006004DB"/>
    <w:rsid w:val="00613A0A"/>
    <w:rsid w:val="00620AF4"/>
    <w:rsid w:val="00623F6E"/>
    <w:rsid w:val="00624EAF"/>
    <w:rsid w:val="00625D2E"/>
    <w:rsid w:val="00627EB0"/>
    <w:rsid w:val="00633CDF"/>
    <w:rsid w:val="006355F7"/>
    <w:rsid w:val="006359B7"/>
    <w:rsid w:val="00636A50"/>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3420"/>
    <w:rsid w:val="00675072"/>
    <w:rsid w:val="00675552"/>
    <w:rsid w:val="00682467"/>
    <w:rsid w:val="006924FC"/>
    <w:rsid w:val="006951F6"/>
    <w:rsid w:val="0069744C"/>
    <w:rsid w:val="006A2192"/>
    <w:rsid w:val="006A5FC5"/>
    <w:rsid w:val="006B019D"/>
    <w:rsid w:val="006B76AF"/>
    <w:rsid w:val="006C1264"/>
    <w:rsid w:val="006C6D73"/>
    <w:rsid w:val="006C7C77"/>
    <w:rsid w:val="006C7E43"/>
    <w:rsid w:val="006D3043"/>
    <w:rsid w:val="006D55D8"/>
    <w:rsid w:val="006E195C"/>
    <w:rsid w:val="006E201B"/>
    <w:rsid w:val="0070375C"/>
    <w:rsid w:val="007049CF"/>
    <w:rsid w:val="0070657A"/>
    <w:rsid w:val="007130FD"/>
    <w:rsid w:val="00725F05"/>
    <w:rsid w:val="00727607"/>
    <w:rsid w:val="007328F4"/>
    <w:rsid w:val="00732931"/>
    <w:rsid w:val="0073354D"/>
    <w:rsid w:val="00750BB8"/>
    <w:rsid w:val="00751E1C"/>
    <w:rsid w:val="00752F15"/>
    <w:rsid w:val="00755CB2"/>
    <w:rsid w:val="007618FD"/>
    <w:rsid w:val="007623BA"/>
    <w:rsid w:val="00771506"/>
    <w:rsid w:val="007840E4"/>
    <w:rsid w:val="0078775E"/>
    <w:rsid w:val="00795451"/>
    <w:rsid w:val="00795D39"/>
    <w:rsid w:val="00795DA5"/>
    <w:rsid w:val="007A0964"/>
    <w:rsid w:val="007A7123"/>
    <w:rsid w:val="007B0C99"/>
    <w:rsid w:val="007B5251"/>
    <w:rsid w:val="007B68A9"/>
    <w:rsid w:val="007B76C1"/>
    <w:rsid w:val="007C56FC"/>
    <w:rsid w:val="007C5FA5"/>
    <w:rsid w:val="007D23B9"/>
    <w:rsid w:val="007D5AE7"/>
    <w:rsid w:val="007D722D"/>
    <w:rsid w:val="007E61F5"/>
    <w:rsid w:val="007E7291"/>
    <w:rsid w:val="008172B9"/>
    <w:rsid w:val="008214D2"/>
    <w:rsid w:val="00827FF2"/>
    <w:rsid w:val="00836D32"/>
    <w:rsid w:val="008420BF"/>
    <w:rsid w:val="00851FD7"/>
    <w:rsid w:val="00862910"/>
    <w:rsid w:val="00866AE5"/>
    <w:rsid w:val="00867417"/>
    <w:rsid w:val="008871E5"/>
    <w:rsid w:val="008936B7"/>
    <w:rsid w:val="008945BC"/>
    <w:rsid w:val="00897B93"/>
    <w:rsid w:val="008B0412"/>
    <w:rsid w:val="008B23EB"/>
    <w:rsid w:val="008B50D5"/>
    <w:rsid w:val="008D0E3C"/>
    <w:rsid w:val="008D15B0"/>
    <w:rsid w:val="008D556B"/>
    <w:rsid w:val="008D64DD"/>
    <w:rsid w:val="008D710D"/>
    <w:rsid w:val="00907904"/>
    <w:rsid w:val="00910A69"/>
    <w:rsid w:val="00911932"/>
    <w:rsid w:val="00913DAA"/>
    <w:rsid w:val="00914EF9"/>
    <w:rsid w:val="009233FF"/>
    <w:rsid w:val="00924AA1"/>
    <w:rsid w:val="009253B2"/>
    <w:rsid w:val="00927EAC"/>
    <w:rsid w:val="00941564"/>
    <w:rsid w:val="00944DCE"/>
    <w:rsid w:val="00952E50"/>
    <w:rsid w:val="00953260"/>
    <w:rsid w:val="00954047"/>
    <w:rsid w:val="0096044D"/>
    <w:rsid w:val="00961CBF"/>
    <w:rsid w:val="009637B8"/>
    <w:rsid w:val="00967883"/>
    <w:rsid w:val="00974FEA"/>
    <w:rsid w:val="00977C12"/>
    <w:rsid w:val="009862AA"/>
    <w:rsid w:val="009965AB"/>
    <w:rsid w:val="009968D7"/>
    <w:rsid w:val="009A4834"/>
    <w:rsid w:val="009C0007"/>
    <w:rsid w:val="009C3056"/>
    <w:rsid w:val="009C3DAC"/>
    <w:rsid w:val="009D0598"/>
    <w:rsid w:val="009D698C"/>
    <w:rsid w:val="009F23B9"/>
    <w:rsid w:val="009F581F"/>
    <w:rsid w:val="00A001F1"/>
    <w:rsid w:val="00A02D93"/>
    <w:rsid w:val="00A10C1B"/>
    <w:rsid w:val="00A21F38"/>
    <w:rsid w:val="00A3309C"/>
    <w:rsid w:val="00A44A82"/>
    <w:rsid w:val="00A46449"/>
    <w:rsid w:val="00A47F19"/>
    <w:rsid w:val="00A54B57"/>
    <w:rsid w:val="00A54C45"/>
    <w:rsid w:val="00A561B5"/>
    <w:rsid w:val="00A5744E"/>
    <w:rsid w:val="00A577A5"/>
    <w:rsid w:val="00A63A5C"/>
    <w:rsid w:val="00A77315"/>
    <w:rsid w:val="00A80E0F"/>
    <w:rsid w:val="00A91B07"/>
    <w:rsid w:val="00A93B87"/>
    <w:rsid w:val="00A93E65"/>
    <w:rsid w:val="00A95F21"/>
    <w:rsid w:val="00A96E79"/>
    <w:rsid w:val="00AA213A"/>
    <w:rsid w:val="00AA3A30"/>
    <w:rsid w:val="00AA5779"/>
    <w:rsid w:val="00AA7AB2"/>
    <w:rsid w:val="00AB23AC"/>
    <w:rsid w:val="00AD4087"/>
    <w:rsid w:val="00AE3426"/>
    <w:rsid w:val="00AE486E"/>
    <w:rsid w:val="00AE5245"/>
    <w:rsid w:val="00AE7A80"/>
    <w:rsid w:val="00AF5642"/>
    <w:rsid w:val="00B061D4"/>
    <w:rsid w:val="00B11709"/>
    <w:rsid w:val="00B24081"/>
    <w:rsid w:val="00B310D8"/>
    <w:rsid w:val="00B32FA1"/>
    <w:rsid w:val="00B36B1A"/>
    <w:rsid w:val="00B4255A"/>
    <w:rsid w:val="00B46961"/>
    <w:rsid w:val="00B72873"/>
    <w:rsid w:val="00B77687"/>
    <w:rsid w:val="00B814AF"/>
    <w:rsid w:val="00B828F4"/>
    <w:rsid w:val="00B90556"/>
    <w:rsid w:val="00B96518"/>
    <w:rsid w:val="00BA3B8A"/>
    <w:rsid w:val="00BC01B8"/>
    <w:rsid w:val="00BC025E"/>
    <w:rsid w:val="00BC1D2B"/>
    <w:rsid w:val="00BC6A54"/>
    <w:rsid w:val="00BD2E59"/>
    <w:rsid w:val="00BE2986"/>
    <w:rsid w:val="00BE5E1E"/>
    <w:rsid w:val="00BF08F9"/>
    <w:rsid w:val="00BF4646"/>
    <w:rsid w:val="00BF6A25"/>
    <w:rsid w:val="00BF7C89"/>
    <w:rsid w:val="00C03233"/>
    <w:rsid w:val="00C20D01"/>
    <w:rsid w:val="00C26B8B"/>
    <w:rsid w:val="00C43965"/>
    <w:rsid w:val="00C47041"/>
    <w:rsid w:val="00C502BE"/>
    <w:rsid w:val="00C545C7"/>
    <w:rsid w:val="00C563EB"/>
    <w:rsid w:val="00C610C8"/>
    <w:rsid w:val="00C618B2"/>
    <w:rsid w:val="00C65A9B"/>
    <w:rsid w:val="00C71ACE"/>
    <w:rsid w:val="00C76CE6"/>
    <w:rsid w:val="00C84201"/>
    <w:rsid w:val="00C86761"/>
    <w:rsid w:val="00C93D7C"/>
    <w:rsid w:val="00C94DA1"/>
    <w:rsid w:val="00CA0190"/>
    <w:rsid w:val="00CA214A"/>
    <w:rsid w:val="00CA32DD"/>
    <w:rsid w:val="00CA3340"/>
    <w:rsid w:val="00CA3787"/>
    <w:rsid w:val="00CA561B"/>
    <w:rsid w:val="00CC45C9"/>
    <w:rsid w:val="00CC526D"/>
    <w:rsid w:val="00CC581B"/>
    <w:rsid w:val="00CC735B"/>
    <w:rsid w:val="00CD1DF7"/>
    <w:rsid w:val="00CD4661"/>
    <w:rsid w:val="00CE230F"/>
    <w:rsid w:val="00CE4562"/>
    <w:rsid w:val="00CE7EAC"/>
    <w:rsid w:val="00CF045D"/>
    <w:rsid w:val="00CF1503"/>
    <w:rsid w:val="00D04883"/>
    <w:rsid w:val="00D04FB3"/>
    <w:rsid w:val="00D14653"/>
    <w:rsid w:val="00D209C3"/>
    <w:rsid w:val="00D20CF1"/>
    <w:rsid w:val="00D37FEC"/>
    <w:rsid w:val="00D41489"/>
    <w:rsid w:val="00D601F7"/>
    <w:rsid w:val="00D622A1"/>
    <w:rsid w:val="00D649F9"/>
    <w:rsid w:val="00D652FF"/>
    <w:rsid w:val="00D67E57"/>
    <w:rsid w:val="00D71F11"/>
    <w:rsid w:val="00D80145"/>
    <w:rsid w:val="00D808BE"/>
    <w:rsid w:val="00D85875"/>
    <w:rsid w:val="00D90519"/>
    <w:rsid w:val="00DA10C8"/>
    <w:rsid w:val="00DA60C0"/>
    <w:rsid w:val="00DA753C"/>
    <w:rsid w:val="00DB1222"/>
    <w:rsid w:val="00DB4145"/>
    <w:rsid w:val="00DB6D7B"/>
    <w:rsid w:val="00DC4346"/>
    <w:rsid w:val="00DD3327"/>
    <w:rsid w:val="00DD5F43"/>
    <w:rsid w:val="00DE23D0"/>
    <w:rsid w:val="00DF06C5"/>
    <w:rsid w:val="00DF3D6E"/>
    <w:rsid w:val="00DF6BA6"/>
    <w:rsid w:val="00E004EC"/>
    <w:rsid w:val="00E06306"/>
    <w:rsid w:val="00E07BAD"/>
    <w:rsid w:val="00E117CD"/>
    <w:rsid w:val="00E2072C"/>
    <w:rsid w:val="00E252DF"/>
    <w:rsid w:val="00E34C55"/>
    <w:rsid w:val="00E35A0D"/>
    <w:rsid w:val="00E40771"/>
    <w:rsid w:val="00E413BB"/>
    <w:rsid w:val="00E45D5F"/>
    <w:rsid w:val="00E515D7"/>
    <w:rsid w:val="00E57CF8"/>
    <w:rsid w:val="00E618EA"/>
    <w:rsid w:val="00E666DA"/>
    <w:rsid w:val="00E667A2"/>
    <w:rsid w:val="00E66E1C"/>
    <w:rsid w:val="00E74360"/>
    <w:rsid w:val="00E75683"/>
    <w:rsid w:val="00E76877"/>
    <w:rsid w:val="00E81D5F"/>
    <w:rsid w:val="00EA0DF7"/>
    <w:rsid w:val="00EA4DA5"/>
    <w:rsid w:val="00EA4E0B"/>
    <w:rsid w:val="00EA5F22"/>
    <w:rsid w:val="00EB0A03"/>
    <w:rsid w:val="00EB14E1"/>
    <w:rsid w:val="00EB2787"/>
    <w:rsid w:val="00EB4DA2"/>
    <w:rsid w:val="00EC3171"/>
    <w:rsid w:val="00EC337A"/>
    <w:rsid w:val="00EC6AE1"/>
    <w:rsid w:val="00EC73EB"/>
    <w:rsid w:val="00ED0AEA"/>
    <w:rsid w:val="00ED3A05"/>
    <w:rsid w:val="00ED6330"/>
    <w:rsid w:val="00EE572E"/>
    <w:rsid w:val="00EE7B76"/>
    <w:rsid w:val="00EF0600"/>
    <w:rsid w:val="00EF0CBD"/>
    <w:rsid w:val="00EF6BA4"/>
    <w:rsid w:val="00EF790A"/>
    <w:rsid w:val="00F0063B"/>
    <w:rsid w:val="00F04FC4"/>
    <w:rsid w:val="00F145EE"/>
    <w:rsid w:val="00F14F09"/>
    <w:rsid w:val="00F167D8"/>
    <w:rsid w:val="00F173BF"/>
    <w:rsid w:val="00F266D4"/>
    <w:rsid w:val="00F3457A"/>
    <w:rsid w:val="00F40DA3"/>
    <w:rsid w:val="00F42D6E"/>
    <w:rsid w:val="00F478B9"/>
    <w:rsid w:val="00F508D1"/>
    <w:rsid w:val="00F51459"/>
    <w:rsid w:val="00F5547E"/>
    <w:rsid w:val="00F56D8B"/>
    <w:rsid w:val="00F5724F"/>
    <w:rsid w:val="00F61B32"/>
    <w:rsid w:val="00F6236A"/>
    <w:rsid w:val="00F642A0"/>
    <w:rsid w:val="00F70D9F"/>
    <w:rsid w:val="00F83201"/>
    <w:rsid w:val="00F845A1"/>
    <w:rsid w:val="00F84EFC"/>
    <w:rsid w:val="00F90F2F"/>
    <w:rsid w:val="00F93EA6"/>
    <w:rsid w:val="00F9592F"/>
    <w:rsid w:val="00FA0D0F"/>
    <w:rsid w:val="00FA4441"/>
    <w:rsid w:val="00FA5C2A"/>
    <w:rsid w:val="00FA7AC1"/>
    <w:rsid w:val="00FB0DAC"/>
    <w:rsid w:val="00FB108C"/>
    <w:rsid w:val="00FC14D5"/>
    <w:rsid w:val="00FC1C36"/>
    <w:rsid w:val="00FD2E93"/>
    <w:rsid w:val="00FD41B1"/>
    <w:rsid w:val="00FD43F9"/>
    <w:rsid w:val="00FD5FED"/>
    <w:rsid w:val="00FE2582"/>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897B93"/>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paragraph" w:styleId="Revision">
    <w:name w:val="Revision"/>
    <w:hidden/>
    <w:uiPriority w:val="99"/>
    <w:semiHidden/>
    <w:rsid w:val="00337F8D"/>
    <w:pPr>
      <w:spacing w:after="0" w:line="240" w:lineRule="auto"/>
    </w:pPr>
    <w:rPr>
      <w:rFonts w:ascii="Arial" w:hAnsi="Arial" w:cs="Arial"/>
      <w:sz w:val="21"/>
      <w:szCs w:val="21"/>
    </w:rPr>
  </w:style>
  <w:style w:type="character" w:styleId="Strong">
    <w:name w:val="Strong"/>
    <w:basedOn w:val="DefaultParagraphFont"/>
    <w:uiPriority w:val="22"/>
    <w:qFormat/>
    <w:rsid w:val="00EB14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7229295">
      <w:bodyDiv w:val="1"/>
      <w:marLeft w:val="0"/>
      <w:marRight w:val="0"/>
      <w:marTop w:val="0"/>
      <w:marBottom w:val="0"/>
      <w:divBdr>
        <w:top w:val="none" w:sz="0" w:space="0" w:color="auto"/>
        <w:left w:val="none" w:sz="0" w:space="0" w:color="auto"/>
        <w:bottom w:val="none" w:sz="0" w:space="0" w:color="auto"/>
        <w:right w:val="none" w:sz="0" w:space="0" w:color="auto"/>
      </w:divBdr>
      <w:divsChild>
        <w:div w:id="1911184330">
          <w:marLeft w:val="547"/>
          <w:marRight w:val="0"/>
          <w:marTop w:val="180"/>
          <w:marBottom w:val="0"/>
          <w:divBdr>
            <w:top w:val="none" w:sz="0" w:space="0" w:color="auto"/>
            <w:left w:val="none" w:sz="0" w:space="0" w:color="auto"/>
            <w:bottom w:val="none" w:sz="0" w:space="0" w:color="auto"/>
            <w:right w:val="none" w:sz="0" w:space="0" w:color="auto"/>
          </w:divBdr>
        </w:div>
        <w:div w:id="318316036">
          <w:marLeft w:val="547"/>
          <w:marRight w:val="0"/>
          <w:marTop w:val="180"/>
          <w:marBottom w:val="0"/>
          <w:divBdr>
            <w:top w:val="none" w:sz="0" w:space="0" w:color="auto"/>
            <w:left w:val="none" w:sz="0" w:space="0" w:color="auto"/>
            <w:bottom w:val="none" w:sz="0" w:space="0" w:color="auto"/>
            <w:right w:val="none" w:sz="0" w:space="0" w:color="auto"/>
          </w:divBdr>
        </w:div>
        <w:div w:id="671492219">
          <w:marLeft w:val="547"/>
          <w:marRight w:val="0"/>
          <w:marTop w:val="180"/>
          <w:marBottom w:val="0"/>
          <w:divBdr>
            <w:top w:val="none" w:sz="0" w:space="0" w:color="auto"/>
            <w:left w:val="none" w:sz="0" w:space="0" w:color="auto"/>
            <w:bottom w:val="none" w:sz="0" w:space="0" w:color="auto"/>
            <w:right w:val="none" w:sz="0" w:space="0" w:color="auto"/>
          </w:divBdr>
        </w:div>
        <w:div w:id="2029216263">
          <w:marLeft w:val="547"/>
          <w:marRight w:val="0"/>
          <w:marTop w:val="180"/>
          <w:marBottom w:val="0"/>
          <w:divBdr>
            <w:top w:val="none" w:sz="0" w:space="0" w:color="auto"/>
            <w:left w:val="none" w:sz="0" w:space="0" w:color="auto"/>
            <w:bottom w:val="none" w:sz="0" w:space="0" w:color="auto"/>
            <w:right w:val="none" w:sz="0" w:space="0" w:color="auto"/>
          </w:divBdr>
        </w:div>
        <w:div w:id="1956018193">
          <w:marLeft w:val="547"/>
          <w:marRight w:val="0"/>
          <w:marTop w:val="180"/>
          <w:marBottom w:val="0"/>
          <w:divBdr>
            <w:top w:val="none" w:sz="0" w:space="0" w:color="auto"/>
            <w:left w:val="none" w:sz="0" w:space="0" w:color="auto"/>
            <w:bottom w:val="none" w:sz="0" w:space="0" w:color="auto"/>
            <w:right w:val="none" w:sz="0" w:space="0" w:color="auto"/>
          </w:divBdr>
        </w:div>
        <w:div w:id="154152603">
          <w:marLeft w:val="547"/>
          <w:marRight w:val="0"/>
          <w:marTop w:val="18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130550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union-wage-premium" TargetMode="External"/><Relationship Id="rId18" Type="http://schemas.openxmlformats.org/officeDocument/2006/relationships/hyperlink" Target="https://library.prospect.org.uk/download/2019/01668" TargetMode="External"/><Relationship Id="rId26" Type="http://schemas.microsoft.com/office/2007/relationships/diagramDrawing" Target="diagrams/drawing1.xml"/><Relationship Id="rId39" Type="http://schemas.openxmlformats.org/officeDocument/2006/relationships/hyperlink" Target="https://library.prospect.org.uk/download/2014/01255" TargetMode="External"/><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hyperlink" Target="http://www.tuc.org.uk" TargetMode="External"/><Relationship Id="rId47" Type="http://schemas.openxmlformats.org/officeDocument/2006/relationships/hyperlink" Target="http://www.tuc.org.uk/research-analysis/reports/great-jobs-are-union-jobs" TargetMode="External"/><Relationship Id="rId50" Type="http://schemas.openxmlformats.org/officeDocument/2006/relationships/hyperlink" Target="http://www.acas.org.uk"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uc.org.uk/" TargetMode="External"/><Relationship Id="rId17" Type="http://schemas.openxmlformats.org/officeDocument/2006/relationships/hyperlink" Target="https://www.tuc.org.uk/sites/default/files/2020-11/TheFutureUnionLearningFund.pdf" TargetMode="External"/><Relationship Id="rId25" Type="http://schemas.openxmlformats.org/officeDocument/2006/relationships/diagramColors" Target="diagrams/colors1.xml"/><Relationship Id="rId33" Type="http://schemas.openxmlformats.org/officeDocument/2006/relationships/hyperlink" Target="https://prospect.org.uk/news/12-reasons-not-to-join-a-trade-union-and-why-theyre-wrong" TargetMode="External"/><Relationship Id="rId38" Type="http://schemas.openxmlformats.org/officeDocument/2006/relationships/hyperlink" Target="https://library.prospect.org.uk/download/2019/01668" TargetMode="External"/><Relationship Id="rId46" Type="http://schemas.openxmlformats.org/officeDocument/2006/relationships/hyperlink" Target="http://www.tuc.org.uk/sites/default/files/Skils_and_training.pdf" TargetMode="External"/><Relationship Id="rId2" Type="http://schemas.openxmlformats.org/officeDocument/2006/relationships/numbering" Target="numbering.xml"/><Relationship Id="rId16" Type="http://schemas.openxmlformats.org/officeDocument/2006/relationships/hyperlink" Target="http://www.tuc.org.uk/research-analysis/reports/great-jobs-are-union-jobs" TargetMode="External"/><Relationship Id="rId20" Type="http://schemas.openxmlformats.org/officeDocument/2006/relationships/image" Target="media/image2.png"/><Relationship Id="rId29" Type="http://schemas.openxmlformats.org/officeDocument/2006/relationships/hyperlink" Target="https://members.prospect.org.uk/resources/ebranches" TargetMode="External"/><Relationship Id="rId41" Type="http://schemas.openxmlformats.org/officeDocument/2006/relationships/hyperlink" Target="https://members.prospect.org.uk/resources/guides-factcards/members-guide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info@prospect.org.uk" TargetMode="External"/><Relationship Id="rId24" Type="http://schemas.openxmlformats.org/officeDocument/2006/relationships/diagramQuickStyle" Target="diagrams/quickStyle1.xml"/><Relationship Id="rId32" Type="http://schemas.openxmlformats.org/officeDocument/2006/relationships/image" Target="media/image7.png"/><Relationship Id="rId37" Type="http://schemas.openxmlformats.org/officeDocument/2006/relationships/hyperlink" Target="https://library.prospect.org.uk/download/2009/00650" TargetMode="External"/><Relationship Id="rId40" Type="http://schemas.openxmlformats.org/officeDocument/2006/relationships/hyperlink" Target="https://prospect.org.uk/ambition/" TargetMode="External"/><Relationship Id="rId45" Type="http://schemas.openxmlformats.org/officeDocument/2006/relationships/hyperlink" Target="http://www.tuc.org.uk/research-analysis/reports/union-effect"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uc.org.uk/sites/default/files/Skils_and_training.pdf" TargetMode="External"/><Relationship Id="rId23" Type="http://schemas.openxmlformats.org/officeDocument/2006/relationships/diagramLayout" Target="diagrams/layout1.xml"/><Relationship Id="rId28" Type="http://schemas.openxmlformats.org/officeDocument/2006/relationships/image" Target="media/image5.png"/><Relationship Id="rId36" Type="http://schemas.openxmlformats.org/officeDocument/2006/relationships/hyperlink" Target="www.cac.gov.uk" TargetMode="External"/><Relationship Id="rId49" Type="http://schemas.openxmlformats.org/officeDocument/2006/relationships/hyperlink" Target="http://bit.ly/acas-time-off" TargetMode="External"/><Relationship Id="rId10" Type="http://schemas.openxmlformats.org/officeDocument/2006/relationships/hyperlink" Target="mailto:datacompliance@prospect.org.uk" TargetMode="External"/><Relationship Id="rId19" Type="http://schemas.openxmlformats.org/officeDocument/2006/relationships/hyperlink" Target="https://vimeo.com/showcase/prospect-ed" TargetMode="External"/><Relationship Id="rId31" Type="http://schemas.openxmlformats.org/officeDocument/2006/relationships/hyperlink" Target="http://bit.ly/acas-time-off" TargetMode="External"/><Relationship Id="rId44" Type="http://schemas.openxmlformats.org/officeDocument/2006/relationships/hyperlink" Target="https://unionreps.org.uk" TargetMode="External"/><Relationship Id="rId52" Type="http://schemas.openxmlformats.org/officeDocument/2006/relationships/hyperlink" Target="http://www.gov.uk" TargetMode="External"/><Relationship Id="rId4" Type="http://schemas.openxmlformats.org/officeDocument/2006/relationships/settings" Target="settings.xml"/><Relationship Id="rId9" Type="http://schemas.openxmlformats.org/officeDocument/2006/relationships/hyperlink" Target="https://www.acas.org.uk/" TargetMode="External"/><Relationship Id="rId14" Type="http://schemas.openxmlformats.org/officeDocument/2006/relationships/hyperlink" Target="http://www.tuc.org.uk/research-analysis/reports/union-effect" TargetMode="External"/><Relationship Id="rId22" Type="http://schemas.openxmlformats.org/officeDocument/2006/relationships/diagramData" Target="diagrams/data1.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https://worksmart.org.uk" TargetMode="External"/><Relationship Id="rId48" Type="http://schemas.openxmlformats.org/officeDocument/2006/relationships/hyperlink" Target="http://www.tuc.org.uk/sites/default/files/Skils_and_training.pdf"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bit.ly/union-wage-premium"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Sharratt\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endParaRPr lang="en-GB" sz="1200" dirty="0">
            <a:solidFill>
              <a:schemeClr val="bg1"/>
            </a:solidFill>
            <a:latin typeface="Arial" panose="020B0604020202020204" pitchFamily="34" charset="0"/>
            <a:cs typeface="Arial" panose="020B0604020202020204" pitchFamily="34" charset="0"/>
          </a:endParaRPr>
        </a:p>
        <a:p>
          <a:r>
            <a:rPr lang="en-GB" sz="1200" dirty="0">
              <a:solidFill>
                <a:schemeClr val="bg1"/>
              </a:solidFill>
              <a:latin typeface="Arial" panose="020B0604020202020204" pitchFamily="34" charset="0"/>
              <a:cs typeface="Arial" panose="020B0604020202020204" pitchFamily="34" charset="0"/>
            </a:rPr>
            <a:t>Organiser</a:t>
          </a:r>
        </a:p>
        <a:p>
          <a:r>
            <a:rPr lang="en-GB" sz="900" dirty="0">
              <a:solidFill>
                <a:schemeClr val="bg1"/>
              </a:solidFill>
              <a:latin typeface="Arial" panose="020B0604020202020204" pitchFamily="34" charset="0"/>
              <a:cs typeface="Arial" panose="020B0604020202020204" pitchFamily="34" charset="0"/>
            </a:rPr>
            <a:t>(available for some branches</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dirty="0">
            <a:solidFill>
              <a:schemeClr val="bg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a:p>
          <a:pPr marL="0" lvl="0" indent="0" algn="ctr" defTabSz="533400">
            <a:lnSpc>
              <a:spcPct val="90000"/>
            </a:lnSpc>
            <a:spcBef>
              <a:spcPct val="0"/>
            </a:spcBef>
            <a:spcAft>
              <a:spcPct val="35000"/>
            </a:spcAft>
            <a:buNone/>
          </a:pPr>
          <a:r>
            <a:rPr lang="en-GB" sz="900" kern="1200" dirty="0">
              <a:solidFill>
                <a:schemeClr val="bg1"/>
              </a:solidFill>
              <a:latin typeface="Arial" panose="020B0604020202020204" pitchFamily="34" charset="0"/>
              <a:cs typeface="Arial" panose="020B0604020202020204" pitchFamily="34" charset="0"/>
            </a:rPr>
            <a:t>(available for some branches</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Template>
  <TotalTime>1</TotalTime>
  <Pages>50</Pages>
  <Words>12949</Words>
  <Characters>74579</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87354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Kathryn Sharratt</cp:lastModifiedBy>
  <cp:revision>2</cp:revision>
  <cp:lastPrinted>2020-09-24T10:35:00Z</cp:lastPrinted>
  <dcterms:created xsi:type="dcterms:W3CDTF">2023-08-07T11:43:00Z</dcterms:created>
  <dcterms:modified xsi:type="dcterms:W3CDTF">2023-08-07T11:43:00Z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184340479</vt:i4>
  </property>
  <property fmtid="{D5CDD505-2E9C-101B-9397-08002B2CF9AE}" pid="3" name="_NewReviewCycle">
    <vt:lpwstr/>
  </property>
  <property fmtid="{D5CDD505-2E9C-101B-9397-08002B2CF9AE}" pid="4" name="_EmailSubject">
    <vt:lpwstr>Reps part 1 workbooks</vt:lpwstr>
  </property>
  <property fmtid="{D5CDD505-2E9C-101B-9397-08002B2CF9AE}" pid="5" name="_AuthorEmail">
    <vt:lpwstr>mroberts@bectu.org.uk</vt:lpwstr>
  </property>
  <property fmtid="{D5CDD505-2E9C-101B-9397-08002B2CF9AE}" pid="6" name="_AuthorEmailDisplayName">
    <vt:lpwstr>Martin Roberts</vt:lpwstr>
  </property>
  <property fmtid="{D5CDD505-2E9C-101B-9397-08002B2CF9AE}" pid="7" name="_PreviousAdHocReviewCycleID">
    <vt:i4>658349775</vt:i4>
  </property>
  <property fmtid="{D5CDD505-2E9C-101B-9397-08002B2CF9AE}" pid="8" name="_ReviewingToolsShownOnce">
    <vt:lpwstr/>
  </property>
</Properties>
</file>