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72B0A" w14:textId="1526C780" w:rsidR="00E04060" w:rsidRPr="00F57B02" w:rsidRDefault="00E04060" w:rsidP="00A1095C">
      <w:pPr>
        <w:spacing w:before="240"/>
        <w:jc w:val="center"/>
        <w:rPr>
          <w:b/>
          <w:smallCaps/>
          <w:sz w:val="40"/>
          <w:szCs w:val="40"/>
        </w:rPr>
      </w:pPr>
      <w:r w:rsidRPr="00F57B02">
        <w:rPr>
          <w:b/>
          <w:smallCaps/>
          <w:sz w:val="40"/>
          <w:szCs w:val="40"/>
        </w:rPr>
        <w:t xml:space="preserve">Minutes </w:t>
      </w:r>
      <w:r w:rsidR="00AF3898">
        <w:rPr>
          <w:b/>
          <w:smallCaps/>
          <w:sz w:val="40"/>
          <w:szCs w:val="40"/>
        </w:rPr>
        <w:t>of the</w:t>
      </w:r>
      <w:r w:rsidR="00252D50">
        <w:rPr>
          <w:b/>
          <w:smallCaps/>
          <w:sz w:val="40"/>
          <w:szCs w:val="40"/>
        </w:rPr>
        <w:t xml:space="preserve"> </w:t>
      </w:r>
      <w:r w:rsidRPr="00F57B02">
        <w:rPr>
          <w:b/>
          <w:smallCaps/>
          <w:sz w:val="40"/>
          <w:szCs w:val="40"/>
        </w:rPr>
        <w:t>General Meeting</w:t>
      </w:r>
    </w:p>
    <w:p w14:paraId="35C7534E" w14:textId="749CFCC8" w:rsidR="00E04060" w:rsidRPr="00F57B02" w:rsidRDefault="00BB23C8" w:rsidP="00A1095C">
      <w:pPr>
        <w:spacing w:before="240"/>
        <w:jc w:val="center"/>
        <w:rPr>
          <w:b/>
          <w:smallCaps/>
          <w:sz w:val="40"/>
          <w:szCs w:val="40"/>
        </w:rPr>
      </w:pPr>
      <w:r>
        <w:rPr>
          <w:b/>
          <w:smallCaps/>
          <w:sz w:val="40"/>
          <w:szCs w:val="40"/>
        </w:rPr>
        <w:t>10</w:t>
      </w:r>
      <w:r w:rsidR="00E04060" w:rsidRPr="00F57B02">
        <w:rPr>
          <w:b/>
          <w:smallCaps/>
          <w:sz w:val="40"/>
          <w:szCs w:val="40"/>
          <w:vertAlign w:val="superscript"/>
        </w:rPr>
        <w:t>th</w:t>
      </w:r>
      <w:r w:rsidR="00E04060" w:rsidRPr="00F57B02">
        <w:rPr>
          <w:b/>
          <w:smallCaps/>
          <w:sz w:val="40"/>
          <w:szCs w:val="40"/>
        </w:rPr>
        <w:t xml:space="preserve"> April 202</w:t>
      </w:r>
      <w:r>
        <w:rPr>
          <w:b/>
          <w:smallCaps/>
          <w:sz w:val="40"/>
          <w:szCs w:val="40"/>
        </w:rPr>
        <w:t>5</w:t>
      </w:r>
      <w:r w:rsidR="00E04060" w:rsidRPr="00F57B02">
        <w:rPr>
          <w:b/>
          <w:smallCaps/>
          <w:sz w:val="40"/>
          <w:szCs w:val="40"/>
        </w:rPr>
        <w:t xml:space="preserve"> </w:t>
      </w:r>
    </w:p>
    <w:p w14:paraId="23F816D8" w14:textId="205684CA" w:rsidR="00F75ECA" w:rsidRPr="00F57B02" w:rsidRDefault="00BB23C8" w:rsidP="00A1095C">
      <w:pPr>
        <w:spacing w:before="240"/>
        <w:jc w:val="center"/>
        <w:rPr>
          <w:sz w:val="40"/>
          <w:szCs w:val="40"/>
        </w:rPr>
      </w:pPr>
      <w:r w:rsidRPr="00BB23C8">
        <w:rPr>
          <w:b/>
          <w:smallCaps/>
          <w:sz w:val="40"/>
          <w:szCs w:val="40"/>
        </w:rPr>
        <w:t>R</w:t>
      </w:r>
      <w:r>
        <w:rPr>
          <w:b/>
          <w:smallCaps/>
          <w:sz w:val="40"/>
          <w:szCs w:val="40"/>
        </w:rPr>
        <w:t>oyal</w:t>
      </w:r>
      <w:r w:rsidRPr="00BB23C8">
        <w:rPr>
          <w:b/>
          <w:smallCaps/>
          <w:sz w:val="40"/>
          <w:szCs w:val="40"/>
        </w:rPr>
        <w:t xml:space="preserve"> S</w:t>
      </w:r>
      <w:r>
        <w:rPr>
          <w:b/>
          <w:smallCaps/>
          <w:sz w:val="40"/>
          <w:szCs w:val="40"/>
        </w:rPr>
        <w:t>tation</w:t>
      </w:r>
      <w:r w:rsidRPr="00BB23C8">
        <w:rPr>
          <w:b/>
          <w:smallCaps/>
          <w:sz w:val="40"/>
          <w:szCs w:val="40"/>
        </w:rPr>
        <w:t xml:space="preserve"> H</w:t>
      </w:r>
      <w:r>
        <w:rPr>
          <w:b/>
          <w:smallCaps/>
          <w:sz w:val="40"/>
          <w:szCs w:val="40"/>
        </w:rPr>
        <w:t>otel</w:t>
      </w:r>
      <w:r w:rsidRPr="00BB23C8">
        <w:rPr>
          <w:b/>
          <w:smallCaps/>
          <w:sz w:val="40"/>
          <w:szCs w:val="40"/>
        </w:rPr>
        <w:t>, C</w:t>
      </w:r>
      <w:r>
        <w:rPr>
          <w:b/>
          <w:smallCaps/>
          <w:sz w:val="40"/>
          <w:szCs w:val="40"/>
        </w:rPr>
        <w:t>arnforth</w:t>
      </w:r>
    </w:p>
    <w:p w14:paraId="3FA00952" w14:textId="77777777" w:rsidR="00492DEE" w:rsidRDefault="00492DEE" w:rsidP="0084483E">
      <w:pPr>
        <w:jc w:val="both"/>
      </w:pPr>
    </w:p>
    <w:p w14:paraId="0588302C" w14:textId="77777777" w:rsidR="00F75ECA" w:rsidRDefault="00F75ECA" w:rsidP="0084483E">
      <w:pPr>
        <w:jc w:val="both"/>
      </w:pPr>
    </w:p>
    <w:p w14:paraId="2A12B2B1" w14:textId="3D659274" w:rsidR="00E04060" w:rsidRPr="00F57B02" w:rsidRDefault="00E04060" w:rsidP="00812F8B">
      <w:pPr>
        <w:pStyle w:val="ListParagraph"/>
        <w:numPr>
          <w:ilvl w:val="0"/>
          <w:numId w:val="7"/>
        </w:numPr>
        <w:tabs>
          <w:tab w:val="left" w:pos="426"/>
        </w:tabs>
        <w:spacing w:before="120" w:after="120" w:line="276" w:lineRule="auto"/>
        <w:ind w:left="426" w:hanging="568"/>
        <w:jc w:val="both"/>
        <w:rPr>
          <w:sz w:val="22"/>
          <w:szCs w:val="22"/>
          <w:u w:val="single"/>
        </w:rPr>
      </w:pPr>
      <w:r w:rsidRPr="00F57B02">
        <w:rPr>
          <w:sz w:val="22"/>
          <w:szCs w:val="22"/>
          <w:u w:val="single"/>
        </w:rPr>
        <w:t>Present</w:t>
      </w:r>
    </w:p>
    <w:p w14:paraId="19ED3D94" w14:textId="44E3E41A" w:rsidR="00E04060" w:rsidRPr="00252D50" w:rsidRDefault="00E04060" w:rsidP="00812F8B">
      <w:pPr>
        <w:spacing w:after="120" w:line="276" w:lineRule="auto"/>
        <w:ind w:left="426"/>
        <w:jc w:val="both"/>
        <w:rPr>
          <w:sz w:val="20"/>
        </w:rPr>
      </w:pPr>
      <w:r w:rsidRPr="00252D50">
        <w:rPr>
          <w:sz w:val="20"/>
        </w:rPr>
        <w:t>Don Forrester</w:t>
      </w:r>
      <w:r w:rsidR="0037072F" w:rsidRPr="00252D50">
        <w:rPr>
          <w:sz w:val="20"/>
        </w:rPr>
        <w:t xml:space="preserve"> – Chair </w:t>
      </w:r>
      <w:r w:rsidRPr="00252D50">
        <w:rPr>
          <w:sz w:val="20"/>
        </w:rPr>
        <w:t>(DF), Fran Butler</w:t>
      </w:r>
      <w:r w:rsidR="0037072F" w:rsidRPr="00252D50">
        <w:rPr>
          <w:sz w:val="20"/>
        </w:rPr>
        <w:t xml:space="preserve"> - Secretary</w:t>
      </w:r>
      <w:r w:rsidRPr="00252D50">
        <w:rPr>
          <w:sz w:val="20"/>
        </w:rPr>
        <w:t xml:space="preserve"> (FB), </w:t>
      </w:r>
      <w:r w:rsidR="006F6007" w:rsidRPr="00252D50">
        <w:rPr>
          <w:sz w:val="20"/>
        </w:rPr>
        <w:t xml:space="preserve">Alan Bradley (AB), </w:t>
      </w:r>
      <w:r w:rsidR="00B80E57">
        <w:rPr>
          <w:sz w:val="20"/>
        </w:rPr>
        <w:t xml:space="preserve">Bryan Knowles (BK), </w:t>
      </w:r>
      <w:r w:rsidR="006F6007" w:rsidRPr="00252D50">
        <w:rPr>
          <w:sz w:val="20"/>
        </w:rPr>
        <w:t>Ian Catterall (IC),</w:t>
      </w:r>
      <w:r w:rsidR="00BB23C8">
        <w:rPr>
          <w:sz w:val="20"/>
        </w:rPr>
        <w:t xml:space="preserve"> </w:t>
      </w:r>
      <w:r w:rsidR="006F6007" w:rsidRPr="00252D50">
        <w:rPr>
          <w:sz w:val="20"/>
        </w:rPr>
        <w:t>Ian Driver (I</w:t>
      </w:r>
      <w:r w:rsidR="00A97EAC">
        <w:rPr>
          <w:sz w:val="20"/>
        </w:rPr>
        <w:t>R</w:t>
      </w:r>
      <w:r w:rsidR="006F6007" w:rsidRPr="00252D50">
        <w:rPr>
          <w:sz w:val="20"/>
        </w:rPr>
        <w:t>D),</w:t>
      </w:r>
      <w:r w:rsidR="007E0B21">
        <w:rPr>
          <w:sz w:val="20"/>
        </w:rPr>
        <w:t xml:space="preserve"> </w:t>
      </w:r>
      <w:r w:rsidR="006F6007" w:rsidRPr="00252D50">
        <w:rPr>
          <w:sz w:val="20"/>
        </w:rPr>
        <w:t xml:space="preserve">Luis Eckersley (LE), Peter Brough (PB), </w:t>
      </w:r>
      <w:r w:rsidR="007E0B21">
        <w:rPr>
          <w:sz w:val="20"/>
        </w:rPr>
        <w:t xml:space="preserve">Phil Storer (PS), </w:t>
      </w:r>
      <w:r w:rsidR="007E0B21" w:rsidRPr="007E0B21">
        <w:rPr>
          <w:sz w:val="20"/>
        </w:rPr>
        <w:t>Rol</w:t>
      </w:r>
      <w:r w:rsidR="007E0B21">
        <w:rPr>
          <w:sz w:val="20"/>
        </w:rPr>
        <w:t>y</w:t>
      </w:r>
      <w:r w:rsidR="007E0B21" w:rsidRPr="007E0B21">
        <w:rPr>
          <w:sz w:val="20"/>
        </w:rPr>
        <w:t xml:space="preserve"> </w:t>
      </w:r>
      <w:proofErr w:type="spellStart"/>
      <w:r w:rsidR="007E0B21" w:rsidRPr="007E0B21">
        <w:rPr>
          <w:sz w:val="20"/>
        </w:rPr>
        <w:t>Guegan</w:t>
      </w:r>
      <w:proofErr w:type="spellEnd"/>
      <w:r w:rsidR="007E0B21">
        <w:rPr>
          <w:sz w:val="20"/>
        </w:rPr>
        <w:t xml:space="preserve"> (RG), </w:t>
      </w:r>
      <w:r w:rsidR="006F6007" w:rsidRPr="00252D50">
        <w:rPr>
          <w:sz w:val="20"/>
        </w:rPr>
        <w:t>Tony Moss (TM)</w:t>
      </w:r>
    </w:p>
    <w:p w14:paraId="77CCC5F9" w14:textId="544ACB3A" w:rsidR="00F75ECA" w:rsidRPr="00F57B02" w:rsidRDefault="00F75ECA" w:rsidP="00812F8B">
      <w:pPr>
        <w:pStyle w:val="ListParagraph"/>
        <w:numPr>
          <w:ilvl w:val="0"/>
          <w:numId w:val="7"/>
        </w:numPr>
        <w:tabs>
          <w:tab w:val="left" w:pos="426"/>
        </w:tabs>
        <w:spacing w:before="120" w:after="120" w:line="276" w:lineRule="auto"/>
        <w:ind w:left="426" w:hanging="568"/>
        <w:jc w:val="both"/>
        <w:rPr>
          <w:sz w:val="22"/>
          <w:szCs w:val="22"/>
          <w:u w:val="single"/>
        </w:rPr>
      </w:pPr>
      <w:r w:rsidRPr="00F57B02">
        <w:rPr>
          <w:sz w:val="22"/>
          <w:szCs w:val="22"/>
          <w:u w:val="single"/>
        </w:rPr>
        <w:t>Apologies for Absence</w:t>
      </w:r>
    </w:p>
    <w:p w14:paraId="4242F28B" w14:textId="3F302303" w:rsidR="00E04060" w:rsidRPr="00C31133" w:rsidRDefault="00E04060" w:rsidP="00812F8B">
      <w:pPr>
        <w:spacing w:after="120" w:line="276" w:lineRule="auto"/>
        <w:ind w:left="426"/>
        <w:jc w:val="both"/>
        <w:rPr>
          <w:sz w:val="20"/>
        </w:rPr>
      </w:pPr>
      <w:r w:rsidRPr="00C31133">
        <w:rPr>
          <w:sz w:val="20"/>
        </w:rPr>
        <w:t>John Jenkinson</w:t>
      </w:r>
      <w:r w:rsidR="00D60914">
        <w:rPr>
          <w:sz w:val="20"/>
        </w:rPr>
        <w:t xml:space="preserve"> (JJ)</w:t>
      </w:r>
      <w:r w:rsidR="00BB23C8">
        <w:rPr>
          <w:sz w:val="20"/>
        </w:rPr>
        <w:t>, Willie Reid (WR), Yvonne Hargreaves (YH) and Keith Pitman (KP)</w:t>
      </w:r>
    </w:p>
    <w:p w14:paraId="0EAAFF3A" w14:textId="77777777" w:rsidR="00E04060" w:rsidRPr="00C31133" w:rsidRDefault="00E04060" w:rsidP="00A237EE">
      <w:pPr>
        <w:jc w:val="both"/>
        <w:rPr>
          <w:sz w:val="20"/>
          <w:u w:val="single"/>
        </w:rPr>
      </w:pPr>
    </w:p>
    <w:p w14:paraId="287450F6" w14:textId="44407A23" w:rsidR="00F75ECA" w:rsidRPr="00F57B02" w:rsidRDefault="00F75ECA" w:rsidP="00F57B02">
      <w:pPr>
        <w:pStyle w:val="ListParagraph"/>
        <w:numPr>
          <w:ilvl w:val="0"/>
          <w:numId w:val="7"/>
        </w:numPr>
        <w:tabs>
          <w:tab w:val="left" w:pos="426"/>
        </w:tabs>
        <w:spacing w:before="120" w:after="120" w:line="276" w:lineRule="auto"/>
        <w:ind w:left="426" w:hanging="568"/>
        <w:jc w:val="both"/>
        <w:rPr>
          <w:sz w:val="22"/>
          <w:szCs w:val="22"/>
          <w:u w:val="single"/>
        </w:rPr>
      </w:pPr>
      <w:r w:rsidRPr="00F57B02">
        <w:rPr>
          <w:sz w:val="22"/>
          <w:szCs w:val="22"/>
          <w:u w:val="single"/>
        </w:rPr>
        <w:t xml:space="preserve">Minutes of </w:t>
      </w:r>
      <w:r w:rsidR="008565B6" w:rsidRPr="00F57B02">
        <w:rPr>
          <w:sz w:val="22"/>
          <w:szCs w:val="22"/>
          <w:u w:val="single"/>
        </w:rPr>
        <w:t>General M</w:t>
      </w:r>
      <w:r w:rsidRPr="00F57B02">
        <w:rPr>
          <w:sz w:val="22"/>
          <w:szCs w:val="22"/>
          <w:u w:val="single"/>
        </w:rPr>
        <w:t>eeting (</w:t>
      </w:r>
      <w:r w:rsidR="00BB23C8">
        <w:rPr>
          <w:sz w:val="22"/>
          <w:szCs w:val="22"/>
          <w:u w:val="single"/>
        </w:rPr>
        <w:t>25</w:t>
      </w:r>
      <w:r w:rsidR="00A07986" w:rsidRPr="00A07986">
        <w:rPr>
          <w:sz w:val="22"/>
          <w:szCs w:val="22"/>
          <w:u w:val="single"/>
          <w:vertAlign w:val="superscript"/>
        </w:rPr>
        <w:t>th</w:t>
      </w:r>
      <w:r w:rsidR="00A07986">
        <w:rPr>
          <w:sz w:val="22"/>
          <w:szCs w:val="22"/>
          <w:u w:val="single"/>
        </w:rPr>
        <w:t xml:space="preserve"> </w:t>
      </w:r>
      <w:r w:rsidRPr="00F57B02">
        <w:rPr>
          <w:sz w:val="22"/>
          <w:szCs w:val="22"/>
          <w:u w:val="single"/>
        </w:rPr>
        <w:t>April 202</w:t>
      </w:r>
      <w:r w:rsidR="00BB23C8">
        <w:rPr>
          <w:sz w:val="22"/>
          <w:szCs w:val="22"/>
          <w:u w:val="single"/>
        </w:rPr>
        <w:t>4</w:t>
      </w:r>
      <w:r w:rsidRPr="00F57B02">
        <w:rPr>
          <w:sz w:val="22"/>
          <w:szCs w:val="22"/>
          <w:u w:val="single"/>
        </w:rPr>
        <w:t>)</w:t>
      </w:r>
    </w:p>
    <w:p w14:paraId="433E40DE" w14:textId="586AFC15" w:rsidR="008565B6" w:rsidRPr="00C31133" w:rsidRDefault="008565B6" w:rsidP="00812F8B">
      <w:pPr>
        <w:spacing w:after="120" w:line="276" w:lineRule="auto"/>
        <w:ind w:left="426"/>
        <w:jc w:val="both"/>
        <w:rPr>
          <w:sz w:val="20"/>
        </w:rPr>
      </w:pPr>
      <w:r w:rsidRPr="00C31133">
        <w:rPr>
          <w:sz w:val="20"/>
        </w:rPr>
        <w:t>The minutes were approved, and accepted as a true record.  Minutes of the previous AGM (</w:t>
      </w:r>
      <w:r w:rsidR="00BB23C8">
        <w:rPr>
          <w:sz w:val="20"/>
        </w:rPr>
        <w:t>17</w:t>
      </w:r>
      <w:r w:rsidR="00A07986" w:rsidRPr="00A07986">
        <w:rPr>
          <w:sz w:val="20"/>
          <w:vertAlign w:val="superscript"/>
        </w:rPr>
        <w:t>th</w:t>
      </w:r>
      <w:r w:rsidR="00A07986">
        <w:rPr>
          <w:sz w:val="20"/>
        </w:rPr>
        <w:t xml:space="preserve"> </w:t>
      </w:r>
      <w:r w:rsidR="00901C15" w:rsidRPr="00C31133">
        <w:rPr>
          <w:sz w:val="20"/>
        </w:rPr>
        <w:t>October 202</w:t>
      </w:r>
      <w:r w:rsidR="00BB23C8">
        <w:rPr>
          <w:sz w:val="20"/>
        </w:rPr>
        <w:t>4</w:t>
      </w:r>
      <w:r w:rsidR="00901C15" w:rsidRPr="00C31133">
        <w:rPr>
          <w:sz w:val="20"/>
        </w:rPr>
        <w:t>) will be approved at the next AGM (</w:t>
      </w:r>
      <w:r w:rsidR="00A07986">
        <w:rPr>
          <w:sz w:val="20"/>
        </w:rPr>
        <w:t>1</w:t>
      </w:r>
      <w:r w:rsidR="0081664A">
        <w:rPr>
          <w:sz w:val="20"/>
        </w:rPr>
        <w:t>6</w:t>
      </w:r>
      <w:r w:rsidR="00A07986" w:rsidRPr="00A07986">
        <w:rPr>
          <w:sz w:val="20"/>
          <w:vertAlign w:val="superscript"/>
        </w:rPr>
        <w:t>th</w:t>
      </w:r>
      <w:r w:rsidR="00A07986">
        <w:rPr>
          <w:sz w:val="20"/>
        </w:rPr>
        <w:t xml:space="preserve"> </w:t>
      </w:r>
      <w:r w:rsidR="00901C15" w:rsidRPr="00C31133">
        <w:rPr>
          <w:sz w:val="20"/>
        </w:rPr>
        <w:t>October 202</w:t>
      </w:r>
      <w:r w:rsidR="0081664A">
        <w:rPr>
          <w:sz w:val="20"/>
        </w:rPr>
        <w:t>5</w:t>
      </w:r>
      <w:r w:rsidR="00901C15" w:rsidRPr="00C31133">
        <w:rPr>
          <w:sz w:val="20"/>
        </w:rPr>
        <w:t>).</w:t>
      </w:r>
    </w:p>
    <w:p w14:paraId="4AA0F287" w14:textId="77777777" w:rsidR="00812F8B" w:rsidRPr="00C31133" w:rsidRDefault="00812F8B" w:rsidP="00A237EE">
      <w:pPr>
        <w:jc w:val="both"/>
        <w:rPr>
          <w:sz w:val="20"/>
          <w:u w:val="single"/>
        </w:rPr>
      </w:pPr>
    </w:p>
    <w:p w14:paraId="1152A305" w14:textId="720696D9" w:rsidR="00F75ECA" w:rsidRPr="00F57B02" w:rsidRDefault="00F75ECA" w:rsidP="0081664A">
      <w:pPr>
        <w:pStyle w:val="ListParagraph"/>
        <w:numPr>
          <w:ilvl w:val="0"/>
          <w:numId w:val="7"/>
        </w:numPr>
        <w:tabs>
          <w:tab w:val="left" w:pos="426"/>
        </w:tabs>
        <w:spacing w:before="120" w:after="120" w:line="276" w:lineRule="auto"/>
        <w:ind w:left="425" w:hanging="567"/>
        <w:contextualSpacing w:val="0"/>
        <w:jc w:val="both"/>
        <w:rPr>
          <w:sz w:val="22"/>
          <w:szCs w:val="22"/>
          <w:u w:val="single"/>
        </w:rPr>
      </w:pPr>
      <w:r w:rsidRPr="00F57B02">
        <w:rPr>
          <w:sz w:val="22"/>
          <w:szCs w:val="22"/>
          <w:u w:val="single"/>
        </w:rPr>
        <w:t>Matters Arising:</w:t>
      </w:r>
    </w:p>
    <w:p w14:paraId="39EF28AD" w14:textId="0193884E" w:rsidR="00520326" w:rsidRDefault="00A07986" w:rsidP="00EB0095">
      <w:pPr>
        <w:pStyle w:val="ListParagraph"/>
        <w:numPr>
          <w:ilvl w:val="0"/>
          <w:numId w:val="8"/>
        </w:numPr>
        <w:spacing w:after="120" w:line="276" w:lineRule="auto"/>
        <w:ind w:left="709" w:hanging="295"/>
        <w:jc w:val="both"/>
        <w:rPr>
          <w:sz w:val="20"/>
        </w:rPr>
      </w:pPr>
      <w:r>
        <w:rPr>
          <w:sz w:val="20"/>
        </w:rPr>
        <w:t>Northern/HO Speaker</w:t>
      </w:r>
      <w:r w:rsidR="005E3CF0" w:rsidRPr="00C31133">
        <w:rPr>
          <w:sz w:val="20"/>
        </w:rPr>
        <w:t xml:space="preserve"> </w:t>
      </w:r>
      <w:r>
        <w:rPr>
          <w:sz w:val="20"/>
        </w:rPr>
        <w:t>–</w:t>
      </w:r>
      <w:r w:rsidR="005E3CF0" w:rsidRPr="00C31133">
        <w:rPr>
          <w:sz w:val="20"/>
        </w:rPr>
        <w:t xml:space="preserve"> </w:t>
      </w:r>
      <w:r>
        <w:rPr>
          <w:sz w:val="20"/>
        </w:rPr>
        <w:t xml:space="preserve">As required of </w:t>
      </w:r>
      <w:r w:rsidR="0081664A">
        <w:rPr>
          <w:sz w:val="20"/>
        </w:rPr>
        <w:t>previous actions</w:t>
      </w:r>
      <w:r>
        <w:rPr>
          <w:sz w:val="20"/>
        </w:rPr>
        <w:t xml:space="preserve">, FB has </w:t>
      </w:r>
      <w:r w:rsidR="0081664A">
        <w:rPr>
          <w:sz w:val="20"/>
        </w:rPr>
        <w:t xml:space="preserve">again </w:t>
      </w:r>
      <w:r>
        <w:rPr>
          <w:sz w:val="20"/>
        </w:rPr>
        <w:t xml:space="preserve">been in </w:t>
      </w:r>
      <w:r w:rsidR="00C902C3">
        <w:rPr>
          <w:sz w:val="20"/>
        </w:rPr>
        <w:t xml:space="preserve">contact with northern office, in an attempt to secure a speaker for today’s meeting.  Unfortunately, </w:t>
      </w:r>
      <w:r w:rsidR="0081664A">
        <w:rPr>
          <w:sz w:val="20"/>
        </w:rPr>
        <w:t xml:space="preserve">although the NWRMG had attempted to schedule meetings to better fit with northern and head office, and had made all </w:t>
      </w:r>
      <w:r w:rsidR="004A2B6F">
        <w:rPr>
          <w:sz w:val="20"/>
        </w:rPr>
        <w:t xml:space="preserve">parties </w:t>
      </w:r>
      <w:r w:rsidR="0081664A">
        <w:rPr>
          <w:sz w:val="20"/>
        </w:rPr>
        <w:t xml:space="preserve">aware </w:t>
      </w:r>
      <w:r w:rsidR="00707933">
        <w:rPr>
          <w:sz w:val="20"/>
        </w:rPr>
        <w:t xml:space="preserve">of meeting dates </w:t>
      </w:r>
      <w:r w:rsidR="0081664A">
        <w:rPr>
          <w:sz w:val="20"/>
        </w:rPr>
        <w:t>immediately after the AGM of 17</w:t>
      </w:r>
      <w:r w:rsidR="0081664A" w:rsidRPr="0081664A">
        <w:rPr>
          <w:sz w:val="20"/>
          <w:vertAlign w:val="superscript"/>
        </w:rPr>
        <w:t>th</w:t>
      </w:r>
      <w:r w:rsidR="0081664A">
        <w:rPr>
          <w:sz w:val="20"/>
        </w:rPr>
        <w:t xml:space="preserve"> October 2024, neither </w:t>
      </w:r>
      <w:r w:rsidR="00C902C3">
        <w:rPr>
          <w:sz w:val="20"/>
        </w:rPr>
        <w:t>Jez Stewart</w:t>
      </w:r>
      <w:r w:rsidR="0081664A">
        <w:rPr>
          <w:sz w:val="20"/>
        </w:rPr>
        <w:t xml:space="preserve"> nor </w:t>
      </w:r>
      <w:r w:rsidR="00C902C3">
        <w:rPr>
          <w:sz w:val="20"/>
        </w:rPr>
        <w:t>Neil Walsh</w:t>
      </w:r>
      <w:r w:rsidR="00707933">
        <w:rPr>
          <w:sz w:val="20"/>
        </w:rPr>
        <w:t>,</w:t>
      </w:r>
      <w:r w:rsidR="00C902C3">
        <w:rPr>
          <w:sz w:val="20"/>
        </w:rPr>
        <w:t xml:space="preserve"> </w:t>
      </w:r>
      <w:r w:rsidR="0081664A">
        <w:rPr>
          <w:sz w:val="20"/>
        </w:rPr>
        <w:t>was available to attend.  Although Neil Walsh did offer to join remotely, conference facilities were considered insufficient</w:t>
      </w:r>
      <w:r w:rsidR="00707933">
        <w:rPr>
          <w:sz w:val="20"/>
        </w:rPr>
        <w:t>, and he subsequently declined</w:t>
      </w:r>
      <w:r w:rsidR="0081664A">
        <w:rPr>
          <w:sz w:val="20"/>
        </w:rPr>
        <w:t xml:space="preserve">.  </w:t>
      </w:r>
      <w:r w:rsidR="00707933">
        <w:rPr>
          <w:sz w:val="20"/>
        </w:rPr>
        <w:t>Again, somewhat disappointing as the NWRMG, mindful of keeping costs to a minimum, and thereby maintaining financial viability, has always avoided the larger, more expensive hotels</w:t>
      </w:r>
      <w:r w:rsidR="00C902C3">
        <w:rPr>
          <w:sz w:val="20"/>
        </w:rPr>
        <w:t xml:space="preserve">.  </w:t>
      </w:r>
      <w:r w:rsidR="00707933">
        <w:rPr>
          <w:sz w:val="20"/>
        </w:rPr>
        <w:t>Discussion ensued and a</w:t>
      </w:r>
      <w:r>
        <w:rPr>
          <w:sz w:val="20"/>
        </w:rPr>
        <w:t xml:space="preserve">ttendees </w:t>
      </w:r>
      <w:r w:rsidR="00707933">
        <w:rPr>
          <w:sz w:val="20"/>
        </w:rPr>
        <w:t xml:space="preserve">again </w:t>
      </w:r>
      <w:r>
        <w:rPr>
          <w:sz w:val="20"/>
        </w:rPr>
        <w:t xml:space="preserve">expressed concern about the lack of speaker and </w:t>
      </w:r>
      <w:r w:rsidR="00707933">
        <w:rPr>
          <w:sz w:val="20"/>
        </w:rPr>
        <w:t>the fact that, although requested by FB, Neil Walsh had been unable to send a report/presentation</w:t>
      </w:r>
      <w:r w:rsidR="00520326">
        <w:rPr>
          <w:sz w:val="20"/>
        </w:rPr>
        <w:t>.</w:t>
      </w:r>
      <w:r w:rsidR="00520326" w:rsidRPr="00520326">
        <w:rPr>
          <w:sz w:val="20"/>
        </w:rPr>
        <w:t xml:space="preserve"> </w:t>
      </w:r>
      <w:r w:rsidR="00520326">
        <w:rPr>
          <w:sz w:val="20"/>
        </w:rPr>
        <w:t xml:space="preserve">  </w:t>
      </w:r>
      <w:r w:rsidR="00520326" w:rsidRPr="004C44E6">
        <w:rPr>
          <w:sz w:val="20"/>
        </w:rPr>
        <w:t xml:space="preserve">FB agreed to </w:t>
      </w:r>
      <w:r w:rsidR="00707933">
        <w:rPr>
          <w:sz w:val="20"/>
        </w:rPr>
        <w:t>formalise concerns in an email to northern office</w:t>
      </w:r>
      <w:r w:rsidR="00520326" w:rsidRPr="004C44E6">
        <w:rPr>
          <w:sz w:val="20"/>
        </w:rPr>
        <w:t>.</w:t>
      </w:r>
    </w:p>
    <w:p w14:paraId="65D1FC0F" w14:textId="77777777" w:rsidR="004A2B6F" w:rsidRPr="004A2B6F" w:rsidRDefault="004A2B6F" w:rsidP="004A2B6F">
      <w:pPr>
        <w:spacing w:before="60" w:after="60" w:line="276" w:lineRule="auto"/>
        <w:ind w:left="414"/>
        <w:jc w:val="both"/>
        <w:rPr>
          <w:sz w:val="20"/>
        </w:rPr>
      </w:pPr>
      <w:r w:rsidRPr="004A2B6F">
        <w:rPr>
          <w:b/>
          <w:bCs/>
          <w:sz w:val="20"/>
        </w:rPr>
        <w:t xml:space="preserve">Action GM2501 – </w:t>
      </w:r>
      <w:r w:rsidRPr="004A2B6F">
        <w:rPr>
          <w:sz w:val="20"/>
        </w:rPr>
        <w:t>FB to write to Jez Stewart expressing our dissatisfaction and disappointment with the service</w:t>
      </w:r>
    </w:p>
    <w:p w14:paraId="7CAB4B55" w14:textId="77777777" w:rsidR="00EB0095" w:rsidRDefault="00566937" w:rsidP="006F3E31">
      <w:pPr>
        <w:pStyle w:val="ListParagraph"/>
        <w:numPr>
          <w:ilvl w:val="0"/>
          <w:numId w:val="8"/>
        </w:numPr>
        <w:spacing w:before="60" w:after="60" w:line="276" w:lineRule="auto"/>
        <w:ind w:left="788" w:hanging="295"/>
        <w:contextualSpacing w:val="0"/>
        <w:jc w:val="both"/>
        <w:rPr>
          <w:sz w:val="20"/>
        </w:rPr>
      </w:pPr>
      <w:r w:rsidRPr="00EB0095">
        <w:rPr>
          <w:sz w:val="20"/>
        </w:rPr>
        <w:t>Actions from the AGM of 24</w:t>
      </w:r>
      <w:r w:rsidRPr="00EB0095">
        <w:rPr>
          <w:sz w:val="20"/>
          <w:vertAlign w:val="superscript"/>
        </w:rPr>
        <w:t>th</w:t>
      </w:r>
      <w:r w:rsidRPr="00EB0095">
        <w:rPr>
          <w:sz w:val="20"/>
        </w:rPr>
        <w:t xml:space="preserve"> October 2023 – Following Jez Stewart’s informative presentation, FB contacted him regarding an update.  The following was provided on 8</w:t>
      </w:r>
      <w:r w:rsidRPr="00EB0095">
        <w:rPr>
          <w:sz w:val="20"/>
          <w:vertAlign w:val="superscript"/>
        </w:rPr>
        <w:t>th</w:t>
      </w:r>
      <w:r w:rsidRPr="00EB0095">
        <w:rPr>
          <w:sz w:val="20"/>
        </w:rPr>
        <w:t xml:space="preserve"> April 2025:</w:t>
      </w:r>
    </w:p>
    <w:p w14:paraId="15398C5B" w14:textId="5BE85FAD" w:rsidR="00566937" w:rsidRPr="00EB0095" w:rsidRDefault="00566937" w:rsidP="00EB0095">
      <w:pPr>
        <w:spacing w:after="60" w:line="276" w:lineRule="auto"/>
        <w:ind w:left="1134"/>
        <w:jc w:val="both"/>
        <w:rPr>
          <w:sz w:val="20"/>
        </w:rPr>
      </w:pPr>
      <w:r w:rsidRPr="00EB0095">
        <w:rPr>
          <w:sz w:val="20"/>
        </w:rPr>
        <w:t>BT has never been handled from the NW office</w:t>
      </w:r>
      <w:r w:rsidR="00F43F6B" w:rsidRPr="00EB0095">
        <w:rPr>
          <w:sz w:val="20"/>
        </w:rPr>
        <w:t>,</w:t>
      </w:r>
      <w:r w:rsidRPr="00EB0095">
        <w:rPr>
          <w:sz w:val="20"/>
        </w:rPr>
        <w:t xml:space="preserve"> but retired members are placed in regional retired members groups as Y</w:t>
      </w:r>
      <w:r w:rsidR="00F43F6B" w:rsidRPr="00EB0095">
        <w:rPr>
          <w:sz w:val="20"/>
        </w:rPr>
        <w:t>H</w:t>
      </w:r>
      <w:r w:rsidRPr="00EB0095">
        <w:rPr>
          <w:sz w:val="20"/>
        </w:rPr>
        <w:t xml:space="preserve"> ha</w:t>
      </w:r>
      <w:r w:rsidR="00F43F6B" w:rsidRPr="00EB0095">
        <w:rPr>
          <w:sz w:val="20"/>
        </w:rPr>
        <w:t>s</w:t>
      </w:r>
      <w:r w:rsidRPr="00EB0095">
        <w:rPr>
          <w:sz w:val="20"/>
        </w:rPr>
        <w:t xml:space="preserve"> been. </w:t>
      </w:r>
      <w:r w:rsidR="00F43F6B" w:rsidRPr="00EB0095">
        <w:rPr>
          <w:sz w:val="20"/>
        </w:rPr>
        <w:t xml:space="preserve"> </w:t>
      </w:r>
      <w:r w:rsidRPr="00EB0095">
        <w:rPr>
          <w:sz w:val="20"/>
        </w:rPr>
        <w:t>If we receive an approach that is BT specific i.e. pensions</w:t>
      </w:r>
      <w:r w:rsidR="004A2B6F" w:rsidRPr="00EB0095">
        <w:rPr>
          <w:sz w:val="20"/>
        </w:rPr>
        <w:t>,</w:t>
      </w:r>
      <w:r w:rsidRPr="00EB0095">
        <w:rPr>
          <w:sz w:val="20"/>
        </w:rPr>
        <w:t xml:space="preserve"> we would refer into the appropriate officer centrally.</w:t>
      </w:r>
    </w:p>
    <w:p w14:paraId="39E7F687" w14:textId="00A5E035" w:rsidR="00BF7C4A" w:rsidRPr="00C31133" w:rsidRDefault="00BF7C4A" w:rsidP="00EB0095">
      <w:pPr>
        <w:pStyle w:val="ListParagraph"/>
        <w:keepNext/>
        <w:keepLines/>
        <w:numPr>
          <w:ilvl w:val="0"/>
          <w:numId w:val="8"/>
        </w:numPr>
        <w:spacing w:before="60" w:after="60" w:line="276" w:lineRule="auto"/>
        <w:ind w:left="709" w:hanging="295"/>
        <w:contextualSpacing w:val="0"/>
        <w:jc w:val="both"/>
        <w:rPr>
          <w:sz w:val="20"/>
        </w:rPr>
      </w:pPr>
      <w:r>
        <w:rPr>
          <w:sz w:val="20"/>
        </w:rPr>
        <w:t xml:space="preserve">ADC 2024 Actions Taken </w:t>
      </w:r>
      <w:r w:rsidRPr="00C31133">
        <w:rPr>
          <w:sz w:val="20"/>
        </w:rPr>
        <w:t xml:space="preserve">– </w:t>
      </w:r>
      <w:r>
        <w:rPr>
          <w:sz w:val="20"/>
        </w:rPr>
        <w:t xml:space="preserve">This was published by the National Committee in </w:t>
      </w:r>
      <w:r w:rsidR="00CB155D">
        <w:rPr>
          <w:sz w:val="20"/>
        </w:rPr>
        <w:t>December 2024</w:t>
      </w:r>
      <w:r>
        <w:rPr>
          <w:sz w:val="20"/>
        </w:rPr>
        <w:t xml:space="preserve"> and, subsequently circulated to members</w:t>
      </w:r>
      <w:r w:rsidR="00CB155D">
        <w:rPr>
          <w:sz w:val="20"/>
        </w:rPr>
        <w:t>.</w:t>
      </w:r>
    </w:p>
    <w:p w14:paraId="75D9FB91" w14:textId="2A319EE6" w:rsidR="00520326" w:rsidRDefault="00520326" w:rsidP="00EB0095">
      <w:pPr>
        <w:pStyle w:val="ListParagraph"/>
        <w:numPr>
          <w:ilvl w:val="0"/>
          <w:numId w:val="8"/>
        </w:numPr>
        <w:spacing w:after="120" w:line="276" w:lineRule="auto"/>
        <w:ind w:left="709" w:hanging="295"/>
        <w:jc w:val="both"/>
        <w:rPr>
          <w:sz w:val="20"/>
        </w:rPr>
      </w:pPr>
      <w:r>
        <w:rPr>
          <w:sz w:val="20"/>
        </w:rPr>
        <w:t xml:space="preserve">Meeting Dates </w:t>
      </w:r>
      <w:r w:rsidR="0057673B">
        <w:rPr>
          <w:sz w:val="20"/>
        </w:rPr>
        <w:t xml:space="preserve">&amp; Venue/Facilities </w:t>
      </w:r>
      <w:r>
        <w:rPr>
          <w:sz w:val="20"/>
        </w:rPr>
        <w:t xml:space="preserve">– </w:t>
      </w:r>
      <w:r w:rsidR="0057673B">
        <w:rPr>
          <w:sz w:val="20"/>
        </w:rPr>
        <w:t>In view of Neil Walsh’s misgivings, there was some further discussion about the venue but it was unanimously agreed that the Royal Station Hotel provided extremely good facilities, with service and refreshments ideally suited to the Group.  FB mentioned that the hotel had been in contact, prior to the meeting, to say that there was a projector available.  FB agreed to investigate further.</w:t>
      </w:r>
    </w:p>
    <w:p w14:paraId="037768B1" w14:textId="79EA6D92" w:rsidR="00520326" w:rsidRPr="00520326" w:rsidRDefault="00520326" w:rsidP="00520326">
      <w:pPr>
        <w:spacing w:after="240" w:line="276" w:lineRule="auto"/>
        <w:ind w:left="414"/>
        <w:jc w:val="both"/>
        <w:rPr>
          <w:sz w:val="20"/>
        </w:rPr>
      </w:pPr>
      <w:r w:rsidRPr="00520326">
        <w:rPr>
          <w:b/>
          <w:bCs/>
          <w:sz w:val="20"/>
        </w:rPr>
        <w:t>Action GM2</w:t>
      </w:r>
      <w:r w:rsidR="0057673B">
        <w:rPr>
          <w:b/>
          <w:bCs/>
          <w:sz w:val="20"/>
        </w:rPr>
        <w:t>5</w:t>
      </w:r>
      <w:r w:rsidRPr="00520326">
        <w:rPr>
          <w:b/>
          <w:bCs/>
          <w:sz w:val="20"/>
        </w:rPr>
        <w:t>0</w:t>
      </w:r>
      <w:r>
        <w:rPr>
          <w:b/>
          <w:bCs/>
          <w:sz w:val="20"/>
        </w:rPr>
        <w:t>2</w:t>
      </w:r>
      <w:r w:rsidRPr="00520326">
        <w:rPr>
          <w:sz w:val="20"/>
        </w:rPr>
        <w:t xml:space="preserve"> – FB to </w:t>
      </w:r>
      <w:r w:rsidR="0057673B">
        <w:rPr>
          <w:sz w:val="20"/>
        </w:rPr>
        <w:t>liaise with the Royal Station Hotel</w:t>
      </w:r>
    </w:p>
    <w:p w14:paraId="44E54819" w14:textId="77777777" w:rsidR="00C34E2A" w:rsidRDefault="0057673B" w:rsidP="0082569C">
      <w:pPr>
        <w:pStyle w:val="ListParagraph"/>
        <w:numPr>
          <w:ilvl w:val="0"/>
          <w:numId w:val="8"/>
        </w:numPr>
        <w:spacing w:after="240" w:line="276" w:lineRule="auto"/>
        <w:ind w:left="709" w:hanging="295"/>
        <w:jc w:val="both"/>
        <w:rPr>
          <w:sz w:val="20"/>
        </w:rPr>
      </w:pPr>
      <w:r>
        <w:rPr>
          <w:sz w:val="20"/>
        </w:rPr>
        <w:lastRenderedPageBreak/>
        <w:t xml:space="preserve">Winter Fuel Allowance – FB reported that template letters had been produced and made available to members.  </w:t>
      </w:r>
      <w:r w:rsidR="00D731B6">
        <w:rPr>
          <w:sz w:val="20"/>
        </w:rPr>
        <w:t>These letters have been used by a</w:t>
      </w:r>
      <w:r>
        <w:rPr>
          <w:sz w:val="20"/>
        </w:rPr>
        <w:t xml:space="preserve">ttendees </w:t>
      </w:r>
      <w:r w:rsidR="00D731B6">
        <w:rPr>
          <w:sz w:val="20"/>
        </w:rPr>
        <w:t xml:space="preserve">and members generally but, though acknowledged, have had little or no impact.  The chairman then explained that he had been in communication with </w:t>
      </w:r>
      <w:r w:rsidR="00C34E2A">
        <w:rPr>
          <w:sz w:val="20"/>
        </w:rPr>
        <w:t>Catherine (Cat) Smith MP.  Cat stressed that she agreed with the campaign to maintain the WFA and that she has abstained the vote.  She did make it clear, however, that personal letters from retirees, are more impactful and encouraged their ongoing use.</w:t>
      </w:r>
    </w:p>
    <w:p w14:paraId="4183E386" w14:textId="68949E92" w:rsidR="00C34E2A" w:rsidRDefault="00C34E2A" w:rsidP="00C34E2A">
      <w:pPr>
        <w:keepNext/>
        <w:keepLines/>
        <w:spacing w:after="240" w:line="276" w:lineRule="auto"/>
        <w:ind w:left="709"/>
        <w:jc w:val="both"/>
        <w:rPr>
          <w:sz w:val="20"/>
        </w:rPr>
      </w:pPr>
      <w:r w:rsidRPr="00C34E2A">
        <w:rPr>
          <w:sz w:val="20"/>
        </w:rPr>
        <w:t>AB then informed the meeting that Age UK had recently (18</w:t>
      </w:r>
      <w:r w:rsidRPr="00C34E2A">
        <w:rPr>
          <w:sz w:val="20"/>
          <w:vertAlign w:val="superscript"/>
        </w:rPr>
        <w:t>th</w:t>
      </w:r>
      <w:r w:rsidRPr="00C34E2A">
        <w:rPr>
          <w:sz w:val="20"/>
        </w:rPr>
        <w:t xml:space="preserve"> February 2025) delivered a petition to the Prime Minister.  The petition, signed by over 650,000 people</w:t>
      </w:r>
      <w:r w:rsidR="00581916">
        <w:rPr>
          <w:sz w:val="20"/>
        </w:rPr>
        <w:t>,</w:t>
      </w:r>
      <w:r w:rsidRPr="00C34E2A">
        <w:rPr>
          <w:sz w:val="20"/>
        </w:rPr>
        <w:t xml:space="preserve"> calls for</w:t>
      </w:r>
      <w:r w:rsidR="00BF7C4A">
        <w:rPr>
          <w:sz w:val="20"/>
        </w:rPr>
        <w:t xml:space="preserve"> the Government to </w:t>
      </w:r>
      <w:r w:rsidR="00BF7C4A" w:rsidRPr="00BF7C4A">
        <w:rPr>
          <w:sz w:val="20"/>
        </w:rPr>
        <w:t>ensure that older people are able to be sufficiently warm</w:t>
      </w:r>
      <w:r w:rsidR="00BF7C4A">
        <w:rPr>
          <w:sz w:val="20"/>
        </w:rPr>
        <w:t>,</w:t>
      </w:r>
      <w:r w:rsidR="00BF7C4A" w:rsidRPr="00BF7C4A">
        <w:rPr>
          <w:sz w:val="20"/>
        </w:rPr>
        <w:t xml:space="preserve"> through the colder months</w:t>
      </w:r>
      <w:r w:rsidR="00BF7C4A">
        <w:rPr>
          <w:sz w:val="20"/>
        </w:rPr>
        <w:t>, by:</w:t>
      </w:r>
    </w:p>
    <w:p w14:paraId="747C532A" w14:textId="342E8A33" w:rsidR="00BF7C4A" w:rsidRPr="00BF7C4A" w:rsidRDefault="00BF7C4A" w:rsidP="00CB155D">
      <w:pPr>
        <w:pStyle w:val="ListParagraph"/>
        <w:keepNext/>
        <w:keepLines/>
        <w:numPr>
          <w:ilvl w:val="0"/>
          <w:numId w:val="20"/>
        </w:numPr>
        <w:spacing w:after="120" w:line="276" w:lineRule="auto"/>
        <w:jc w:val="both"/>
        <w:rPr>
          <w:sz w:val="20"/>
        </w:rPr>
      </w:pPr>
      <w:r w:rsidRPr="00BF7C4A">
        <w:rPr>
          <w:sz w:val="20"/>
        </w:rPr>
        <w:t>re-instating the Winter Fuel Payment for older people who receive a wider range of benefits than just Pension Credit</w:t>
      </w:r>
    </w:p>
    <w:p w14:paraId="608F6BB7" w14:textId="7B793286" w:rsidR="00BF7C4A" w:rsidRPr="00BF7C4A" w:rsidRDefault="00BF7C4A" w:rsidP="00CB155D">
      <w:pPr>
        <w:pStyle w:val="ListParagraph"/>
        <w:keepNext/>
        <w:keepLines/>
        <w:numPr>
          <w:ilvl w:val="0"/>
          <w:numId w:val="20"/>
        </w:numPr>
        <w:spacing w:after="120" w:line="276" w:lineRule="auto"/>
        <w:jc w:val="both"/>
        <w:rPr>
          <w:sz w:val="20"/>
        </w:rPr>
      </w:pPr>
      <w:r w:rsidRPr="00BF7C4A">
        <w:rPr>
          <w:sz w:val="20"/>
        </w:rPr>
        <w:t>reforming and significantly extending eligibility for the Warm Home Discount</w:t>
      </w:r>
    </w:p>
    <w:p w14:paraId="79243640" w14:textId="34D0144B" w:rsidR="00BF7C4A" w:rsidRPr="00BF7C4A" w:rsidRDefault="00BF7C4A" w:rsidP="00CB155D">
      <w:pPr>
        <w:pStyle w:val="ListParagraph"/>
        <w:keepNext/>
        <w:keepLines/>
        <w:numPr>
          <w:ilvl w:val="0"/>
          <w:numId w:val="20"/>
        </w:numPr>
        <w:spacing w:after="120" w:line="276" w:lineRule="auto"/>
        <w:jc w:val="both"/>
        <w:rPr>
          <w:sz w:val="20"/>
        </w:rPr>
      </w:pPr>
      <w:r w:rsidRPr="00BF7C4A">
        <w:rPr>
          <w:sz w:val="20"/>
        </w:rPr>
        <w:t>bringing in a social tariff to give people on low incomes, or those with high costs due to disability, a guaranteed discounted energy deal</w:t>
      </w:r>
    </w:p>
    <w:p w14:paraId="19BFEB2C" w14:textId="33BA472E" w:rsidR="00BF7C4A" w:rsidRDefault="00BF7C4A" w:rsidP="00CB155D">
      <w:pPr>
        <w:pStyle w:val="ListParagraph"/>
        <w:keepNext/>
        <w:keepLines/>
        <w:numPr>
          <w:ilvl w:val="0"/>
          <w:numId w:val="20"/>
        </w:numPr>
        <w:spacing w:after="240" w:line="276" w:lineRule="auto"/>
        <w:ind w:left="1139" w:hanging="357"/>
        <w:jc w:val="both"/>
        <w:rPr>
          <w:sz w:val="20"/>
        </w:rPr>
      </w:pPr>
      <w:r w:rsidRPr="00BF7C4A">
        <w:rPr>
          <w:sz w:val="20"/>
        </w:rPr>
        <w:t>or by pursuing a combination of these kinds of measures.</w:t>
      </w:r>
    </w:p>
    <w:p w14:paraId="0D81A59A" w14:textId="6749A0D9" w:rsidR="000E721E" w:rsidRDefault="00CB155D" w:rsidP="0082569C">
      <w:pPr>
        <w:pStyle w:val="ListParagraph"/>
        <w:numPr>
          <w:ilvl w:val="0"/>
          <w:numId w:val="8"/>
        </w:numPr>
        <w:spacing w:before="240" w:after="240" w:line="276" w:lineRule="auto"/>
        <w:ind w:left="709" w:hanging="295"/>
        <w:contextualSpacing w:val="0"/>
        <w:jc w:val="both"/>
        <w:rPr>
          <w:sz w:val="20"/>
        </w:rPr>
      </w:pPr>
      <w:r>
        <w:rPr>
          <w:sz w:val="20"/>
        </w:rPr>
        <w:t xml:space="preserve">WASPI </w:t>
      </w:r>
      <w:r w:rsidR="00581916">
        <w:rPr>
          <w:sz w:val="20"/>
        </w:rPr>
        <w:t>–</w:t>
      </w:r>
      <w:r w:rsidR="000E721E">
        <w:rPr>
          <w:sz w:val="20"/>
        </w:rPr>
        <w:t xml:space="preserve">As </w:t>
      </w:r>
      <w:r w:rsidR="00581916">
        <w:rPr>
          <w:sz w:val="20"/>
        </w:rPr>
        <w:t>deaths and savings increas</w:t>
      </w:r>
      <w:r w:rsidR="000E721E">
        <w:rPr>
          <w:sz w:val="20"/>
        </w:rPr>
        <w:t>e</w:t>
      </w:r>
      <w:r w:rsidR="00581916">
        <w:rPr>
          <w:sz w:val="20"/>
        </w:rPr>
        <w:t xml:space="preserve">, the campaign continues </w:t>
      </w:r>
      <w:r w:rsidR="000E721E">
        <w:rPr>
          <w:sz w:val="20"/>
        </w:rPr>
        <w:t>with WASPI solicitors served (9</w:t>
      </w:r>
      <w:r w:rsidR="000E721E" w:rsidRPr="000E721E">
        <w:rPr>
          <w:sz w:val="20"/>
          <w:vertAlign w:val="superscript"/>
        </w:rPr>
        <w:t>th</w:t>
      </w:r>
      <w:r w:rsidR="000E721E">
        <w:rPr>
          <w:sz w:val="20"/>
        </w:rPr>
        <w:t xml:space="preserve"> April 2025) with the </w:t>
      </w:r>
      <w:r w:rsidR="000E721E" w:rsidRPr="000E721E">
        <w:rPr>
          <w:sz w:val="20"/>
        </w:rPr>
        <w:t>Government’s ‘Notice of Acknowledgement of Service and Summary Grounds of Resistance’</w:t>
      </w:r>
      <w:r w:rsidR="000E721E">
        <w:rPr>
          <w:sz w:val="20"/>
        </w:rPr>
        <w:t xml:space="preserve">, effectively the </w:t>
      </w:r>
      <w:r w:rsidR="000E721E" w:rsidRPr="000E721E">
        <w:rPr>
          <w:sz w:val="20"/>
        </w:rPr>
        <w:t>Government’s</w:t>
      </w:r>
      <w:r w:rsidR="000E721E">
        <w:rPr>
          <w:sz w:val="20"/>
        </w:rPr>
        <w:t xml:space="preserve"> formal written defence.  WASPI have asked permission, of the </w:t>
      </w:r>
      <w:r w:rsidR="000E721E" w:rsidRPr="000E721E">
        <w:rPr>
          <w:sz w:val="20"/>
        </w:rPr>
        <w:t>Government</w:t>
      </w:r>
      <w:r w:rsidR="000E721E">
        <w:rPr>
          <w:sz w:val="20"/>
        </w:rPr>
        <w:t>, to publish the documentation, a request they expect to be denied.  The case continues.</w:t>
      </w:r>
    </w:p>
    <w:p w14:paraId="4A1F7A2E" w14:textId="47B23CD5" w:rsidR="000E721E" w:rsidRDefault="000E721E" w:rsidP="000E721E">
      <w:pPr>
        <w:spacing w:before="120" w:after="120" w:line="276" w:lineRule="auto"/>
        <w:ind w:left="709"/>
        <w:jc w:val="both"/>
        <w:rPr>
          <w:sz w:val="20"/>
        </w:rPr>
      </w:pPr>
      <w:r>
        <w:rPr>
          <w:sz w:val="20"/>
        </w:rPr>
        <w:t xml:space="preserve">Attendees expressed their disgust </w:t>
      </w:r>
      <w:r w:rsidR="0082569C">
        <w:rPr>
          <w:sz w:val="20"/>
        </w:rPr>
        <w:t>at</w:t>
      </w:r>
      <w:r>
        <w:rPr>
          <w:sz w:val="20"/>
        </w:rPr>
        <w:t xml:space="preserve"> the </w:t>
      </w:r>
      <w:r w:rsidRPr="000E721E">
        <w:rPr>
          <w:sz w:val="20"/>
        </w:rPr>
        <w:t>Government’s</w:t>
      </w:r>
      <w:r>
        <w:rPr>
          <w:sz w:val="20"/>
        </w:rPr>
        <w:t xml:space="preserve"> disregard for the ongoing </w:t>
      </w:r>
      <w:r w:rsidR="0082569C">
        <w:rPr>
          <w:sz w:val="20"/>
        </w:rPr>
        <w:t xml:space="preserve">hardships, not just of WASPI women, but of those affected by the Horizon (Post Office) and the </w:t>
      </w:r>
      <w:r w:rsidR="0082569C" w:rsidRPr="0082569C">
        <w:rPr>
          <w:sz w:val="20"/>
        </w:rPr>
        <w:t xml:space="preserve">Infected Blood </w:t>
      </w:r>
      <w:r w:rsidR="0082569C">
        <w:rPr>
          <w:sz w:val="20"/>
        </w:rPr>
        <w:t>s</w:t>
      </w:r>
      <w:r w:rsidR="0082569C" w:rsidRPr="0082569C">
        <w:rPr>
          <w:sz w:val="20"/>
        </w:rPr>
        <w:t>candal</w:t>
      </w:r>
      <w:r w:rsidR="0082569C">
        <w:rPr>
          <w:sz w:val="20"/>
        </w:rPr>
        <w:t>s.</w:t>
      </w:r>
    </w:p>
    <w:p w14:paraId="76B81209" w14:textId="21221E13" w:rsidR="000E721E" w:rsidRDefault="00DC7986" w:rsidP="0082569C">
      <w:pPr>
        <w:spacing w:before="240" w:after="240" w:line="276" w:lineRule="auto"/>
        <w:ind w:left="414"/>
        <w:jc w:val="both"/>
        <w:rPr>
          <w:sz w:val="20"/>
        </w:rPr>
      </w:pPr>
      <w:r>
        <w:rPr>
          <w:noProof/>
          <w:sz w:val="22"/>
          <w:szCs w:val="22"/>
          <w:u w:val="single"/>
        </w:rPr>
        <mc:AlternateContent>
          <mc:Choice Requires="wpg">
            <w:drawing>
              <wp:anchor distT="0" distB="0" distL="114300" distR="114300" simplePos="0" relativeHeight="251661312" behindDoc="0" locked="0" layoutInCell="1" allowOverlap="1" wp14:anchorId="653C4583" wp14:editId="3BFBB226">
                <wp:simplePos x="0" y="0"/>
                <wp:positionH relativeFrom="column">
                  <wp:posOffset>768985</wp:posOffset>
                </wp:positionH>
                <wp:positionV relativeFrom="paragraph">
                  <wp:posOffset>395185</wp:posOffset>
                </wp:positionV>
                <wp:extent cx="4765040" cy="321945"/>
                <wp:effectExtent l="0" t="0" r="0" b="1905"/>
                <wp:wrapTight wrapText="bothSides">
                  <wp:wrapPolygon edited="0">
                    <wp:start x="0" y="0"/>
                    <wp:lineTo x="0" y="20450"/>
                    <wp:lineTo x="21502" y="20450"/>
                    <wp:lineTo x="21502" y="0"/>
                    <wp:lineTo x="0" y="0"/>
                  </wp:wrapPolygon>
                </wp:wrapTight>
                <wp:docPr id="1526409873" name="Group 5"/>
                <wp:cNvGraphicFramePr/>
                <a:graphic xmlns:a="http://schemas.openxmlformats.org/drawingml/2006/main">
                  <a:graphicData uri="http://schemas.microsoft.com/office/word/2010/wordprocessingGroup">
                    <wpg:wgp>
                      <wpg:cNvGrpSpPr/>
                      <wpg:grpSpPr>
                        <a:xfrm>
                          <a:off x="0" y="0"/>
                          <a:ext cx="4765040" cy="321945"/>
                          <a:chOff x="0" y="0"/>
                          <a:chExt cx="4765235" cy="321945"/>
                        </a:xfrm>
                      </wpg:grpSpPr>
                      <pic:pic xmlns:pic="http://schemas.openxmlformats.org/drawingml/2006/picture">
                        <pic:nvPicPr>
                          <pic:cNvPr id="827542964"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31632" t="40361" r="29942" b="50532"/>
                          <a:stretch/>
                        </pic:blipFill>
                        <pic:spPr bwMode="auto">
                          <a:xfrm>
                            <a:off x="0" y="0"/>
                            <a:ext cx="2420620" cy="321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3763315"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1632" t="56077" r="29942" b="34983"/>
                          <a:stretch/>
                        </pic:blipFill>
                        <pic:spPr bwMode="auto">
                          <a:xfrm>
                            <a:off x="2344615" y="5862"/>
                            <a:ext cx="2420620" cy="315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395D6E" id="Group 5" o:spid="_x0000_s1026" style="position:absolute;margin-left:60.55pt;margin-top:31.1pt;width:375.2pt;height:25.35pt;z-index:251661312" coordsize="47652,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206;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">
                  <v:imagedata r:id="rId10" o:title="" croptop="26451f" cropbottom="33117f" cropleft="20730f" cropright="19623f"/>
                </v:shape>
                <v:shape id="Picture 1" o:spid="_x0000_s1028" type="#_x0000_t75" style="position:absolute;left:23446;top:58;width:24206;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">
                  <v:imagedata r:id="rId11" o:title="" croptop="36751f" cropbottom="22926f" cropleft="20730f" cropright="19623f"/>
                </v:shape>
                <w10:wrap type="tight"/>
              </v:group>
            </w:pict>
          </mc:Fallback>
        </mc:AlternateContent>
      </w:r>
      <w:r w:rsidR="0082569C" w:rsidRPr="00B438E7">
        <w:rPr>
          <w:b/>
          <w:bCs/>
          <w:sz w:val="20"/>
        </w:rPr>
        <w:t>Update</w:t>
      </w:r>
      <w:r w:rsidR="0082569C" w:rsidRPr="00B438E7">
        <w:rPr>
          <w:sz w:val="20"/>
        </w:rPr>
        <w:t xml:space="preserve">: </w:t>
      </w:r>
      <w:r w:rsidR="0082569C" w:rsidRPr="0082569C">
        <w:rPr>
          <w:sz w:val="20"/>
        </w:rPr>
        <w:t>As of 11:46 on 15</w:t>
      </w:r>
      <w:r w:rsidR="0082569C" w:rsidRPr="0082569C">
        <w:rPr>
          <w:sz w:val="20"/>
          <w:vertAlign w:val="superscript"/>
        </w:rPr>
        <w:t>th</w:t>
      </w:r>
      <w:r w:rsidR="0082569C" w:rsidRPr="0082569C">
        <w:rPr>
          <w:sz w:val="20"/>
        </w:rPr>
        <w:t xml:space="preserve"> April 2025, the ‘Women Against State Pension Equality’ reports:</w:t>
      </w:r>
    </w:p>
    <w:p w14:paraId="4AE88653" w14:textId="4F8E4CB8" w:rsidR="00DC7986" w:rsidRPr="00DC7986" w:rsidRDefault="00DC7986" w:rsidP="00DC7986">
      <w:pPr>
        <w:tabs>
          <w:tab w:val="left" w:pos="426"/>
        </w:tabs>
        <w:spacing w:before="120" w:after="120" w:line="276" w:lineRule="auto"/>
        <w:ind w:left="-142"/>
        <w:jc w:val="both"/>
        <w:rPr>
          <w:sz w:val="22"/>
          <w:szCs w:val="22"/>
          <w:u w:val="single"/>
        </w:rPr>
      </w:pPr>
    </w:p>
    <w:p w14:paraId="0AB8ECBF" w14:textId="233A9524" w:rsidR="00F75ECA" w:rsidRPr="00F57B02" w:rsidRDefault="00F75ECA" w:rsidP="00EB0095">
      <w:pPr>
        <w:pStyle w:val="ListParagraph"/>
        <w:keepNext/>
        <w:keepLines/>
        <w:numPr>
          <w:ilvl w:val="0"/>
          <w:numId w:val="7"/>
        </w:numPr>
        <w:tabs>
          <w:tab w:val="left" w:pos="426"/>
        </w:tabs>
        <w:spacing w:before="240" w:after="120" w:line="276" w:lineRule="auto"/>
        <w:ind w:left="425" w:hanging="567"/>
        <w:jc w:val="both"/>
        <w:rPr>
          <w:sz w:val="22"/>
          <w:szCs w:val="22"/>
          <w:u w:val="single"/>
        </w:rPr>
      </w:pPr>
      <w:r w:rsidRPr="00F57B02">
        <w:rPr>
          <w:sz w:val="22"/>
          <w:szCs w:val="22"/>
          <w:u w:val="single"/>
        </w:rPr>
        <w:t>Guest Speaker</w:t>
      </w:r>
    </w:p>
    <w:p w14:paraId="67BC2EED" w14:textId="688F1509" w:rsidR="001C1DD5" w:rsidRDefault="00DC7986" w:rsidP="00EB0095">
      <w:pPr>
        <w:keepNext/>
        <w:keepLines/>
        <w:spacing w:after="120" w:line="276" w:lineRule="auto"/>
        <w:ind w:left="425"/>
        <w:jc w:val="both"/>
        <w:rPr>
          <w:sz w:val="20"/>
        </w:rPr>
      </w:pPr>
      <w:r>
        <w:rPr>
          <w:sz w:val="20"/>
        </w:rPr>
        <w:t>No available speaker but FB agreed to chase up a report from Neil Walsh.</w:t>
      </w:r>
    </w:p>
    <w:p w14:paraId="739AE5B3" w14:textId="54CF7A2C" w:rsidR="00DC7986" w:rsidRPr="00520326" w:rsidRDefault="00DC7986" w:rsidP="00DC7986">
      <w:pPr>
        <w:spacing w:after="240" w:line="276" w:lineRule="auto"/>
        <w:ind w:left="414"/>
        <w:jc w:val="both"/>
        <w:rPr>
          <w:sz w:val="20"/>
        </w:rPr>
      </w:pPr>
      <w:r w:rsidRPr="00520326">
        <w:rPr>
          <w:b/>
          <w:bCs/>
          <w:sz w:val="20"/>
        </w:rPr>
        <w:t>Action GM2</w:t>
      </w:r>
      <w:r>
        <w:rPr>
          <w:b/>
          <w:bCs/>
          <w:sz w:val="20"/>
        </w:rPr>
        <w:t>5</w:t>
      </w:r>
      <w:r w:rsidRPr="00520326">
        <w:rPr>
          <w:b/>
          <w:bCs/>
          <w:sz w:val="20"/>
        </w:rPr>
        <w:t>0</w:t>
      </w:r>
      <w:r>
        <w:rPr>
          <w:b/>
          <w:bCs/>
          <w:sz w:val="20"/>
        </w:rPr>
        <w:t>3</w:t>
      </w:r>
      <w:r w:rsidRPr="00520326">
        <w:rPr>
          <w:sz w:val="20"/>
        </w:rPr>
        <w:t xml:space="preserve"> – FB to </w:t>
      </w:r>
      <w:r>
        <w:rPr>
          <w:sz w:val="20"/>
        </w:rPr>
        <w:t>liaise with Neil Walsh</w:t>
      </w:r>
    </w:p>
    <w:p w14:paraId="735F1142" w14:textId="65982280" w:rsidR="00F75ECA" w:rsidRPr="00F57B02" w:rsidRDefault="00F75ECA" w:rsidP="00017CAA">
      <w:pPr>
        <w:pStyle w:val="ListParagraph"/>
        <w:keepNext/>
        <w:keepLines/>
        <w:widowControl w:val="0"/>
        <w:numPr>
          <w:ilvl w:val="0"/>
          <w:numId w:val="7"/>
        </w:numPr>
        <w:tabs>
          <w:tab w:val="left" w:pos="426"/>
        </w:tabs>
        <w:spacing w:before="120" w:after="120" w:line="276" w:lineRule="auto"/>
        <w:ind w:left="425" w:hanging="568"/>
        <w:jc w:val="both"/>
        <w:rPr>
          <w:sz w:val="22"/>
          <w:szCs w:val="22"/>
          <w:u w:val="single"/>
        </w:rPr>
      </w:pPr>
      <w:r w:rsidRPr="00F57B02">
        <w:rPr>
          <w:sz w:val="22"/>
          <w:szCs w:val="22"/>
          <w:u w:val="single"/>
        </w:rPr>
        <w:t>ADC 202</w:t>
      </w:r>
      <w:r w:rsidR="00DC7986">
        <w:rPr>
          <w:sz w:val="22"/>
          <w:szCs w:val="22"/>
          <w:u w:val="single"/>
        </w:rPr>
        <w:t>5</w:t>
      </w:r>
      <w:r w:rsidRPr="00F57B02">
        <w:rPr>
          <w:sz w:val="22"/>
          <w:szCs w:val="22"/>
          <w:u w:val="single"/>
        </w:rPr>
        <w:t xml:space="preserve"> Delegate Report</w:t>
      </w:r>
      <w:r w:rsidR="00DC7986">
        <w:rPr>
          <w:sz w:val="22"/>
          <w:szCs w:val="22"/>
          <w:u w:val="single"/>
        </w:rPr>
        <w:t xml:space="preserve"> (delivered by Ian Driver)</w:t>
      </w:r>
    </w:p>
    <w:p w14:paraId="2188F4BA" w14:textId="71BD762F" w:rsidR="0001288E" w:rsidRDefault="00724FED" w:rsidP="00A97EAC">
      <w:pPr>
        <w:widowControl w:val="0"/>
        <w:spacing w:after="120" w:line="276" w:lineRule="auto"/>
        <w:ind w:left="425"/>
        <w:jc w:val="both"/>
        <w:rPr>
          <w:sz w:val="20"/>
        </w:rPr>
      </w:pPr>
      <w:r>
        <w:rPr>
          <w:sz w:val="20"/>
        </w:rPr>
        <w:t xml:space="preserve">Twenty-nine delegates were officially nominated but only 25 attended, some by Zoom.  Following last year’s debacle, the Chair of Standing Orders read out a statement of defence, stating that the SOC was simply doing its job.  This year’s SOC report was accepted </w:t>
      </w:r>
      <w:proofErr w:type="spellStart"/>
      <w:r>
        <w:rPr>
          <w:sz w:val="20"/>
        </w:rPr>
        <w:t>nemcom</w:t>
      </w:r>
      <w:proofErr w:type="spellEnd"/>
      <w:r>
        <w:rPr>
          <w:sz w:val="20"/>
        </w:rPr>
        <w:t>.</w:t>
      </w:r>
    </w:p>
    <w:p w14:paraId="1E6ECDC1" w14:textId="04E3FD21" w:rsidR="00724FED" w:rsidRDefault="00724FED" w:rsidP="00A97EAC">
      <w:pPr>
        <w:widowControl w:val="0"/>
        <w:spacing w:after="120" w:line="276" w:lineRule="auto"/>
        <w:ind w:left="425"/>
        <w:jc w:val="both"/>
        <w:rPr>
          <w:sz w:val="20"/>
        </w:rPr>
      </w:pPr>
      <w:r>
        <w:rPr>
          <w:sz w:val="20"/>
        </w:rPr>
        <w:t>David Harding then gave his President’s introduction, his last, as he will be st</w:t>
      </w:r>
      <w:r w:rsidR="00EB0095">
        <w:rPr>
          <w:sz w:val="20"/>
        </w:rPr>
        <w:t>ood</w:t>
      </w:r>
      <w:r>
        <w:rPr>
          <w:sz w:val="20"/>
        </w:rPr>
        <w:t xml:space="preserve"> down after the conference.  However, the only item of interest was in regard to Group Secretary and the fact that </w:t>
      </w:r>
      <w:r w:rsidR="00DA787E">
        <w:rPr>
          <w:sz w:val="20"/>
        </w:rPr>
        <w:t xml:space="preserve">there have </w:t>
      </w:r>
      <w:r w:rsidR="00EB0095">
        <w:rPr>
          <w:sz w:val="20"/>
        </w:rPr>
        <w:t xml:space="preserve">been </w:t>
      </w:r>
      <w:r w:rsidR="00DA787E">
        <w:rPr>
          <w:sz w:val="20"/>
        </w:rPr>
        <w:t>six changes in staff since 2019.  Our latest incumbent, John Ferrett, then presented the Annual Report, with the position and voting strength of the RMG, within Prospect, being the issue of greatest concern.  Talks between the NC and Prospect officers, continue.</w:t>
      </w:r>
    </w:p>
    <w:p w14:paraId="14D77843" w14:textId="2ED9047B" w:rsidR="00DB366D" w:rsidRPr="00C31133" w:rsidRDefault="00196852" w:rsidP="00D60914">
      <w:pPr>
        <w:pStyle w:val="ListParagraph"/>
        <w:keepNext/>
        <w:keepLines/>
        <w:widowControl w:val="0"/>
        <w:numPr>
          <w:ilvl w:val="0"/>
          <w:numId w:val="11"/>
        </w:numPr>
        <w:spacing w:after="120" w:line="276" w:lineRule="auto"/>
        <w:ind w:left="709" w:hanging="283"/>
        <w:jc w:val="both"/>
        <w:rPr>
          <w:sz w:val="20"/>
        </w:rPr>
      </w:pPr>
      <w:r w:rsidRPr="00196852">
        <w:rPr>
          <w:sz w:val="20"/>
        </w:rPr>
        <w:t>Motions (see ActionsTakenRMGADC2025Draft02Apr25 for details)</w:t>
      </w:r>
      <w:r>
        <w:rPr>
          <w:sz w:val="20"/>
        </w:rPr>
        <w:t>:</w:t>
      </w:r>
    </w:p>
    <w:p w14:paraId="03458165" w14:textId="20FB0DF4" w:rsidR="008D2E92" w:rsidRDefault="008D2E92" w:rsidP="00D60914">
      <w:pPr>
        <w:pStyle w:val="ListParagraph"/>
        <w:keepNext/>
        <w:keepLines/>
        <w:widowControl w:val="0"/>
        <w:numPr>
          <w:ilvl w:val="0"/>
          <w:numId w:val="22"/>
        </w:numPr>
        <w:spacing w:line="276" w:lineRule="auto"/>
        <w:jc w:val="both"/>
        <w:rPr>
          <w:sz w:val="20"/>
        </w:rPr>
      </w:pPr>
      <w:r>
        <w:rPr>
          <w:sz w:val="20"/>
        </w:rPr>
        <w:t>The</w:t>
      </w:r>
      <w:r w:rsidR="00A97EAC" w:rsidRPr="00A97EAC">
        <w:rPr>
          <w:sz w:val="20"/>
        </w:rPr>
        <w:t xml:space="preserve"> </w:t>
      </w:r>
      <w:r w:rsidR="00C94DA3">
        <w:rPr>
          <w:sz w:val="20"/>
        </w:rPr>
        <w:t>3</w:t>
      </w:r>
      <w:r>
        <w:rPr>
          <w:sz w:val="20"/>
        </w:rPr>
        <w:t>5</w:t>
      </w:r>
      <w:r w:rsidR="00A97EAC" w:rsidRPr="00A97EAC">
        <w:rPr>
          <w:sz w:val="20"/>
        </w:rPr>
        <w:t xml:space="preserve"> motions on the order paper</w:t>
      </w:r>
      <w:r>
        <w:rPr>
          <w:sz w:val="20"/>
        </w:rPr>
        <w:t xml:space="preserve"> were split into </w:t>
      </w:r>
      <w:r w:rsidR="00EB0095">
        <w:rPr>
          <w:sz w:val="20"/>
        </w:rPr>
        <w:t>elev</w:t>
      </w:r>
      <w:r>
        <w:rPr>
          <w:sz w:val="20"/>
        </w:rPr>
        <w:t>en sections; Climate Change, Health, Energy, RMG Organisation, Prospect Organisation</w:t>
      </w:r>
      <w:r w:rsidR="00A97EAC" w:rsidRPr="00A97EAC">
        <w:rPr>
          <w:sz w:val="20"/>
        </w:rPr>
        <w:t xml:space="preserve">, </w:t>
      </w:r>
      <w:r>
        <w:rPr>
          <w:sz w:val="20"/>
        </w:rPr>
        <w:t>Rule Changes, Finance, Pensions, Communications, Universal Benefits and Pensions.</w:t>
      </w:r>
    </w:p>
    <w:p w14:paraId="388284AA" w14:textId="352A2EC7" w:rsidR="00D60914" w:rsidRDefault="008D2E92" w:rsidP="00D60914">
      <w:pPr>
        <w:pStyle w:val="ListParagraph"/>
        <w:keepNext/>
        <w:keepLines/>
        <w:widowControl w:val="0"/>
        <w:numPr>
          <w:ilvl w:val="0"/>
          <w:numId w:val="22"/>
        </w:numPr>
        <w:spacing w:line="276" w:lineRule="auto"/>
        <w:jc w:val="both"/>
        <w:rPr>
          <w:sz w:val="20"/>
        </w:rPr>
      </w:pPr>
      <w:r>
        <w:rPr>
          <w:sz w:val="20"/>
        </w:rPr>
        <w:t>Three motions; 33, 34 and 35 were ruled out-of-order and hence, 32 motions were debated.  Of the 32 motions, 19</w:t>
      </w:r>
      <w:r w:rsidR="00A97EAC" w:rsidRPr="00A97EAC">
        <w:rPr>
          <w:sz w:val="20"/>
        </w:rPr>
        <w:t xml:space="preserve"> were carried, </w:t>
      </w:r>
      <w:r>
        <w:rPr>
          <w:sz w:val="20"/>
        </w:rPr>
        <w:t>8</w:t>
      </w:r>
      <w:r w:rsidR="00A97EAC" w:rsidRPr="00A97EAC">
        <w:rPr>
          <w:sz w:val="20"/>
        </w:rPr>
        <w:t xml:space="preserve"> were remitted, </w:t>
      </w:r>
      <w:r>
        <w:rPr>
          <w:sz w:val="20"/>
        </w:rPr>
        <w:t>4</w:t>
      </w:r>
      <w:r w:rsidR="00A97EAC" w:rsidRPr="00A97EAC">
        <w:rPr>
          <w:sz w:val="20"/>
        </w:rPr>
        <w:t xml:space="preserve"> were lost</w:t>
      </w:r>
      <w:r>
        <w:rPr>
          <w:sz w:val="20"/>
        </w:rPr>
        <w:t xml:space="preserve"> </w:t>
      </w:r>
      <w:r w:rsidR="00A97EAC" w:rsidRPr="00A97EAC">
        <w:rPr>
          <w:sz w:val="20"/>
        </w:rPr>
        <w:t xml:space="preserve">and </w:t>
      </w:r>
      <w:r>
        <w:rPr>
          <w:sz w:val="20"/>
        </w:rPr>
        <w:t>1 fell due to there being no moving delegate</w:t>
      </w:r>
      <w:r w:rsidR="00A97EAC" w:rsidRPr="00A97EAC">
        <w:rPr>
          <w:sz w:val="20"/>
        </w:rPr>
        <w:t>.</w:t>
      </w:r>
    </w:p>
    <w:p w14:paraId="0F94E354" w14:textId="2FC07586" w:rsidR="00A97EAC" w:rsidRDefault="0080115B" w:rsidP="00D60914">
      <w:pPr>
        <w:pStyle w:val="ListParagraph"/>
        <w:numPr>
          <w:ilvl w:val="0"/>
          <w:numId w:val="22"/>
        </w:numPr>
        <w:spacing w:line="276" w:lineRule="auto"/>
        <w:jc w:val="both"/>
        <w:rPr>
          <w:sz w:val="20"/>
        </w:rPr>
      </w:pPr>
      <w:r>
        <w:rPr>
          <w:sz w:val="20"/>
        </w:rPr>
        <w:t>Two emergency motions were accepted by conference, both concerning pensions.  EM01 was carried, EM02 (from the NWRMG) was remitted to the NC.</w:t>
      </w:r>
    </w:p>
    <w:p w14:paraId="5C693AD9" w14:textId="2F395054" w:rsidR="00277054" w:rsidRDefault="00277054" w:rsidP="00D60914">
      <w:pPr>
        <w:pStyle w:val="ListParagraph"/>
        <w:numPr>
          <w:ilvl w:val="0"/>
          <w:numId w:val="22"/>
        </w:numPr>
        <w:spacing w:line="276" w:lineRule="auto"/>
        <w:jc w:val="both"/>
        <w:rPr>
          <w:sz w:val="20"/>
        </w:rPr>
      </w:pPr>
      <w:r>
        <w:rPr>
          <w:sz w:val="20"/>
        </w:rPr>
        <w:lastRenderedPageBreak/>
        <w:t>Of the motions carried/remitted, those of particular relevance to the NWRMG and potentially further discussion, were as follows:</w:t>
      </w:r>
    </w:p>
    <w:p w14:paraId="365CC852" w14:textId="4F3FB99E" w:rsidR="00277054" w:rsidRDefault="00277054" w:rsidP="00277054">
      <w:pPr>
        <w:pStyle w:val="ListParagraph"/>
        <w:numPr>
          <w:ilvl w:val="0"/>
          <w:numId w:val="22"/>
        </w:numPr>
        <w:spacing w:line="276" w:lineRule="auto"/>
        <w:ind w:firstLine="65"/>
        <w:jc w:val="both"/>
        <w:rPr>
          <w:sz w:val="20"/>
        </w:rPr>
      </w:pPr>
      <w:r>
        <w:rPr>
          <w:sz w:val="20"/>
        </w:rPr>
        <w:t xml:space="preserve">Motion 2 (Remitted) – </w:t>
      </w:r>
      <w:r w:rsidRPr="00277054">
        <w:rPr>
          <w:sz w:val="20"/>
        </w:rPr>
        <w:t>Dementia</w:t>
      </w:r>
      <w:r>
        <w:rPr>
          <w:sz w:val="20"/>
        </w:rPr>
        <w:t>/</w:t>
      </w:r>
      <w:r w:rsidRPr="00277054">
        <w:rPr>
          <w:sz w:val="20"/>
        </w:rPr>
        <w:t>Alzheimer’s</w:t>
      </w:r>
      <w:r>
        <w:rPr>
          <w:sz w:val="20"/>
        </w:rPr>
        <w:t xml:space="preserve"> and the possible link(s) with</w:t>
      </w:r>
      <w:r w:rsidRPr="00277054">
        <w:rPr>
          <w:sz w:val="20"/>
        </w:rPr>
        <w:t xml:space="preserve"> Electricity Supply </w:t>
      </w:r>
      <w:r w:rsidR="00E565BD">
        <w:rPr>
          <w:sz w:val="20"/>
        </w:rPr>
        <w:t>Workers</w:t>
      </w:r>
    </w:p>
    <w:p w14:paraId="2C58FA9C" w14:textId="4A5AEDC8" w:rsidR="00277054" w:rsidRDefault="00277054" w:rsidP="00277054">
      <w:pPr>
        <w:pStyle w:val="ListParagraph"/>
        <w:numPr>
          <w:ilvl w:val="0"/>
          <w:numId w:val="22"/>
        </w:numPr>
        <w:spacing w:line="276" w:lineRule="auto"/>
        <w:ind w:firstLine="65"/>
        <w:jc w:val="both"/>
        <w:rPr>
          <w:sz w:val="20"/>
        </w:rPr>
      </w:pPr>
      <w:r>
        <w:rPr>
          <w:sz w:val="20"/>
        </w:rPr>
        <w:t xml:space="preserve">Motion 4 (Carried) – Poor treatment of the RMG at the 2014 National Conference </w:t>
      </w:r>
    </w:p>
    <w:p w14:paraId="2B7A9A39" w14:textId="4343E3B2" w:rsidR="00277054" w:rsidRDefault="00277054" w:rsidP="00277054">
      <w:pPr>
        <w:pStyle w:val="ListParagraph"/>
        <w:numPr>
          <w:ilvl w:val="0"/>
          <w:numId w:val="22"/>
        </w:numPr>
        <w:spacing w:line="276" w:lineRule="auto"/>
        <w:ind w:firstLine="65"/>
        <w:jc w:val="both"/>
        <w:rPr>
          <w:sz w:val="20"/>
        </w:rPr>
      </w:pPr>
      <w:r>
        <w:rPr>
          <w:sz w:val="20"/>
        </w:rPr>
        <w:t xml:space="preserve">Composite Motion 11 (Carried) </w:t>
      </w:r>
      <w:r w:rsidR="009C0F8D">
        <w:rPr>
          <w:sz w:val="20"/>
        </w:rPr>
        <w:t>–</w:t>
      </w:r>
      <w:r>
        <w:rPr>
          <w:sz w:val="20"/>
        </w:rPr>
        <w:t xml:space="preserve"> </w:t>
      </w:r>
      <w:r w:rsidR="009C0F8D">
        <w:rPr>
          <w:sz w:val="20"/>
        </w:rPr>
        <w:t>RMG stall at the next and future National Conference</w:t>
      </w:r>
      <w:r w:rsidR="00EB0095">
        <w:rPr>
          <w:sz w:val="20"/>
        </w:rPr>
        <w:t>(s)</w:t>
      </w:r>
    </w:p>
    <w:p w14:paraId="7C4D4746" w14:textId="59E883FB" w:rsidR="009C0F8D" w:rsidRDefault="009C0F8D" w:rsidP="00277054">
      <w:pPr>
        <w:pStyle w:val="ListParagraph"/>
        <w:numPr>
          <w:ilvl w:val="0"/>
          <w:numId w:val="22"/>
        </w:numPr>
        <w:spacing w:line="276" w:lineRule="auto"/>
        <w:ind w:firstLine="65"/>
        <w:jc w:val="both"/>
        <w:rPr>
          <w:sz w:val="20"/>
        </w:rPr>
      </w:pPr>
      <w:r>
        <w:rPr>
          <w:sz w:val="20"/>
        </w:rPr>
        <w:t>Motion 14 (Remitted) – Poor search capabilities of the Prospect website</w:t>
      </w:r>
    </w:p>
    <w:p w14:paraId="7769CCD0" w14:textId="58A4E71D" w:rsidR="009C0F8D" w:rsidRDefault="009C0F8D" w:rsidP="009C0F8D">
      <w:pPr>
        <w:pStyle w:val="ListParagraph"/>
        <w:numPr>
          <w:ilvl w:val="0"/>
          <w:numId w:val="22"/>
        </w:numPr>
        <w:spacing w:line="276" w:lineRule="auto"/>
        <w:ind w:left="1418" w:hanging="284"/>
        <w:jc w:val="both"/>
        <w:rPr>
          <w:sz w:val="20"/>
        </w:rPr>
      </w:pPr>
      <w:r>
        <w:rPr>
          <w:sz w:val="20"/>
        </w:rPr>
        <w:t xml:space="preserve">Motion 18 (Remitted) – The </w:t>
      </w:r>
      <w:r w:rsidRPr="009C0F8D">
        <w:rPr>
          <w:sz w:val="20"/>
        </w:rPr>
        <w:t>DWP</w:t>
      </w:r>
      <w:r>
        <w:rPr>
          <w:sz w:val="20"/>
        </w:rPr>
        <w:t>’s proposal</w:t>
      </w:r>
      <w:r w:rsidRPr="009C0F8D">
        <w:rPr>
          <w:sz w:val="20"/>
        </w:rPr>
        <w:t xml:space="preserve"> </w:t>
      </w:r>
      <w:r>
        <w:rPr>
          <w:sz w:val="20"/>
        </w:rPr>
        <w:t>for a</w:t>
      </w:r>
      <w:r w:rsidRPr="009C0F8D">
        <w:rPr>
          <w:sz w:val="20"/>
        </w:rPr>
        <w:t xml:space="preserve"> 'Fraud Plan'</w:t>
      </w:r>
      <w:r>
        <w:rPr>
          <w:sz w:val="20"/>
        </w:rPr>
        <w:t xml:space="preserve"> is seen as an infringement of privacy and therefore open to abuse</w:t>
      </w:r>
    </w:p>
    <w:p w14:paraId="2A2DEB34" w14:textId="2F2DF32A" w:rsidR="009C0F8D" w:rsidRDefault="009C0F8D" w:rsidP="009C0F8D">
      <w:pPr>
        <w:pStyle w:val="ListParagraph"/>
        <w:numPr>
          <w:ilvl w:val="0"/>
          <w:numId w:val="22"/>
        </w:numPr>
        <w:spacing w:line="276" w:lineRule="auto"/>
        <w:ind w:left="1418" w:hanging="284"/>
        <w:jc w:val="both"/>
        <w:rPr>
          <w:sz w:val="20"/>
        </w:rPr>
      </w:pPr>
      <w:r>
        <w:rPr>
          <w:sz w:val="20"/>
        </w:rPr>
        <w:t>Motion 19 (Remitted) – Concern about the continued closure of banks and the lack of banking hubs</w:t>
      </w:r>
    </w:p>
    <w:p w14:paraId="6B31F70D" w14:textId="0CE0B5D8" w:rsidR="005159C3" w:rsidRDefault="005159C3" w:rsidP="009C0F8D">
      <w:pPr>
        <w:pStyle w:val="ListParagraph"/>
        <w:numPr>
          <w:ilvl w:val="0"/>
          <w:numId w:val="22"/>
        </w:numPr>
        <w:spacing w:line="276" w:lineRule="auto"/>
        <w:ind w:left="1418" w:hanging="284"/>
        <w:jc w:val="both"/>
        <w:rPr>
          <w:sz w:val="20"/>
        </w:rPr>
      </w:pPr>
      <w:r>
        <w:rPr>
          <w:sz w:val="20"/>
        </w:rPr>
        <w:t>Motion 20 (Carried) – Refusal by traders to accept cash</w:t>
      </w:r>
    </w:p>
    <w:p w14:paraId="37EBE22C" w14:textId="72F20CFE" w:rsidR="005159C3" w:rsidRDefault="005159C3" w:rsidP="009C0F8D">
      <w:pPr>
        <w:pStyle w:val="ListParagraph"/>
        <w:numPr>
          <w:ilvl w:val="0"/>
          <w:numId w:val="22"/>
        </w:numPr>
        <w:spacing w:line="276" w:lineRule="auto"/>
        <w:ind w:left="1418" w:hanging="284"/>
        <w:jc w:val="both"/>
        <w:rPr>
          <w:sz w:val="20"/>
        </w:rPr>
      </w:pPr>
      <w:r>
        <w:rPr>
          <w:sz w:val="20"/>
        </w:rPr>
        <w:t xml:space="preserve">Motion 22 (Carried) – </w:t>
      </w:r>
      <w:r w:rsidR="00372A7D">
        <w:rPr>
          <w:sz w:val="20"/>
        </w:rPr>
        <w:t>Highlight</w:t>
      </w:r>
      <w:r>
        <w:rPr>
          <w:sz w:val="20"/>
        </w:rPr>
        <w:t xml:space="preserve"> the </w:t>
      </w:r>
      <w:r w:rsidRPr="005159C3">
        <w:rPr>
          <w:sz w:val="20"/>
        </w:rPr>
        <w:t>“68 Is Too Late”</w:t>
      </w:r>
      <w:r>
        <w:rPr>
          <w:sz w:val="20"/>
        </w:rPr>
        <w:t xml:space="preserve"> campaign </w:t>
      </w:r>
      <w:r w:rsidR="00372A7D">
        <w:rPr>
          <w:sz w:val="20"/>
        </w:rPr>
        <w:t>&amp;</w:t>
      </w:r>
      <w:r>
        <w:rPr>
          <w:sz w:val="20"/>
        </w:rPr>
        <w:t xml:space="preserve"> seek to make it Prospect policy</w:t>
      </w:r>
    </w:p>
    <w:p w14:paraId="4FD6DF3C" w14:textId="10F5C80E" w:rsidR="005159C3" w:rsidRDefault="005159C3" w:rsidP="009C0F8D">
      <w:pPr>
        <w:pStyle w:val="ListParagraph"/>
        <w:numPr>
          <w:ilvl w:val="0"/>
          <w:numId w:val="22"/>
        </w:numPr>
        <w:spacing w:line="276" w:lineRule="auto"/>
        <w:ind w:left="1418" w:hanging="284"/>
        <w:jc w:val="both"/>
        <w:rPr>
          <w:sz w:val="20"/>
        </w:rPr>
      </w:pPr>
      <w:r>
        <w:rPr>
          <w:sz w:val="20"/>
        </w:rPr>
        <w:t>Motion 23 (Carried) – Call on Prospect to oppose the means testing of the State Pension</w:t>
      </w:r>
    </w:p>
    <w:p w14:paraId="3E911C71" w14:textId="1E82EE4C" w:rsidR="002F0097" w:rsidRDefault="002F0097" w:rsidP="009C0F8D">
      <w:pPr>
        <w:pStyle w:val="ListParagraph"/>
        <w:numPr>
          <w:ilvl w:val="0"/>
          <w:numId w:val="22"/>
        </w:numPr>
        <w:spacing w:line="276" w:lineRule="auto"/>
        <w:ind w:left="1418" w:hanging="284"/>
        <w:jc w:val="both"/>
        <w:rPr>
          <w:sz w:val="20"/>
        </w:rPr>
      </w:pPr>
      <w:r>
        <w:rPr>
          <w:sz w:val="20"/>
        </w:rPr>
        <w:t>Motion 24 (Lost) – This motion highlights the gap between old and new State Pension Schemes and asks Prospect to campaign for all pensioners to be paid under the new.  The motion was lost in recognition of the substantial extra cost and</w:t>
      </w:r>
      <w:r w:rsidR="00EB0095">
        <w:rPr>
          <w:sz w:val="20"/>
        </w:rPr>
        <w:t>,</w:t>
      </w:r>
      <w:r>
        <w:rPr>
          <w:sz w:val="20"/>
        </w:rPr>
        <w:t xml:space="preserve"> the belief that the Government will argue any change to be unjustifiable </w:t>
      </w:r>
    </w:p>
    <w:p w14:paraId="1F56FAF5" w14:textId="6E486545" w:rsidR="005159C3" w:rsidRDefault="005159C3" w:rsidP="009C0F8D">
      <w:pPr>
        <w:pStyle w:val="ListParagraph"/>
        <w:numPr>
          <w:ilvl w:val="0"/>
          <w:numId w:val="22"/>
        </w:numPr>
        <w:spacing w:line="276" w:lineRule="auto"/>
        <w:ind w:left="1418" w:hanging="284"/>
        <w:jc w:val="both"/>
        <w:rPr>
          <w:sz w:val="20"/>
        </w:rPr>
      </w:pPr>
      <w:r>
        <w:rPr>
          <w:sz w:val="20"/>
        </w:rPr>
        <w:t>Motion 29 (Carried) - Call on Prospect to oppose the means testing of the WFA</w:t>
      </w:r>
    </w:p>
    <w:p w14:paraId="4CF29BAD" w14:textId="57F69472" w:rsidR="005159C3" w:rsidRDefault="005159C3" w:rsidP="009C0F8D">
      <w:pPr>
        <w:pStyle w:val="ListParagraph"/>
        <w:numPr>
          <w:ilvl w:val="0"/>
          <w:numId w:val="22"/>
        </w:numPr>
        <w:spacing w:line="276" w:lineRule="auto"/>
        <w:ind w:left="1418" w:hanging="284"/>
        <w:jc w:val="both"/>
        <w:rPr>
          <w:sz w:val="20"/>
        </w:rPr>
      </w:pPr>
      <w:r>
        <w:rPr>
          <w:sz w:val="20"/>
        </w:rPr>
        <w:t>EM01 (Carried) – Safeguards against utilising pension funds for infrastructure projects</w:t>
      </w:r>
    </w:p>
    <w:p w14:paraId="35EA15F5" w14:textId="1FFC89CA" w:rsidR="00A20B29" w:rsidRDefault="005159C3" w:rsidP="009C0F8D">
      <w:pPr>
        <w:pStyle w:val="ListParagraph"/>
        <w:numPr>
          <w:ilvl w:val="0"/>
          <w:numId w:val="22"/>
        </w:numPr>
        <w:spacing w:line="276" w:lineRule="auto"/>
        <w:ind w:left="1418" w:hanging="284"/>
        <w:jc w:val="both"/>
        <w:rPr>
          <w:sz w:val="20"/>
        </w:rPr>
      </w:pPr>
      <w:r>
        <w:rPr>
          <w:sz w:val="20"/>
        </w:rPr>
        <w:t>EM02 (Remitted) – GMP reconciliation exercise as highlighted by CNPP members’ letters</w:t>
      </w:r>
      <w:r w:rsidR="00A00992">
        <w:rPr>
          <w:sz w:val="20"/>
        </w:rPr>
        <w:t>.  Submitted by the NWRMG, on behalf of our members, this issue was raised by JJ in January 2025.  As a result of the GMP reconciliation exercise, currently being carried out by CNPP Trustees and HMRC, many already retired members</w:t>
      </w:r>
      <w:r w:rsidR="00EB0095">
        <w:rPr>
          <w:sz w:val="20"/>
        </w:rPr>
        <w:t>,</w:t>
      </w:r>
      <w:r w:rsidR="00A00992">
        <w:rPr>
          <w:sz w:val="20"/>
        </w:rPr>
        <w:t xml:space="preserve"> have been informed that their company pensions will be reduced.</w:t>
      </w:r>
    </w:p>
    <w:p w14:paraId="4E28D45B" w14:textId="77777777" w:rsidR="00A20B29" w:rsidRPr="00A20B29" w:rsidRDefault="00A00992" w:rsidP="00372A7D">
      <w:pPr>
        <w:spacing w:before="60" w:after="60" w:line="276" w:lineRule="auto"/>
        <w:ind w:left="1418"/>
        <w:jc w:val="both"/>
        <w:rPr>
          <w:sz w:val="20"/>
        </w:rPr>
      </w:pPr>
      <w:r w:rsidRPr="00A20B29">
        <w:rPr>
          <w:sz w:val="20"/>
        </w:rPr>
        <w:t>This is now known to be due to an error in calculations, for persons who were contracted out of SERPS, whereby the GMP portion of their pension should have been annually uprated at a different percentage to the remainder.  However, this difference is only app</w:t>
      </w:r>
      <w:r w:rsidR="00540277" w:rsidRPr="00A20B29">
        <w:rPr>
          <w:sz w:val="20"/>
        </w:rPr>
        <w:t>arent</w:t>
      </w:r>
      <w:r w:rsidRPr="00A20B29">
        <w:rPr>
          <w:sz w:val="20"/>
        </w:rPr>
        <w:t xml:space="preserve"> after retirees reach State Pension Age </w:t>
      </w:r>
      <w:r w:rsidR="00230054" w:rsidRPr="00A20B29">
        <w:rPr>
          <w:sz w:val="20"/>
        </w:rPr>
        <w:t>but</w:t>
      </w:r>
      <w:r w:rsidRPr="00A20B29">
        <w:rPr>
          <w:sz w:val="20"/>
        </w:rPr>
        <w:t>, for those who have been in receipt of SP for some time, the effect is significant.  Indeed, one member has reported an overpayment in excess of £10K and a reduction in pension of 8.5%.</w:t>
      </w:r>
    </w:p>
    <w:p w14:paraId="022C1FE5" w14:textId="77777777" w:rsidR="00A20B29" w:rsidRPr="00A20B29" w:rsidRDefault="00A00992" w:rsidP="00372A7D">
      <w:pPr>
        <w:spacing w:after="60" w:line="276" w:lineRule="auto"/>
        <w:ind w:left="1418"/>
        <w:jc w:val="both"/>
        <w:rPr>
          <w:sz w:val="20"/>
        </w:rPr>
      </w:pPr>
      <w:r w:rsidRPr="00A20B29">
        <w:rPr>
          <w:sz w:val="20"/>
        </w:rPr>
        <w:t>Members are rightly unhappy, particularly since notification of the error came ‘out-of-the-blue’</w:t>
      </w:r>
      <w:r w:rsidR="00230054" w:rsidRPr="00A20B29">
        <w:rPr>
          <w:sz w:val="20"/>
        </w:rPr>
        <w:t>,</w:t>
      </w:r>
      <w:r w:rsidRPr="00A20B29">
        <w:rPr>
          <w:sz w:val="20"/>
        </w:rPr>
        <w:t xml:space="preserve"> with no explanation</w:t>
      </w:r>
      <w:r w:rsidR="00946586" w:rsidRPr="00A20B29">
        <w:rPr>
          <w:sz w:val="20"/>
        </w:rPr>
        <w:t xml:space="preserve">.  What’s more, FB has since discovered that the GMP reconciliation applies to all final salary schemes and </w:t>
      </w:r>
      <w:r w:rsidR="00230054" w:rsidRPr="00A20B29">
        <w:rPr>
          <w:sz w:val="20"/>
        </w:rPr>
        <w:t xml:space="preserve">that </w:t>
      </w:r>
      <w:r w:rsidR="00946586" w:rsidRPr="00A20B29">
        <w:rPr>
          <w:sz w:val="20"/>
        </w:rPr>
        <w:t>Prospect has been actively involved for several years.  However, the NWRMG are not aware of this ever being brought to the RMG and, even though FB and JJ have been trying to get assistance/information from northern and head office, little has been done other than to suggest members write to the CNPP themselves, a decision made independently by most of those affected.</w:t>
      </w:r>
    </w:p>
    <w:p w14:paraId="0F9785A6" w14:textId="77777777" w:rsidR="00A20B29" w:rsidRPr="00A20B29" w:rsidRDefault="00230054" w:rsidP="00372A7D">
      <w:pPr>
        <w:spacing w:after="60" w:line="276" w:lineRule="auto"/>
        <w:ind w:left="1418"/>
        <w:jc w:val="both"/>
        <w:rPr>
          <w:sz w:val="20"/>
        </w:rPr>
      </w:pPr>
      <w:r w:rsidRPr="00A20B29">
        <w:rPr>
          <w:sz w:val="20"/>
        </w:rPr>
        <w:t xml:space="preserve">Jez Stewart did send confirmation that Prospect are awaiting responses to members’ letters and, that a similar </w:t>
      </w:r>
      <w:r w:rsidR="00A20B29" w:rsidRPr="00A20B29">
        <w:rPr>
          <w:sz w:val="20"/>
        </w:rPr>
        <w:t>intervention</w:t>
      </w:r>
      <w:r w:rsidRPr="00A20B29">
        <w:rPr>
          <w:sz w:val="20"/>
        </w:rPr>
        <w:t>, within the Civil Service, had eliminated any question of repaying perceived overpayment but</w:t>
      </w:r>
      <w:r w:rsidR="00540277" w:rsidRPr="00A20B29">
        <w:rPr>
          <w:sz w:val="20"/>
        </w:rPr>
        <w:t>,</w:t>
      </w:r>
      <w:r w:rsidRPr="00A20B29">
        <w:rPr>
          <w:sz w:val="20"/>
        </w:rPr>
        <w:t xml:space="preserve"> the reporting of same by FB, gave a</w:t>
      </w:r>
      <w:r w:rsidR="00946586" w:rsidRPr="00A20B29">
        <w:rPr>
          <w:sz w:val="20"/>
        </w:rPr>
        <w:t xml:space="preserve">ttendees </w:t>
      </w:r>
      <w:r w:rsidRPr="00A20B29">
        <w:rPr>
          <w:sz w:val="20"/>
        </w:rPr>
        <w:t xml:space="preserve">little reason to </w:t>
      </w:r>
      <w:r w:rsidR="00946586" w:rsidRPr="00A20B29">
        <w:rPr>
          <w:sz w:val="20"/>
        </w:rPr>
        <w:t>express</w:t>
      </w:r>
      <w:r w:rsidRPr="00A20B29">
        <w:rPr>
          <w:sz w:val="20"/>
        </w:rPr>
        <w:t xml:space="preserve"> anything other than</w:t>
      </w:r>
      <w:r w:rsidR="00946586" w:rsidRPr="00A20B29">
        <w:rPr>
          <w:sz w:val="20"/>
        </w:rPr>
        <w:t xml:space="preserve"> their dissatisfaction.</w:t>
      </w:r>
    </w:p>
    <w:p w14:paraId="0CAAFCE5" w14:textId="77777777" w:rsidR="00A20B29" w:rsidRPr="00A20B29" w:rsidRDefault="00946586" w:rsidP="00372A7D">
      <w:pPr>
        <w:spacing w:after="60" w:line="276" w:lineRule="auto"/>
        <w:ind w:left="1418"/>
        <w:jc w:val="both"/>
        <w:rPr>
          <w:sz w:val="20"/>
        </w:rPr>
      </w:pPr>
      <w:r w:rsidRPr="00A20B29">
        <w:rPr>
          <w:sz w:val="20"/>
        </w:rPr>
        <w:t>Indeed, pensions are currently the one area on which members are allowed to make their views heard, so for Prospect to be so lacking in this regard</w:t>
      </w:r>
      <w:r w:rsidR="00A20B29" w:rsidRPr="00A20B29">
        <w:rPr>
          <w:sz w:val="20"/>
        </w:rPr>
        <w:t>,</w:t>
      </w:r>
      <w:r w:rsidRPr="00A20B29">
        <w:rPr>
          <w:sz w:val="20"/>
        </w:rPr>
        <w:t xml:space="preserve"> is far from satisfactory.  Moreover, Neil Walsh’s lack of attendance</w:t>
      </w:r>
      <w:r w:rsidR="00230054" w:rsidRPr="00A20B29">
        <w:rPr>
          <w:sz w:val="20"/>
        </w:rPr>
        <w:t>, both here and at the RMG Annual Conference,</w:t>
      </w:r>
      <w:r w:rsidRPr="00A20B29">
        <w:rPr>
          <w:sz w:val="20"/>
        </w:rPr>
        <w:t xml:space="preserve"> </w:t>
      </w:r>
      <w:r w:rsidR="00540277" w:rsidRPr="00A20B29">
        <w:rPr>
          <w:sz w:val="20"/>
        </w:rPr>
        <w:t xml:space="preserve">rather than </w:t>
      </w:r>
      <w:r w:rsidRPr="00A20B29">
        <w:rPr>
          <w:sz w:val="20"/>
        </w:rPr>
        <w:t>assuag</w:t>
      </w:r>
      <w:r w:rsidR="00540277" w:rsidRPr="00A20B29">
        <w:rPr>
          <w:sz w:val="20"/>
        </w:rPr>
        <w:t>ing</w:t>
      </w:r>
      <w:r w:rsidRPr="00A20B29">
        <w:rPr>
          <w:sz w:val="20"/>
        </w:rPr>
        <w:t xml:space="preserve"> members’ concerns, </w:t>
      </w:r>
      <w:r w:rsidR="00540277" w:rsidRPr="00A20B29">
        <w:rPr>
          <w:sz w:val="20"/>
        </w:rPr>
        <w:t xml:space="preserve">has in fact made members more dissatisfied, </w:t>
      </w:r>
      <w:r w:rsidRPr="00A20B29">
        <w:rPr>
          <w:sz w:val="20"/>
        </w:rPr>
        <w:t xml:space="preserve">with several attendees </w:t>
      </w:r>
      <w:r w:rsidR="00230054" w:rsidRPr="00A20B29">
        <w:rPr>
          <w:sz w:val="20"/>
        </w:rPr>
        <w:t>questioning the relevance of Prospect.</w:t>
      </w:r>
    </w:p>
    <w:p w14:paraId="71737212" w14:textId="29A3D18E" w:rsidR="005159C3" w:rsidRPr="00A20B29" w:rsidRDefault="00946586" w:rsidP="00372A7D">
      <w:pPr>
        <w:spacing w:after="60" w:line="276" w:lineRule="auto"/>
        <w:ind w:left="1418"/>
        <w:jc w:val="both"/>
        <w:rPr>
          <w:sz w:val="20"/>
        </w:rPr>
      </w:pPr>
      <w:r w:rsidRPr="00A20B29">
        <w:rPr>
          <w:sz w:val="20"/>
        </w:rPr>
        <w:t xml:space="preserve">The NWRMG now believe that </w:t>
      </w:r>
      <w:r w:rsidR="00230054" w:rsidRPr="00A20B29">
        <w:rPr>
          <w:sz w:val="20"/>
        </w:rPr>
        <w:t>a formal complaint to the General Secretary is in order and the secretary was tasked to write to him.</w:t>
      </w:r>
    </w:p>
    <w:p w14:paraId="7F75F913" w14:textId="77777777" w:rsidR="00196852" w:rsidRPr="00196852" w:rsidRDefault="00196852" w:rsidP="00196852">
      <w:pPr>
        <w:spacing w:line="276" w:lineRule="auto"/>
        <w:ind w:left="1134"/>
        <w:jc w:val="both"/>
        <w:rPr>
          <w:sz w:val="20"/>
        </w:rPr>
      </w:pPr>
    </w:p>
    <w:p w14:paraId="4846B7EA" w14:textId="77777777" w:rsidR="00372A7D" w:rsidRDefault="00372A7D" w:rsidP="00372A7D">
      <w:pPr>
        <w:spacing w:after="60" w:line="276" w:lineRule="auto"/>
        <w:ind w:left="1145" w:hanging="720"/>
        <w:jc w:val="both"/>
        <w:rPr>
          <w:sz w:val="20"/>
        </w:rPr>
      </w:pPr>
      <w:r w:rsidRPr="00B438E7">
        <w:rPr>
          <w:b/>
          <w:bCs/>
          <w:sz w:val="20"/>
        </w:rPr>
        <w:t>Update</w:t>
      </w:r>
      <w:r w:rsidRPr="00B438E7">
        <w:rPr>
          <w:sz w:val="20"/>
        </w:rPr>
        <w:t xml:space="preserve">: </w:t>
      </w:r>
      <w:r w:rsidRPr="00FE7D3B">
        <w:rPr>
          <w:sz w:val="20"/>
        </w:rPr>
        <w:t xml:space="preserve">At the </w:t>
      </w:r>
      <w:r>
        <w:rPr>
          <w:sz w:val="20"/>
        </w:rPr>
        <w:t xml:space="preserve">RMG </w:t>
      </w:r>
      <w:r w:rsidRPr="00FE7D3B">
        <w:rPr>
          <w:sz w:val="20"/>
        </w:rPr>
        <w:t>N</w:t>
      </w:r>
      <w:r>
        <w:rPr>
          <w:sz w:val="20"/>
        </w:rPr>
        <w:t xml:space="preserve">ational </w:t>
      </w:r>
      <w:r w:rsidRPr="00FE7D3B">
        <w:rPr>
          <w:sz w:val="20"/>
        </w:rPr>
        <w:t>C</w:t>
      </w:r>
      <w:r>
        <w:rPr>
          <w:sz w:val="20"/>
        </w:rPr>
        <w:t>ommittee</w:t>
      </w:r>
      <w:r w:rsidRPr="00FE7D3B">
        <w:rPr>
          <w:sz w:val="20"/>
        </w:rPr>
        <w:t xml:space="preserve"> meeting, held </w:t>
      </w:r>
      <w:r>
        <w:rPr>
          <w:sz w:val="20"/>
        </w:rPr>
        <w:t>17</w:t>
      </w:r>
      <w:r w:rsidRPr="00FE7D3B">
        <w:rPr>
          <w:sz w:val="20"/>
          <w:vertAlign w:val="superscript"/>
        </w:rPr>
        <w:t>th</w:t>
      </w:r>
      <w:r>
        <w:rPr>
          <w:sz w:val="20"/>
        </w:rPr>
        <w:t xml:space="preserve"> April 2025</w:t>
      </w:r>
      <w:r w:rsidRPr="00FE7D3B">
        <w:rPr>
          <w:sz w:val="20"/>
        </w:rPr>
        <w:t xml:space="preserve">, </w:t>
      </w:r>
      <w:r>
        <w:rPr>
          <w:sz w:val="20"/>
        </w:rPr>
        <w:t>John Ferrett (RMG Group Secretary), made the following statement concerning the GMP reconciliation issue:</w:t>
      </w:r>
    </w:p>
    <w:p w14:paraId="5C0A5835" w14:textId="77777777" w:rsidR="00372A7D" w:rsidRPr="00FE7D3B" w:rsidRDefault="00372A7D" w:rsidP="00372A7D">
      <w:pPr>
        <w:spacing w:line="276" w:lineRule="auto"/>
        <w:ind w:left="1145" w:hanging="11"/>
        <w:jc w:val="both"/>
        <w:rPr>
          <w:sz w:val="20"/>
        </w:rPr>
      </w:pPr>
      <w:r>
        <w:rPr>
          <w:sz w:val="20"/>
        </w:rPr>
        <w:t>“</w:t>
      </w:r>
      <w:r w:rsidRPr="00FE7D3B">
        <w:rPr>
          <w:sz w:val="20"/>
        </w:rPr>
        <w:t xml:space="preserve">It’s important to acknowledge that things are in hand. </w:t>
      </w:r>
      <w:r>
        <w:rPr>
          <w:sz w:val="20"/>
        </w:rPr>
        <w:t xml:space="preserve"> </w:t>
      </w:r>
      <w:r w:rsidRPr="00FE7D3B">
        <w:rPr>
          <w:sz w:val="20"/>
        </w:rPr>
        <w:t xml:space="preserve">We have given advice to members who have contacted us about how they can challenge what the scheme is doing. </w:t>
      </w:r>
      <w:r>
        <w:rPr>
          <w:sz w:val="20"/>
        </w:rPr>
        <w:t xml:space="preserve"> </w:t>
      </w:r>
      <w:r w:rsidRPr="00FE7D3B">
        <w:rPr>
          <w:sz w:val="20"/>
        </w:rPr>
        <w:t xml:space="preserve">We are also contacting the trustees directly to ask some questions on behalf of members. </w:t>
      </w:r>
      <w:r>
        <w:rPr>
          <w:sz w:val="20"/>
        </w:rPr>
        <w:t xml:space="preserve"> </w:t>
      </w:r>
      <w:r w:rsidRPr="00FE7D3B">
        <w:rPr>
          <w:sz w:val="20"/>
        </w:rPr>
        <w:t>It’s important to see how the scheme responds to these initiatives. We will assess any response and support members in taking any further steps that are needed.</w:t>
      </w:r>
      <w:r>
        <w:rPr>
          <w:sz w:val="20"/>
        </w:rPr>
        <w:t>”</w:t>
      </w:r>
    </w:p>
    <w:p w14:paraId="2F82A57D" w14:textId="6A27A441" w:rsidR="00230054" w:rsidRDefault="00230054" w:rsidP="00372A7D">
      <w:pPr>
        <w:spacing w:before="240" w:after="240" w:line="276" w:lineRule="auto"/>
        <w:ind w:left="414"/>
        <w:jc w:val="both"/>
        <w:rPr>
          <w:sz w:val="20"/>
        </w:rPr>
      </w:pPr>
      <w:r w:rsidRPr="00520326">
        <w:rPr>
          <w:b/>
          <w:bCs/>
          <w:sz w:val="20"/>
        </w:rPr>
        <w:t>Action GM2</w:t>
      </w:r>
      <w:r>
        <w:rPr>
          <w:b/>
          <w:bCs/>
          <w:sz w:val="20"/>
        </w:rPr>
        <w:t>5</w:t>
      </w:r>
      <w:r w:rsidRPr="00520326">
        <w:rPr>
          <w:b/>
          <w:bCs/>
          <w:sz w:val="20"/>
        </w:rPr>
        <w:t>0</w:t>
      </w:r>
      <w:r>
        <w:rPr>
          <w:b/>
          <w:bCs/>
          <w:sz w:val="20"/>
        </w:rPr>
        <w:t>3</w:t>
      </w:r>
      <w:r w:rsidRPr="001E23B4">
        <w:rPr>
          <w:b/>
          <w:bCs/>
          <w:sz w:val="20"/>
        </w:rPr>
        <w:t xml:space="preserve"> – </w:t>
      </w:r>
      <w:r w:rsidRPr="001E23B4">
        <w:rPr>
          <w:sz w:val="20"/>
        </w:rPr>
        <w:t xml:space="preserve">FB to </w:t>
      </w:r>
      <w:r w:rsidR="001E23B4">
        <w:rPr>
          <w:sz w:val="20"/>
        </w:rPr>
        <w:t>write to Mike Clancy</w:t>
      </w:r>
      <w:r w:rsidR="00196852">
        <w:rPr>
          <w:sz w:val="20"/>
        </w:rPr>
        <w:t xml:space="preserve"> expressing our dissatisfaction</w:t>
      </w:r>
    </w:p>
    <w:p w14:paraId="7E3A3A93" w14:textId="67661A30" w:rsidR="00745031" w:rsidRPr="00C31133" w:rsidRDefault="0080115B" w:rsidP="00745031">
      <w:pPr>
        <w:pStyle w:val="ListParagraph"/>
        <w:keepNext/>
        <w:keepLines/>
        <w:numPr>
          <w:ilvl w:val="0"/>
          <w:numId w:val="11"/>
        </w:numPr>
        <w:spacing w:after="120" w:line="276" w:lineRule="auto"/>
        <w:ind w:left="709" w:hanging="283"/>
        <w:jc w:val="both"/>
        <w:rPr>
          <w:sz w:val="20"/>
        </w:rPr>
      </w:pPr>
      <w:r>
        <w:rPr>
          <w:sz w:val="20"/>
        </w:rPr>
        <w:lastRenderedPageBreak/>
        <w:t xml:space="preserve">Officer &amp; </w:t>
      </w:r>
      <w:r w:rsidR="005B3FEE">
        <w:rPr>
          <w:sz w:val="20"/>
        </w:rPr>
        <w:t>SOC Elections</w:t>
      </w:r>
    </w:p>
    <w:p w14:paraId="53079C99" w14:textId="77777777" w:rsidR="0080115B" w:rsidRDefault="0080115B" w:rsidP="0080115B">
      <w:pPr>
        <w:pStyle w:val="ListParagraph"/>
        <w:numPr>
          <w:ilvl w:val="0"/>
          <w:numId w:val="22"/>
        </w:numPr>
        <w:spacing w:line="276" w:lineRule="auto"/>
        <w:jc w:val="both"/>
        <w:rPr>
          <w:sz w:val="20"/>
        </w:rPr>
      </w:pPr>
      <w:r>
        <w:rPr>
          <w:sz w:val="20"/>
        </w:rPr>
        <w:t>Officer elections saw Andrew Ruffhead elected as President and Tom James as Vice-President with both appointments unopposed.</w:t>
      </w:r>
    </w:p>
    <w:p w14:paraId="5F10AB70" w14:textId="5FBA3690" w:rsidR="0080115B" w:rsidRDefault="0080115B" w:rsidP="00372A7D">
      <w:pPr>
        <w:pStyle w:val="ListParagraph"/>
        <w:numPr>
          <w:ilvl w:val="0"/>
          <w:numId w:val="22"/>
        </w:numPr>
        <w:spacing w:after="240" w:line="276" w:lineRule="auto"/>
        <w:ind w:left="1066" w:hanging="357"/>
        <w:contextualSpacing w:val="0"/>
        <w:jc w:val="both"/>
        <w:rPr>
          <w:sz w:val="20"/>
        </w:rPr>
      </w:pPr>
      <w:r>
        <w:rPr>
          <w:sz w:val="20"/>
        </w:rPr>
        <w:t>The SOC election, which went to ballot was won by Fran Butler with 17 votes (</w:t>
      </w:r>
      <w:r w:rsidRPr="0080115B">
        <w:rPr>
          <w:sz w:val="20"/>
        </w:rPr>
        <w:t>Mike Kain – 5 votes and Quentin Keeling – 2 votes</w:t>
      </w:r>
      <w:r>
        <w:rPr>
          <w:sz w:val="20"/>
        </w:rPr>
        <w:t>)</w:t>
      </w:r>
      <w:r w:rsidR="00A56D4B">
        <w:rPr>
          <w:sz w:val="20"/>
        </w:rPr>
        <w:t>.</w:t>
      </w:r>
    </w:p>
    <w:p w14:paraId="501054EE" w14:textId="2CFB0878" w:rsidR="00C725C6" w:rsidRPr="002755F3" w:rsidRDefault="00C725C6" w:rsidP="00372A7D">
      <w:pPr>
        <w:pStyle w:val="ListParagraph"/>
        <w:keepNext/>
        <w:keepLines/>
        <w:widowControl w:val="0"/>
        <w:numPr>
          <w:ilvl w:val="0"/>
          <w:numId w:val="7"/>
        </w:numPr>
        <w:tabs>
          <w:tab w:val="left" w:pos="426"/>
        </w:tabs>
        <w:spacing w:before="240" w:after="120" w:line="276" w:lineRule="auto"/>
        <w:ind w:left="425" w:hanging="567"/>
        <w:contextualSpacing w:val="0"/>
        <w:jc w:val="both"/>
        <w:rPr>
          <w:sz w:val="22"/>
          <w:szCs w:val="22"/>
          <w:u w:val="single"/>
        </w:rPr>
      </w:pPr>
      <w:r w:rsidRPr="002755F3">
        <w:rPr>
          <w:sz w:val="22"/>
          <w:szCs w:val="22"/>
          <w:u w:val="single"/>
        </w:rPr>
        <w:t>National Committee Representative Report</w:t>
      </w:r>
    </w:p>
    <w:p w14:paraId="1D971FAE" w14:textId="58DD6ABC" w:rsidR="00C725C6" w:rsidRPr="00C31133" w:rsidRDefault="005A3847" w:rsidP="00C725C6">
      <w:pPr>
        <w:keepNext/>
        <w:keepLines/>
        <w:spacing w:after="120" w:line="276" w:lineRule="auto"/>
        <w:ind w:left="425"/>
        <w:jc w:val="both"/>
        <w:rPr>
          <w:sz w:val="20"/>
        </w:rPr>
      </w:pPr>
      <w:r>
        <w:rPr>
          <w:sz w:val="20"/>
        </w:rPr>
        <w:t xml:space="preserve">Although little to report from the </w:t>
      </w:r>
      <w:r w:rsidR="00956B11" w:rsidRPr="00C31133">
        <w:rPr>
          <w:sz w:val="20"/>
        </w:rPr>
        <w:t>lates</w:t>
      </w:r>
      <w:r w:rsidR="007E7D72">
        <w:rPr>
          <w:sz w:val="20"/>
        </w:rPr>
        <w:t>t</w:t>
      </w:r>
      <w:r w:rsidR="00956B11" w:rsidRPr="00C31133">
        <w:rPr>
          <w:sz w:val="20"/>
        </w:rPr>
        <w:t xml:space="preserve"> meeting</w:t>
      </w:r>
      <w:r>
        <w:rPr>
          <w:sz w:val="20"/>
        </w:rPr>
        <w:t>, DF highlighted the following</w:t>
      </w:r>
      <w:r w:rsidR="00BE2998">
        <w:rPr>
          <w:sz w:val="20"/>
        </w:rPr>
        <w:t>:</w:t>
      </w:r>
    </w:p>
    <w:p w14:paraId="53D76394" w14:textId="5313504F" w:rsidR="009C7C9C" w:rsidRDefault="009C7C9C" w:rsidP="00956B11">
      <w:pPr>
        <w:pStyle w:val="ListParagraph"/>
        <w:numPr>
          <w:ilvl w:val="0"/>
          <w:numId w:val="12"/>
        </w:numPr>
        <w:spacing w:after="120" w:line="276" w:lineRule="auto"/>
        <w:ind w:left="709" w:hanging="283"/>
        <w:jc w:val="both"/>
        <w:rPr>
          <w:sz w:val="20"/>
        </w:rPr>
      </w:pPr>
      <w:r>
        <w:rPr>
          <w:sz w:val="20"/>
        </w:rPr>
        <w:t xml:space="preserve">Motion 32 (ADC 2025) – Following the support of Motion 45 (BNC 2024), </w:t>
      </w:r>
      <w:r w:rsidR="00642BC0">
        <w:rPr>
          <w:sz w:val="20"/>
        </w:rPr>
        <w:t xml:space="preserve">Motion 32, citing the resolution carried at the 2024 </w:t>
      </w:r>
      <w:r w:rsidR="00642BC0" w:rsidRPr="00642BC0">
        <w:rPr>
          <w:sz w:val="20"/>
        </w:rPr>
        <w:t xml:space="preserve">TUC </w:t>
      </w:r>
      <w:r w:rsidR="00FC4297">
        <w:rPr>
          <w:sz w:val="20"/>
        </w:rPr>
        <w:t>called for the</w:t>
      </w:r>
      <w:r w:rsidR="00642BC0">
        <w:rPr>
          <w:sz w:val="20"/>
        </w:rPr>
        <w:t xml:space="preserve"> NC</w:t>
      </w:r>
      <w:r w:rsidR="00FC4297">
        <w:rPr>
          <w:sz w:val="20"/>
        </w:rPr>
        <w:t>/NEC to pursue the TUC resolution, especially with regard to; the recognition of the State of Palestine and, the ending of all licenses for arms traded with Israel.  The motion, which was remitted at the ADC, has subsequently been discussed by the NC</w:t>
      </w:r>
      <w:r w:rsidR="00A41CE0">
        <w:rPr>
          <w:sz w:val="20"/>
        </w:rPr>
        <w:t xml:space="preserve"> who voted against taking it further</w:t>
      </w:r>
    </w:p>
    <w:p w14:paraId="1175317E" w14:textId="3C779D39" w:rsidR="00956B11" w:rsidRPr="00C31133" w:rsidRDefault="005A3847" w:rsidP="00956B11">
      <w:pPr>
        <w:pStyle w:val="ListParagraph"/>
        <w:numPr>
          <w:ilvl w:val="0"/>
          <w:numId w:val="12"/>
        </w:numPr>
        <w:spacing w:after="120" w:line="276" w:lineRule="auto"/>
        <w:ind w:left="709" w:hanging="283"/>
        <w:jc w:val="both"/>
        <w:rPr>
          <w:sz w:val="20"/>
        </w:rPr>
      </w:pPr>
      <w:r>
        <w:rPr>
          <w:sz w:val="20"/>
        </w:rPr>
        <w:t xml:space="preserve">Concerns over the Government’s proposals to change from RPI to </w:t>
      </w:r>
      <w:r w:rsidRPr="005A3847">
        <w:rPr>
          <w:sz w:val="20"/>
        </w:rPr>
        <w:t>Consumer Prices Index including owner occupiers' housing costs (CPIH)</w:t>
      </w:r>
    </w:p>
    <w:p w14:paraId="77077867" w14:textId="2DF9B5F8" w:rsidR="00CD482D" w:rsidRDefault="005A3847" w:rsidP="00CD482D">
      <w:pPr>
        <w:pStyle w:val="ListParagraph"/>
        <w:numPr>
          <w:ilvl w:val="0"/>
          <w:numId w:val="12"/>
        </w:numPr>
        <w:spacing w:after="240" w:line="276" w:lineRule="auto"/>
        <w:ind w:left="709" w:hanging="284"/>
        <w:jc w:val="both"/>
        <w:rPr>
          <w:sz w:val="20"/>
        </w:rPr>
      </w:pPr>
      <w:r>
        <w:rPr>
          <w:sz w:val="20"/>
        </w:rPr>
        <w:t xml:space="preserve">National Pensioners Convention (NPC) </w:t>
      </w:r>
      <w:r w:rsidR="00FE7D3B">
        <w:rPr>
          <w:sz w:val="20"/>
        </w:rPr>
        <w:t>is</w:t>
      </w:r>
      <w:r>
        <w:rPr>
          <w:sz w:val="20"/>
        </w:rPr>
        <w:t xml:space="preserve"> </w:t>
      </w:r>
      <w:r w:rsidR="00FE7D3B" w:rsidRPr="00FE7D3B">
        <w:rPr>
          <w:sz w:val="20"/>
        </w:rPr>
        <w:t>moving towards a Public Limited Company</w:t>
      </w:r>
      <w:r w:rsidR="00FE7D3B">
        <w:rPr>
          <w:sz w:val="20"/>
        </w:rPr>
        <w:t xml:space="preserve">, </w:t>
      </w:r>
      <w:r w:rsidR="00FE7D3B" w:rsidRPr="00FE7D3B">
        <w:rPr>
          <w:sz w:val="20"/>
        </w:rPr>
        <w:t xml:space="preserve">in order to protect </w:t>
      </w:r>
      <w:r w:rsidR="00FE7D3B">
        <w:rPr>
          <w:sz w:val="20"/>
        </w:rPr>
        <w:t xml:space="preserve">its </w:t>
      </w:r>
      <w:r w:rsidR="00FE7D3B" w:rsidRPr="00FE7D3B">
        <w:rPr>
          <w:sz w:val="20"/>
        </w:rPr>
        <w:t>officers and officials from financial liability.</w:t>
      </w:r>
      <w:r w:rsidR="00FE7D3B">
        <w:rPr>
          <w:sz w:val="20"/>
        </w:rPr>
        <w:t xml:space="preserve">  </w:t>
      </w:r>
      <w:r w:rsidR="00FE7D3B" w:rsidRPr="00FE7D3B">
        <w:rPr>
          <w:sz w:val="20"/>
        </w:rPr>
        <w:t xml:space="preserve">If this action fails </w:t>
      </w:r>
      <w:r w:rsidR="00FE7D3B">
        <w:rPr>
          <w:sz w:val="20"/>
        </w:rPr>
        <w:t xml:space="preserve">the </w:t>
      </w:r>
      <w:r w:rsidR="00FE7D3B" w:rsidRPr="00FE7D3B">
        <w:rPr>
          <w:sz w:val="20"/>
        </w:rPr>
        <w:t>NPC may fold</w:t>
      </w:r>
      <w:r w:rsidR="00FE7D3B">
        <w:rPr>
          <w:sz w:val="20"/>
        </w:rPr>
        <w:t>,</w:t>
      </w:r>
      <w:r w:rsidR="00FE7D3B" w:rsidRPr="00FE7D3B">
        <w:rPr>
          <w:sz w:val="20"/>
        </w:rPr>
        <w:t xml:space="preserve"> leaving Pensioners without a formal lobbying group</w:t>
      </w:r>
      <w:r w:rsidR="00FE7D3B">
        <w:rPr>
          <w:sz w:val="20"/>
        </w:rPr>
        <w:t>, a group on which Prospect depend</w:t>
      </w:r>
    </w:p>
    <w:p w14:paraId="5B53A9EB" w14:textId="05CC0F14" w:rsidR="009A09EC" w:rsidRPr="00CD482D" w:rsidRDefault="009A09EC" w:rsidP="00CD482D">
      <w:pPr>
        <w:pStyle w:val="ListParagraph"/>
        <w:numPr>
          <w:ilvl w:val="0"/>
          <w:numId w:val="12"/>
        </w:numPr>
        <w:spacing w:after="240" w:line="276" w:lineRule="auto"/>
        <w:ind w:left="709" w:hanging="284"/>
        <w:jc w:val="both"/>
        <w:rPr>
          <w:sz w:val="20"/>
        </w:rPr>
      </w:pPr>
      <w:r>
        <w:rPr>
          <w:sz w:val="20"/>
        </w:rPr>
        <w:t>Representation by Prospect and their lack of accountability to RMG.  The NEC decide how and where motions are handled and National Officers are not effectively supporting retired members</w:t>
      </w:r>
      <w:r w:rsidR="00A56D4B">
        <w:rPr>
          <w:sz w:val="20"/>
        </w:rPr>
        <w:t>.</w:t>
      </w:r>
    </w:p>
    <w:p w14:paraId="5FAD6893" w14:textId="5D07D14A" w:rsidR="00F8768F" w:rsidRDefault="00F8768F" w:rsidP="00F8768F">
      <w:pPr>
        <w:spacing w:after="120" w:line="276" w:lineRule="auto"/>
        <w:ind w:left="1146" w:hanging="720"/>
        <w:jc w:val="both"/>
        <w:rPr>
          <w:sz w:val="20"/>
        </w:rPr>
      </w:pPr>
      <w:r w:rsidRPr="00F8768F">
        <w:rPr>
          <w:b/>
          <w:bCs/>
          <w:sz w:val="20"/>
        </w:rPr>
        <w:t>Action GM2</w:t>
      </w:r>
      <w:r w:rsidR="007E4C86">
        <w:rPr>
          <w:b/>
          <w:bCs/>
          <w:sz w:val="20"/>
        </w:rPr>
        <w:t>5</w:t>
      </w:r>
      <w:r w:rsidRPr="00F8768F">
        <w:rPr>
          <w:b/>
          <w:bCs/>
          <w:sz w:val="20"/>
        </w:rPr>
        <w:t>0</w:t>
      </w:r>
      <w:r w:rsidR="007E4C86">
        <w:rPr>
          <w:b/>
          <w:bCs/>
          <w:sz w:val="20"/>
        </w:rPr>
        <w:t>4</w:t>
      </w:r>
      <w:r w:rsidRPr="00F8768F">
        <w:rPr>
          <w:b/>
          <w:bCs/>
          <w:sz w:val="20"/>
        </w:rPr>
        <w:t xml:space="preserve"> – </w:t>
      </w:r>
      <w:r w:rsidR="00CD482D">
        <w:rPr>
          <w:sz w:val="20"/>
        </w:rPr>
        <w:t>FB to</w:t>
      </w:r>
      <w:r>
        <w:rPr>
          <w:sz w:val="20"/>
        </w:rPr>
        <w:t xml:space="preserve"> circulate </w:t>
      </w:r>
      <w:r w:rsidR="00CD482D">
        <w:rPr>
          <w:sz w:val="20"/>
        </w:rPr>
        <w:t>the minutes of the NC meeting as soon as they are available.</w:t>
      </w:r>
    </w:p>
    <w:p w14:paraId="55C37340" w14:textId="77777777" w:rsidR="002755F3" w:rsidRDefault="002755F3" w:rsidP="002755F3">
      <w:pPr>
        <w:jc w:val="both"/>
        <w:rPr>
          <w:szCs w:val="24"/>
          <w:u w:val="single"/>
        </w:rPr>
      </w:pPr>
    </w:p>
    <w:p w14:paraId="6B433FF4" w14:textId="3FECE6DF" w:rsidR="00DB49AA" w:rsidRPr="002755F3" w:rsidRDefault="00DB49AA" w:rsidP="00DB49AA">
      <w:pPr>
        <w:pStyle w:val="ListParagraph"/>
        <w:keepNext/>
        <w:keepLines/>
        <w:numPr>
          <w:ilvl w:val="0"/>
          <w:numId w:val="7"/>
        </w:numPr>
        <w:tabs>
          <w:tab w:val="left" w:pos="426"/>
        </w:tabs>
        <w:spacing w:before="120" w:after="120" w:line="276" w:lineRule="auto"/>
        <w:ind w:left="425" w:hanging="567"/>
        <w:jc w:val="both"/>
        <w:rPr>
          <w:sz w:val="22"/>
          <w:szCs w:val="22"/>
          <w:u w:val="single"/>
        </w:rPr>
      </w:pPr>
      <w:r>
        <w:rPr>
          <w:sz w:val="22"/>
          <w:szCs w:val="22"/>
          <w:u w:val="single"/>
        </w:rPr>
        <w:t>General Discussion</w:t>
      </w:r>
    </w:p>
    <w:p w14:paraId="513D9E95" w14:textId="65EE06F7" w:rsidR="00704C75" w:rsidRDefault="00A431C2" w:rsidP="00BE1046">
      <w:pPr>
        <w:pStyle w:val="ListParagraph"/>
        <w:numPr>
          <w:ilvl w:val="0"/>
          <w:numId w:val="15"/>
        </w:numPr>
        <w:spacing w:before="120" w:after="60" w:line="276" w:lineRule="auto"/>
        <w:ind w:left="709" w:hanging="284"/>
        <w:contextualSpacing w:val="0"/>
        <w:jc w:val="both"/>
        <w:rPr>
          <w:sz w:val="20"/>
        </w:rPr>
      </w:pPr>
      <w:r>
        <w:rPr>
          <w:sz w:val="20"/>
        </w:rPr>
        <w:t>Pension</w:t>
      </w:r>
      <w:r w:rsidR="00CD482D">
        <w:rPr>
          <w:sz w:val="20"/>
        </w:rPr>
        <w:t>s</w:t>
      </w:r>
    </w:p>
    <w:p w14:paraId="1F1BDD29" w14:textId="0B919F43" w:rsidR="007C3434" w:rsidRDefault="007C3434" w:rsidP="00252D50">
      <w:pPr>
        <w:pStyle w:val="ListParagraph"/>
        <w:numPr>
          <w:ilvl w:val="0"/>
          <w:numId w:val="16"/>
        </w:numPr>
        <w:spacing w:after="120" w:line="276" w:lineRule="auto"/>
        <w:ind w:left="993" w:hanging="284"/>
        <w:jc w:val="both"/>
        <w:rPr>
          <w:sz w:val="20"/>
        </w:rPr>
      </w:pPr>
      <w:r>
        <w:rPr>
          <w:sz w:val="20"/>
        </w:rPr>
        <w:t xml:space="preserve">Triple Lock – </w:t>
      </w:r>
      <w:r w:rsidR="00864D79" w:rsidRPr="00864D79">
        <w:rPr>
          <w:sz w:val="20"/>
        </w:rPr>
        <w:t>Although still in place</w:t>
      </w:r>
      <w:r w:rsidR="00A41CE0">
        <w:rPr>
          <w:sz w:val="20"/>
        </w:rPr>
        <w:t xml:space="preserve"> and likely to be maintained for this Parliament</w:t>
      </w:r>
      <w:r w:rsidR="00864D79" w:rsidRPr="00864D79">
        <w:rPr>
          <w:sz w:val="20"/>
        </w:rPr>
        <w:t>, Prospect encourages members to lobby their MPs for retention of the triple lock</w:t>
      </w:r>
      <w:r w:rsidR="00A41CE0">
        <w:rPr>
          <w:sz w:val="20"/>
        </w:rPr>
        <w:t xml:space="preserve">, and for its inclusion </w:t>
      </w:r>
      <w:r w:rsidR="00864D79" w:rsidRPr="00864D79">
        <w:rPr>
          <w:sz w:val="20"/>
        </w:rPr>
        <w:t>in manifestos for the next general election</w:t>
      </w:r>
    </w:p>
    <w:p w14:paraId="5F7074A9" w14:textId="006B20CD" w:rsidR="007C3434" w:rsidRDefault="00A41CE0" w:rsidP="00252D50">
      <w:pPr>
        <w:pStyle w:val="ListParagraph"/>
        <w:numPr>
          <w:ilvl w:val="0"/>
          <w:numId w:val="16"/>
        </w:numPr>
        <w:spacing w:after="120" w:line="276" w:lineRule="auto"/>
        <w:ind w:left="993" w:hanging="284"/>
        <w:jc w:val="both"/>
        <w:rPr>
          <w:sz w:val="20"/>
        </w:rPr>
      </w:pPr>
      <w:r>
        <w:rPr>
          <w:sz w:val="20"/>
        </w:rPr>
        <w:t>CNPP and GMP reconciliation – As discussed at Item 6, members are unhappy with the service provided by Prospect and the national officers.  Although it remains likely that, in line with the affected Civil Service schemes, there will be no clawback of overpayment, this has yet to be formalised</w:t>
      </w:r>
      <w:r w:rsidR="004D1681">
        <w:rPr>
          <w:sz w:val="20"/>
        </w:rPr>
        <w:t xml:space="preserve"> with the scheme employers</w:t>
      </w:r>
      <w:r>
        <w:rPr>
          <w:sz w:val="20"/>
        </w:rPr>
        <w:t xml:space="preserve">.  Members remain hopeful that it will also be possible to agree a marked-time introduction of corrected rates but, unfortunately the scheme has already applied the new rates so this </w:t>
      </w:r>
      <w:r w:rsidR="00B95648">
        <w:rPr>
          <w:sz w:val="20"/>
        </w:rPr>
        <w:t xml:space="preserve">is now unlikely.  </w:t>
      </w:r>
      <w:r w:rsidR="004D1681">
        <w:rPr>
          <w:sz w:val="20"/>
        </w:rPr>
        <w:t>In addition, m</w:t>
      </w:r>
      <w:r w:rsidR="00B95648">
        <w:rPr>
          <w:sz w:val="20"/>
        </w:rPr>
        <w:t xml:space="preserve">ost members are still waiting for confirmation of how the overpayments etc., have been calculated and, </w:t>
      </w:r>
      <w:r w:rsidR="004D1681">
        <w:rPr>
          <w:sz w:val="20"/>
        </w:rPr>
        <w:t>whether any overpaid tax has been allowed for in the overpayment and new rates, e.g. if an overpayment of £10K applies, is this net or gross of tax</w:t>
      </w:r>
      <w:r w:rsidR="00A56D4B">
        <w:rPr>
          <w:sz w:val="20"/>
        </w:rPr>
        <w:t>,</w:t>
      </w:r>
      <w:r w:rsidR="004D1681">
        <w:rPr>
          <w:sz w:val="20"/>
        </w:rPr>
        <w:t xml:space="preserve"> as tax will have been charged at 20% (or potentially 40% in some cases)</w:t>
      </w:r>
      <w:r w:rsidR="001C5419">
        <w:rPr>
          <w:sz w:val="20"/>
        </w:rPr>
        <w:t>.</w:t>
      </w:r>
    </w:p>
    <w:p w14:paraId="3AED643B" w14:textId="77777777" w:rsidR="001C5419" w:rsidRPr="00704C75" w:rsidRDefault="001C5419" w:rsidP="001C5419">
      <w:pPr>
        <w:pStyle w:val="ListParagraph"/>
        <w:numPr>
          <w:ilvl w:val="0"/>
          <w:numId w:val="15"/>
        </w:numPr>
        <w:spacing w:before="120" w:after="60" w:line="276" w:lineRule="auto"/>
        <w:ind w:left="709" w:hanging="284"/>
        <w:contextualSpacing w:val="0"/>
        <w:jc w:val="both"/>
        <w:rPr>
          <w:sz w:val="20"/>
        </w:rPr>
      </w:pPr>
      <w:r>
        <w:rPr>
          <w:sz w:val="20"/>
        </w:rPr>
        <w:t>Current State of Social Care</w:t>
      </w:r>
    </w:p>
    <w:p w14:paraId="57633006" w14:textId="106F6FCA" w:rsidR="004D1681" w:rsidRDefault="001C5419" w:rsidP="00252D50">
      <w:pPr>
        <w:pStyle w:val="ListParagraph"/>
        <w:numPr>
          <w:ilvl w:val="0"/>
          <w:numId w:val="16"/>
        </w:numPr>
        <w:spacing w:after="120" w:line="276" w:lineRule="auto"/>
        <w:ind w:left="993" w:hanging="284"/>
        <w:jc w:val="both"/>
        <w:rPr>
          <w:sz w:val="20"/>
        </w:rPr>
      </w:pPr>
      <w:r>
        <w:rPr>
          <w:sz w:val="20"/>
        </w:rPr>
        <w:t>Carer Allowance -</w:t>
      </w:r>
      <w:r w:rsidR="004D1681">
        <w:rPr>
          <w:sz w:val="20"/>
        </w:rPr>
        <w:t xml:space="preserve"> LE raised the issue of </w:t>
      </w:r>
      <w:r>
        <w:rPr>
          <w:sz w:val="20"/>
        </w:rPr>
        <w:t>State Pension and how it will affect the</w:t>
      </w:r>
      <w:r w:rsidR="004D1681">
        <w:rPr>
          <w:sz w:val="20"/>
        </w:rPr>
        <w:t xml:space="preserve"> carer’s allowance</w:t>
      </w:r>
      <w:r>
        <w:rPr>
          <w:sz w:val="20"/>
        </w:rPr>
        <w:t xml:space="preserve"> </w:t>
      </w:r>
      <w:r w:rsidR="00A56D4B">
        <w:rPr>
          <w:sz w:val="20"/>
        </w:rPr>
        <w:t>since</w:t>
      </w:r>
      <w:r>
        <w:rPr>
          <w:sz w:val="20"/>
        </w:rPr>
        <w:t xml:space="preserve"> it will likely take his earnings above the threshold for eligibility</w:t>
      </w:r>
      <w:r w:rsidR="004D1681">
        <w:rPr>
          <w:sz w:val="20"/>
        </w:rPr>
        <w:t xml:space="preserve">.  How are the </w:t>
      </w:r>
      <w:r>
        <w:rPr>
          <w:sz w:val="20"/>
        </w:rPr>
        <w:t xml:space="preserve">payable </w:t>
      </w:r>
      <w:r w:rsidR="004D1681">
        <w:rPr>
          <w:sz w:val="20"/>
        </w:rPr>
        <w:t xml:space="preserve">Benefits </w:t>
      </w:r>
      <w:r>
        <w:rPr>
          <w:sz w:val="20"/>
        </w:rPr>
        <w:t>affected by each other?  There was a general consensus</w:t>
      </w:r>
      <w:r w:rsidR="0036550F">
        <w:rPr>
          <w:sz w:val="20"/>
        </w:rPr>
        <w:t xml:space="preserve"> that a discussion with the DWP was needed, especially if LE, or indeed any retiree had been informed that the maximum SP could not be achieved.  </w:t>
      </w:r>
      <w:r>
        <w:rPr>
          <w:sz w:val="20"/>
        </w:rPr>
        <w:t xml:space="preserve">Under certain circumstances, including acting as a </w:t>
      </w:r>
      <w:proofErr w:type="spellStart"/>
      <w:r>
        <w:rPr>
          <w:sz w:val="20"/>
        </w:rPr>
        <w:t>carer</w:t>
      </w:r>
      <w:proofErr w:type="spellEnd"/>
      <w:r>
        <w:rPr>
          <w:sz w:val="20"/>
        </w:rPr>
        <w:t>, when unable to earn NI, it is possible to claim NI credit</w:t>
      </w:r>
      <w:r w:rsidR="0036550F">
        <w:rPr>
          <w:sz w:val="20"/>
        </w:rPr>
        <w:t>.</w:t>
      </w:r>
    </w:p>
    <w:p w14:paraId="54F24460" w14:textId="78297811" w:rsidR="00BD49C5" w:rsidRPr="00BE1046" w:rsidRDefault="00DA2255" w:rsidP="00BE1046">
      <w:pPr>
        <w:spacing w:line="276" w:lineRule="auto"/>
        <w:ind w:left="414"/>
        <w:jc w:val="both"/>
        <w:rPr>
          <w:sz w:val="20"/>
        </w:rPr>
      </w:pPr>
      <w:r w:rsidRPr="00B438E7">
        <w:rPr>
          <w:b/>
          <w:bCs/>
          <w:sz w:val="20"/>
        </w:rPr>
        <w:t>Update</w:t>
      </w:r>
      <w:r w:rsidRPr="00DA2255">
        <w:rPr>
          <w:b/>
          <w:bCs/>
          <w:sz w:val="20"/>
        </w:rPr>
        <w:t xml:space="preserve">: </w:t>
      </w:r>
      <w:r w:rsidRPr="00BE1046">
        <w:rPr>
          <w:sz w:val="20"/>
        </w:rPr>
        <w:t>Members w</w:t>
      </w:r>
      <w:r w:rsidR="00BE1046" w:rsidRPr="00BE1046">
        <w:rPr>
          <w:sz w:val="20"/>
        </w:rPr>
        <w:t>ishing</w:t>
      </w:r>
      <w:r w:rsidRPr="00BE1046">
        <w:rPr>
          <w:sz w:val="20"/>
        </w:rPr>
        <w:t xml:space="preserve"> to check their </w:t>
      </w:r>
      <w:r w:rsidR="00BD49C5" w:rsidRPr="00BE1046">
        <w:rPr>
          <w:sz w:val="20"/>
        </w:rPr>
        <w:t xml:space="preserve">state pension forecast or </w:t>
      </w:r>
      <w:r w:rsidRPr="00BE1046">
        <w:rPr>
          <w:sz w:val="20"/>
        </w:rPr>
        <w:t>NI record</w:t>
      </w:r>
      <w:r w:rsidR="00BE1046">
        <w:rPr>
          <w:sz w:val="20"/>
        </w:rPr>
        <w:t>,</w:t>
      </w:r>
      <w:r w:rsidR="00BD49C5" w:rsidRPr="00BE1046">
        <w:rPr>
          <w:sz w:val="20"/>
        </w:rPr>
        <w:t xml:space="preserve"> can do so </w:t>
      </w:r>
      <w:r w:rsidR="00BE1046" w:rsidRPr="00BE1046">
        <w:rPr>
          <w:sz w:val="20"/>
        </w:rPr>
        <w:t xml:space="preserve">on the Gov.UK website at https://www.tax.service.gov.uk/check-your-state-pension and/or </w:t>
      </w:r>
      <w:hyperlink r:id="rId12" w:history="1">
        <w:r w:rsidR="00BE1046" w:rsidRPr="00BE1046">
          <w:rPr>
            <w:sz w:val="20"/>
          </w:rPr>
          <w:t>https://www.tax.service.gov.uk/check-your-state-pension/account/nirecord</w:t>
        </w:r>
      </w:hyperlink>
      <w:r w:rsidR="00BE1046" w:rsidRPr="00BE1046">
        <w:rPr>
          <w:sz w:val="20"/>
        </w:rPr>
        <w:t xml:space="preserve">.  To check </w:t>
      </w:r>
      <w:r w:rsidR="00BD49C5" w:rsidRPr="00BE1046">
        <w:rPr>
          <w:sz w:val="20"/>
        </w:rPr>
        <w:t xml:space="preserve">whether you can pay additional NI contributions to ‘fill any gaps’ due to contracting out, for example, contact the Future </w:t>
      </w:r>
      <w:r w:rsidR="00BE1046" w:rsidRPr="00BE1046">
        <w:rPr>
          <w:sz w:val="20"/>
        </w:rPr>
        <w:t>Pension Centre on 0800 731 0175</w:t>
      </w:r>
      <w:r w:rsidR="00BE1046">
        <w:rPr>
          <w:sz w:val="20"/>
        </w:rPr>
        <w:t>.</w:t>
      </w:r>
    </w:p>
    <w:p w14:paraId="7F482302" w14:textId="23C9C86F" w:rsidR="0036550F" w:rsidRDefault="0036550F" w:rsidP="00BE1046">
      <w:pPr>
        <w:pStyle w:val="ListParagraph"/>
        <w:keepNext/>
        <w:keepLines/>
        <w:numPr>
          <w:ilvl w:val="0"/>
          <w:numId w:val="15"/>
        </w:numPr>
        <w:spacing w:before="120" w:after="60" w:line="276" w:lineRule="auto"/>
        <w:ind w:left="709" w:hanging="284"/>
        <w:contextualSpacing w:val="0"/>
        <w:jc w:val="both"/>
        <w:rPr>
          <w:sz w:val="20"/>
        </w:rPr>
      </w:pPr>
      <w:r>
        <w:rPr>
          <w:sz w:val="20"/>
        </w:rPr>
        <w:lastRenderedPageBreak/>
        <w:t xml:space="preserve">Defence in UK Hands?  </w:t>
      </w:r>
      <w:r w:rsidR="00B21885">
        <w:rPr>
          <w:sz w:val="20"/>
        </w:rPr>
        <w:t xml:space="preserve">AB made his concerns known to the group, </w:t>
      </w:r>
      <w:r w:rsidR="00DD37D5">
        <w:rPr>
          <w:sz w:val="20"/>
        </w:rPr>
        <w:t xml:space="preserve">stressing </w:t>
      </w:r>
      <w:r w:rsidR="00B21885">
        <w:rPr>
          <w:sz w:val="20"/>
        </w:rPr>
        <w:t>t</w:t>
      </w:r>
      <w:r>
        <w:rPr>
          <w:sz w:val="20"/>
        </w:rPr>
        <w:t>he ongoing need to Lobby Government, for example:</w:t>
      </w:r>
    </w:p>
    <w:p w14:paraId="2FC848D8" w14:textId="2FB27E95" w:rsidR="0036550F" w:rsidRDefault="0036550F" w:rsidP="00BE1046">
      <w:pPr>
        <w:pStyle w:val="ListParagraph"/>
        <w:keepNext/>
        <w:keepLines/>
        <w:numPr>
          <w:ilvl w:val="0"/>
          <w:numId w:val="16"/>
        </w:numPr>
        <w:spacing w:after="120" w:line="276" w:lineRule="auto"/>
        <w:ind w:left="993" w:hanging="284"/>
        <w:jc w:val="both"/>
        <w:rPr>
          <w:sz w:val="20"/>
        </w:rPr>
      </w:pPr>
      <w:r>
        <w:rPr>
          <w:sz w:val="20"/>
        </w:rPr>
        <w:t xml:space="preserve">Scunthorpe Steel Works – </w:t>
      </w:r>
      <w:r w:rsidR="00B21885">
        <w:rPr>
          <w:sz w:val="20"/>
        </w:rPr>
        <w:t>Coal</w:t>
      </w:r>
      <w:r>
        <w:rPr>
          <w:sz w:val="20"/>
        </w:rPr>
        <w:t xml:space="preserve"> availability and the fact that, with our supplies almost exhausted, the coal w</w:t>
      </w:r>
      <w:r w:rsidR="00B21885">
        <w:rPr>
          <w:sz w:val="20"/>
        </w:rPr>
        <w:t xml:space="preserve">ill </w:t>
      </w:r>
      <w:r>
        <w:rPr>
          <w:sz w:val="20"/>
        </w:rPr>
        <w:t>potentially be purchased from Russia</w:t>
      </w:r>
    </w:p>
    <w:p w14:paraId="03D29CE0" w14:textId="40184B24" w:rsidR="0036550F" w:rsidRDefault="007E4C86" w:rsidP="00BE1046">
      <w:pPr>
        <w:pStyle w:val="ListParagraph"/>
        <w:keepNext/>
        <w:keepLines/>
        <w:numPr>
          <w:ilvl w:val="0"/>
          <w:numId w:val="16"/>
        </w:numPr>
        <w:spacing w:after="120" w:line="276" w:lineRule="auto"/>
        <w:ind w:left="993" w:hanging="284"/>
        <w:jc w:val="both"/>
        <w:rPr>
          <w:sz w:val="20"/>
        </w:rPr>
      </w:pPr>
      <w:r>
        <w:rPr>
          <w:sz w:val="20"/>
        </w:rPr>
        <w:t xml:space="preserve">Cobham Limited (Bournemouth) – Famous for its specialised equipment, Cobham is particularly renowned for </w:t>
      </w:r>
      <w:r w:rsidR="00DD37D5">
        <w:rPr>
          <w:sz w:val="20"/>
        </w:rPr>
        <w:t>its</w:t>
      </w:r>
      <w:r>
        <w:rPr>
          <w:sz w:val="20"/>
        </w:rPr>
        <w:t xml:space="preserve"> </w:t>
      </w:r>
      <w:r w:rsidRPr="007E4C86">
        <w:rPr>
          <w:sz w:val="20"/>
        </w:rPr>
        <w:t>aerial refuelling equipment</w:t>
      </w:r>
      <w:r>
        <w:rPr>
          <w:sz w:val="20"/>
        </w:rPr>
        <w:t xml:space="preserve"> first demonstrated in 1949.  Since its inception in 1934, the company </w:t>
      </w:r>
      <w:r w:rsidRPr="007E4C86">
        <w:rPr>
          <w:sz w:val="20"/>
        </w:rPr>
        <w:t>has grown and diversified into various markets</w:t>
      </w:r>
      <w:r>
        <w:rPr>
          <w:sz w:val="20"/>
        </w:rPr>
        <w:t xml:space="preserve"> including electronic warfare and specialised pilot communication.  Indeed, </w:t>
      </w:r>
      <w:r w:rsidRPr="007E4C86">
        <w:rPr>
          <w:sz w:val="20"/>
        </w:rPr>
        <w:t>Cobham's air-to-air refuelling system</w:t>
      </w:r>
      <w:r>
        <w:rPr>
          <w:sz w:val="20"/>
        </w:rPr>
        <w:t xml:space="preserve"> played a major part in </w:t>
      </w:r>
      <w:r w:rsidR="00D72AAB">
        <w:rPr>
          <w:sz w:val="20"/>
        </w:rPr>
        <w:t xml:space="preserve">the Falklands War (1982) enabling RAF’s Vulcan bombers to reach and liberate the </w:t>
      </w:r>
      <w:r w:rsidR="00D72AAB" w:rsidRPr="00D72AAB">
        <w:rPr>
          <w:sz w:val="20"/>
        </w:rPr>
        <w:t>Argentinian-held airfield at Port Stanley</w:t>
      </w:r>
      <w:r w:rsidR="00D72AAB">
        <w:rPr>
          <w:sz w:val="20"/>
        </w:rPr>
        <w:t>.  It is this company that was sold, using US Advent Private equity and</w:t>
      </w:r>
      <w:r w:rsidR="00DD37D5">
        <w:rPr>
          <w:sz w:val="20"/>
        </w:rPr>
        <w:t>,</w:t>
      </w:r>
      <w:r w:rsidR="00D72AAB">
        <w:rPr>
          <w:sz w:val="20"/>
        </w:rPr>
        <w:t xml:space="preserve"> subsequently broken up and sold</w:t>
      </w:r>
      <w:r w:rsidR="00457FCF">
        <w:rPr>
          <w:sz w:val="20"/>
        </w:rPr>
        <w:t xml:space="preserve"> on to foreign aerospace and defence companies, </w:t>
      </w:r>
      <w:r w:rsidR="00D72AAB">
        <w:rPr>
          <w:sz w:val="20"/>
        </w:rPr>
        <w:t xml:space="preserve">with USA and France the major </w:t>
      </w:r>
      <w:r w:rsidR="00457FCF">
        <w:rPr>
          <w:sz w:val="20"/>
        </w:rPr>
        <w:t>pro</w:t>
      </w:r>
      <w:r w:rsidR="00D72AAB">
        <w:rPr>
          <w:sz w:val="20"/>
        </w:rPr>
        <w:t>tagonists.</w:t>
      </w:r>
    </w:p>
    <w:p w14:paraId="1EC9DBA9" w14:textId="37BFA451" w:rsidR="00D72AAB" w:rsidRDefault="00457FCF" w:rsidP="0036550F">
      <w:pPr>
        <w:pStyle w:val="ListParagraph"/>
        <w:numPr>
          <w:ilvl w:val="0"/>
          <w:numId w:val="16"/>
        </w:numPr>
        <w:spacing w:after="120" w:line="276" w:lineRule="auto"/>
        <w:ind w:left="993" w:hanging="284"/>
        <w:jc w:val="both"/>
        <w:rPr>
          <w:sz w:val="20"/>
        </w:rPr>
      </w:pPr>
      <w:r>
        <w:rPr>
          <w:sz w:val="20"/>
        </w:rPr>
        <w:t xml:space="preserve">Ultra Electronics – With its roots in the domestic radio market, Ultra diversified to become an </w:t>
      </w:r>
      <w:r w:rsidRPr="00457FCF">
        <w:rPr>
          <w:sz w:val="20"/>
        </w:rPr>
        <w:t>active supplier to the aerospace sector</w:t>
      </w:r>
      <w:r>
        <w:rPr>
          <w:sz w:val="20"/>
        </w:rPr>
        <w:t>.  It produces equipment crucial to the MOD, including controls for nuclear submarines.  Ultra fell foul of privatisation in 2021 when it was acquired by the now American-owned Cobham.</w:t>
      </w:r>
    </w:p>
    <w:p w14:paraId="45A9765C" w14:textId="4315ECB2" w:rsidR="00457FCF" w:rsidRDefault="00457FCF" w:rsidP="0036550F">
      <w:pPr>
        <w:pStyle w:val="ListParagraph"/>
        <w:numPr>
          <w:ilvl w:val="0"/>
          <w:numId w:val="16"/>
        </w:numPr>
        <w:spacing w:after="120" w:line="276" w:lineRule="auto"/>
        <w:ind w:left="993" w:hanging="284"/>
        <w:jc w:val="both"/>
        <w:rPr>
          <w:sz w:val="20"/>
        </w:rPr>
      </w:pPr>
      <w:proofErr w:type="spellStart"/>
      <w:r>
        <w:rPr>
          <w:sz w:val="20"/>
        </w:rPr>
        <w:t>Meggit</w:t>
      </w:r>
      <w:proofErr w:type="spellEnd"/>
      <w:r>
        <w:rPr>
          <w:sz w:val="20"/>
        </w:rPr>
        <w:t xml:space="preserve"> – A world </w:t>
      </w:r>
      <w:r w:rsidRPr="00457FCF">
        <w:rPr>
          <w:sz w:val="20"/>
        </w:rPr>
        <w:t>leader in aerospace, defence and energy</w:t>
      </w:r>
      <w:r>
        <w:rPr>
          <w:sz w:val="20"/>
        </w:rPr>
        <w:t xml:space="preserve">, </w:t>
      </w:r>
      <w:proofErr w:type="spellStart"/>
      <w:r>
        <w:rPr>
          <w:sz w:val="20"/>
        </w:rPr>
        <w:t>Meggit</w:t>
      </w:r>
      <w:proofErr w:type="spellEnd"/>
      <w:r>
        <w:rPr>
          <w:sz w:val="20"/>
        </w:rPr>
        <w:t xml:space="preserve"> plc was a</w:t>
      </w:r>
      <w:r w:rsidR="00AB6DB0">
        <w:rPr>
          <w:sz w:val="20"/>
        </w:rPr>
        <w:t>c</w:t>
      </w:r>
      <w:r>
        <w:rPr>
          <w:sz w:val="20"/>
        </w:rPr>
        <w:t xml:space="preserve">quired by </w:t>
      </w:r>
      <w:r w:rsidR="00AB6DB0">
        <w:rPr>
          <w:sz w:val="20"/>
        </w:rPr>
        <w:t xml:space="preserve">Parker US in 2022.  A company that can trace its history back to 1850, </w:t>
      </w:r>
      <w:proofErr w:type="spellStart"/>
      <w:r w:rsidR="00DD37D5">
        <w:rPr>
          <w:sz w:val="20"/>
        </w:rPr>
        <w:t>Meggit</w:t>
      </w:r>
      <w:proofErr w:type="spellEnd"/>
      <w:r w:rsidR="00DD37D5">
        <w:rPr>
          <w:sz w:val="20"/>
        </w:rPr>
        <w:t xml:space="preserve"> </w:t>
      </w:r>
      <w:r w:rsidR="00AB6DB0">
        <w:rPr>
          <w:sz w:val="20"/>
        </w:rPr>
        <w:t xml:space="preserve">is a major supplier of </w:t>
      </w:r>
      <w:r w:rsidR="00AB6DB0" w:rsidRPr="00AB6DB0">
        <w:rPr>
          <w:sz w:val="20"/>
        </w:rPr>
        <w:t>components and sub-systems, including braking systems, fire protection, safety systems, power and motion solutions, fuel systems, avionics, and sensors.</w:t>
      </w:r>
      <w:r w:rsidR="00AB6DB0">
        <w:rPr>
          <w:sz w:val="20"/>
        </w:rPr>
        <w:t xml:space="preserve">  </w:t>
      </w:r>
      <w:r w:rsidR="00AB6DB0" w:rsidRPr="00AB6DB0">
        <w:rPr>
          <w:sz w:val="20"/>
        </w:rPr>
        <w:t>Their products are used in commercial, business, and defen</w:t>
      </w:r>
      <w:r w:rsidR="00AB6DB0">
        <w:rPr>
          <w:sz w:val="20"/>
        </w:rPr>
        <w:t>c</w:t>
      </w:r>
      <w:r w:rsidR="00AB6DB0" w:rsidRPr="00AB6DB0">
        <w:rPr>
          <w:sz w:val="20"/>
        </w:rPr>
        <w:t>e aircraft, as well as in various energy applications.</w:t>
      </w:r>
    </w:p>
    <w:p w14:paraId="38AEA4DF" w14:textId="0F1B06F2" w:rsidR="0036550F" w:rsidRDefault="00AB6DB0" w:rsidP="001E1CAE">
      <w:pPr>
        <w:pStyle w:val="ListParagraph"/>
        <w:numPr>
          <w:ilvl w:val="0"/>
          <w:numId w:val="16"/>
        </w:numPr>
        <w:spacing w:after="120" w:line="276" w:lineRule="auto"/>
        <w:ind w:left="993" w:hanging="284"/>
        <w:jc w:val="both"/>
        <w:rPr>
          <w:sz w:val="20"/>
        </w:rPr>
      </w:pPr>
      <w:proofErr w:type="spellStart"/>
      <w:r w:rsidRPr="00474D42">
        <w:rPr>
          <w:sz w:val="20"/>
        </w:rPr>
        <w:t>Chemring</w:t>
      </w:r>
      <w:proofErr w:type="spellEnd"/>
      <w:r w:rsidRPr="00474D42">
        <w:rPr>
          <w:sz w:val="20"/>
        </w:rPr>
        <w:t xml:space="preserve"> Group - Operates in four market sectors; Countermeasures – protecting aircraft, ships and land platforms against guided missile threats, Sensors &amp; Electronics – equipment to detect and disable concealed IEDs (improvised explosive devices), unexploded ordnance, electronic warfare and chemical and biological threats, Pyrotechnics &amp; Munitions – products for use in navy, army and air force applications and Energetic Systems – propellant, explosives, missile and ammunition components, thrusters, initiators and other components for the space sector.  </w:t>
      </w:r>
      <w:r w:rsidR="00DD37D5">
        <w:rPr>
          <w:sz w:val="20"/>
        </w:rPr>
        <w:t>In addition, t</w:t>
      </w:r>
      <w:r w:rsidRPr="00474D42">
        <w:rPr>
          <w:sz w:val="20"/>
        </w:rPr>
        <w:t xml:space="preserve">he corporation owns </w:t>
      </w:r>
      <w:proofErr w:type="spellStart"/>
      <w:r w:rsidRPr="00474D42">
        <w:rPr>
          <w:sz w:val="20"/>
        </w:rPr>
        <w:t>Chemring</w:t>
      </w:r>
      <w:proofErr w:type="spellEnd"/>
      <w:r w:rsidRPr="00474D42">
        <w:rPr>
          <w:sz w:val="20"/>
        </w:rPr>
        <w:t xml:space="preserve"> Nobel</w:t>
      </w:r>
      <w:r w:rsidR="00474D42" w:rsidRPr="00474D42">
        <w:rPr>
          <w:sz w:val="20"/>
        </w:rPr>
        <w:t xml:space="preserve"> (formerly Dyno Nobel), </w:t>
      </w:r>
      <w:r w:rsidR="00DD37D5">
        <w:rPr>
          <w:sz w:val="20"/>
        </w:rPr>
        <w:t xml:space="preserve">a </w:t>
      </w:r>
      <w:r w:rsidR="00474D42" w:rsidRPr="00474D42">
        <w:rPr>
          <w:sz w:val="20"/>
        </w:rPr>
        <w:t xml:space="preserve">major world manufacturer of explosives and electronic detonators.  </w:t>
      </w:r>
      <w:proofErr w:type="spellStart"/>
      <w:r w:rsidR="00474D42" w:rsidRPr="00474D42">
        <w:rPr>
          <w:sz w:val="20"/>
        </w:rPr>
        <w:t>Chemring</w:t>
      </w:r>
      <w:proofErr w:type="spellEnd"/>
      <w:r w:rsidR="00474D42" w:rsidRPr="00474D42">
        <w:rPr>
          <w:sz w:val="20"/>
        </w:rPr>
        <w:t xml:space="preserve"> is now attracting attention from private equity firm Bain Capital and with an offer of $1.39B on the table, it seems likely that the High Court will ultimately approve the sale.</w:t>
      </w:r>
    </w:p>
    <w:p w14:paraId="09E7A27F" w14:textId="447C730F" w:rsidR="00DD37D5" w:rsidRDefault="00DD37D5" w:rsidP="001A0498">
      <w:pPr>
        <w:spacing w:after="120" w:line="276" w:lineRule="auto"/>
        <w:ind w:left="284"/>
        <w:jc w:val="both"/>
        <w:rPr>
          <w:sz w:val="20"/>
        </w:rPr>
      </w:pPr>
      <w:r>
        <w:rPr>
          <w:sz w:val="20"/>
        </w:rPr>
        <w:t>Attendees raised other concerns, particularly regarding US imports and defence spending, with the wastage and financial losses incurred.  Worthy of discussion at the AGM, the issue of defence and national security will be added to the agenda as a Matters Arising.</w:t>
      </w:r>
    </w:p>
    <w:p w14:paraId="3234967A" w14:textId="6A9ACDE0" w:rsidR="00DD37D5" w:rsidRPr="00164933" w:rsidRDefault="00DD37D5" w:rsidP="00164933">
      <w:pPr>
        <w:spacing w:before="240" w:after="240" w:line="276" w:lineRule="auto"/>
        <w:ind w:left="284"/>
        <w:jc w:val="both"/>
        <w:rPr>
          <w:b/>
          <w:bCs/>
          <w:sz w:val="20"/>
        </w:rPr>
      </w:pPr>
      <w:r w:rsidRPr="00F8768F">
        <w:rPr>
          <w:b/>
          <w:bCs/>
          <w:sz w:val="20"/>
        </w:rPr>
        <w:t>Action GM2</w:t>
      </w:r>
      <w:r>
        <w:rPr>
          <w:b/>
          <w:bCs/>
          <w:sz w:val="20"/>
        </w:rPr>
        <w:t>5</w:t>
      </w:r>
      <w:r w:rsidRPr="00F8768F">
        <w:rPr>
          <w:b/>
          <w:bCs/>
          <w:sz w:val="20"/>
        </w:rPr>
        <w:t>0</w:t>
      </w:r>
      <w:r w:rsidR="001A0498">
        <w:rPr>
          <w:b/>
          <w:bCs/>
          <w:sz w:val="20"/>
        </w:rPr>
        <w:t>5</w:t>
      </w:r>
      <w:r w:rsidRPr="00F8768F">
        <w:rPr>
          <w:b/>
          <w:bCs/>
          <w:sz w:val="20"/>
        </w:rPr>
        <w:t xml:space="preserve"> – </w:t>
      </w:r>
      <w:r w:rsidRPr="00164933">
        <w:rPr>
          <w:sz w:val="20"/>
        </w:rPr>
        <w:t xml:space="preserve">FB to </w:t>
      </w:r>
      <w:r w:rsidR="001A0498" w:rsidRPr="00164933">
        <w:rPr>
          <w:sz w:val="20"/>
        </w:rPr>
        <w:t>include ‘Privatisation of the Defence Industry’ on the agenda for the October AGM</w:t>
      </w:r>
    </w:p>
    <w:p w14:paraId="38A5BB80" w14:textId="77777777" w:rsidR="00507B28" w:rsidRDefault="00507B28" w:rsidP="00507B28">
      <w:pPr>
        <w:jc w:val="both"/>
        <w:rPr>
          <w:szCs w:val="24"/>
          <w:u w:val="single"/>
        </w:rPr>
      </w:pPr>
    </w:p>
    <w:p w14:paraId="4916F145" w14:textId="29602429" w:rsidR="00507B28" w:rsidRPr="002755F3" w:rsidRDefault="00507B28" w:rsidP="00164933">
      <w:pPr>
        <w:pStyle w:val="ListParagraph"/>
        <w:keepNext/>
        <w:keepLines/>
        <w:numPr>
          <w:ilvl w:val="0"/>
          <w:numId w:val="7"/>
        </w:numPr>
        <w:tabs>
          <w:tab w:val="left" w:pos="426"/>
        </w:tabs>
        <w:spacing w:after="120" w:line="276" w:lineRule="auto"/>
        <w:ind w:left="425" w:hanging="567"/>
        <w:jc w:val="both"/>
        <w:rPr>
          <w:sz w:val="22"/>
          <w:szCs w:val="22"/>
          <w:u w:val="single"/>
        </w:rPr>
      </w:pPr>
      <w:r>
        <w:rPr>
          <w:sz w:val="22"/>
          <w:szCs w:val="22"/>
          <w:u w:val="single"/>
        </w:rPr>
        <w:t>AOB</w:t>
      </w:r>
    </w:p>
    <w:p w14:paraId="333D8FF0" w14:textId="77777777" w:rsidR="00507B28" w:rsidRPr="00DB49AA" w:rsidRDefault="00507B28" w:rsidP="00507B28">
      <w:pPr>
        <w:keepNext/>
        <w:keepLines/>
        <w:shd w:val="clear" w:color="auto" w:fill="FFFFFF" w:themeFill="background1"/>
        <w:ind w:left="425"/>
        <w:jc w:val="both"/>
        <w:rPr>
          <w:color w:val="FFFFFF" w:themeColor="background1"/>
          <w:sz w:val="20"/>
        </w:rPr>
      </w:pPr>
      <w:r w:rsidRPr="00DB49AA">
        <w:rPr>
          <w:color w:val="FFFFFF" w:themeColor="background1"/>
          <w:sz w:val="20"/>
        </w:rPr>
        <w:t>:</w:t>
      </w:r>
    </w:p>
    <w:p w14:paraId="7E1C1072" w14:textId="3F2A7194" w:rsidR="00084B87" w:rsidRPr="00C31133" w:rsidRDefault="001A0498" w:rsidP="00084B87">
      <w:pPr>
        <w:pStyle w:val="ListParagraph"/>
        <w:numPr>
          <w:ilvl w:val="0"/>
          <w:numId w:val="18"/>
        </w:numPr>
        <w:spacing w:after="240" w:line="276" w:lineRule="auto"/>
        <w:ind w:left="709" w:hanging="284"/>
        <w:jc w:val="both"/>
        <w:rPr>
          <w:sz w:val="20"/>
        </w:rPr>
      </w:pPr>
      <w:r>
        <w:rPr>
          <w:sz w:val="20"/>
        </w:rPr>
        <w:t>CNPP Issue &amp; Lack of Support from Prospect – The committee and members of the NWRMG were sorry not to see JJ at the meeting and want to make him and other members, similarly affected, our ongoing support.</w:t>
      </w:r>
    </w:p>
    <w:p w14:paraId="656CD79C" w14:textId="40764833" w:rsidR="006C7CF4" w:rsidRDefault="006C7CF4" w:rsidP="008D63F7">
      <w:pPr>
        <w:spacing w:after="120" w:line="276" w:lineRule="auto"/>
        <w:ind w:left="425"/>
        <w:jc w:val="both"/>
        <w:rPr>
          <w:sz w:val="20"/>
        </w:rPr>
      </w:pPr>
      <w:r w:rsidRPr="006C7CF4">
        <w:rPr>
          <w:b/>
          <w:bCs/>
          <w:sz w:val="20"/>
        </w:rPr>
        <w:t>Action GM2</w:t>
      </w:r>
      <w:r w:rsidR="001A0498">
        <w:rPr>
          <w:b/>
          <w:bCs/>
          <w:sz w:val="20"/>
        </w:rPr>
        <w:t>505</w:t>
      </w:r>
      <w:r w:rsidRPr="006C7CF4">
        <w:rPr>
          <w:b/>
          <w:bCs/>
          <w:sz w:val="20"/>
        </w:rPr>
        <w:t xml:space="preserve"> – </w:t>
      </w:r>
      <w:r w:rsidR="001A0498">
        <w:rPr>
          <w:sz w:val="20"/>
        </w:rPr>
        <w:t>FB to write to JJ and post an appropriate comment on the SL Pensioners United WhatsApp</w:t>
      </w:r>
    </w:p>
    <w:p w14:paraId="6DB5CA1B" w14:textId="77777777" w:rsidR="00862CC2" w:rsidRDefault="00862CC2" w:rsidP="006C7CF4">
      <w:pPr>
        <w:spacing w:after="120" w:line="276" w:lineRule="auto"/>
        <w:ind w:left="1146" w:hanging="720"/>
        <w:jc w:val="both"/>
        <w:rPr>
          <w:sz w:val="20"/>
        </w:rPr>
      </w:pPr>
    </w:p>
    <w:p w14:paraId="51290EBD" w14:textId="0B013A8F" w:rsidR="008F2396" w:rsidRPr="002755F3" w:rsidRDefault="008F2396" w:rsidP="00164933">
      <w:pPr>
        <w:pStyle w:val="ListParagraph"/>
        <w:keepNext/>
        <w:keepLines/>
        <w:numPr>
          <w:ilvl w:val="0"/>
          <w:numId w:val="7"/>
        </w:numPr>
        <w:tabs>
          <w:tab w:val="left" w:pos="426"/>
        </w:tabs>
        <w:spacing w:after="120" w:line="276" w:lineRule="auto"/>
        <w:ind w:left="425" w:hanging="567"/>
        <w:jc w:val="both"/>
        <w:rPr>
          <w:sz w:val="22"/>
          <w:szCs w:val="22"/>
          <w:u w:val="single"/>
        </w:rPr>
      </w:pPr>
      <w:r w:rsidRPr="008F2396">
        <w:rPr>
          <w:sz w:val="22"/>
          <w:szCs w:val="22"/>
          <w:u w:val="single"/>
        </w:rPr>
        <w:t>Date</w:t>
      </w:r>
      <w:r w:rsidR="004863B0">
        <w:rPr>
          <w:sz w:val="22"/>
          <w:szCs w:val="22"/>
          <w:u w:val="single"/>
        </w:rPr>
        <w:t>s</w:t>
      </w:r>
      <w:r w:rsidRPr="008F2396">
        <w:rPr>
          <w:sz w:val="22"/>
          <w:szCs w:val="22"/>
          <w:u w:val="single"/>
        </w:rPr>
        <w:t xml:space="preserve"> of Next Meetings:</w:t>
      </w:r>
    </w:p>
    <w:p w14:paraId="2F275814" w14:textId="77777777" w:rsidR="008F2396" w:rsidRPr="00DB49AA" w:rsidRDefault="008F2396" w:rsidP="008F2396">
      <w:pPr>
        <w:keepNext/>
        <w:keepLines/>
        <w:shd w:val="clear" w:color="auto" w:fill="FFFFFF" w:themeFill="background1"/>
        <w:ind w:left="425"/>
        <w:jc w:val="both"/>
        <w:rPr>
          <w:color w:val="FFFFFF" w:themeColor="background1"/>
          <w:sz w:val="20"/>
        </w:rPr>
      </w:pPr>
      <w:r w:rsidRPr="00DB49AA">
        <w:rPr>
          <w:color w:val="FFFFFF" w:themeColor="background1"/>
          <w:sz w:val="20"/>
        </w:rPr>
        <w:t>:</w:t>
      </w:r>
    </w:p>
    <w:p w14:paraId="136AD4EE" w14:textId="1D858A08" w:rsidR="008F2396" w:rsidRDefault="008F2396" w:rsidP="00533030">
      <w:pPr>
        <w:pStyle w:val="ListParagraph"/>
        <w:numPr>
          <w:ilvl w:val="0"/>
          <w:numId w:val="19"/>
        </w:numPr>
        <w:spacing w:after="120" w:line="276" w:lineRule="auto"/>
        <w:ind w:left="709" w:hanging="283"/>
        <w:jc w:val="both"/>
        <w:rPr>
          <w:sz w:val="20"/>
        </w:rPr>
      </w:pPr>
      <w:r>
        <w:rPr>
          <w:sz w:val="20"/>
        </w:rPr>
        <w:t>2</w:t>
      </w:r>
      <w:r w:rsidR="001A0498">
        <w:rPr>
          <w:sz w:val="20"/>
        </w:rPr>
        <w:t>1</w:t>
      </w:r>
      <w:r w:rsidR="001A0498" w:rsidRPr="001A0498">
        <w:rPr>
          <w:sz w:val="20"/>
          <w:vertAlign w:val="superscript"/>
        </w:rPr>
        <w:t>st</w:t>
      </w:r>
      <w:r w:rsidR="001A0498">
        <w:rPr>
          <w:sz w:val="20"/>
        </w:rPr>
        <w:t xml:space="preserve"> </w:t>
      </w:r>
      <w:r>
        <w:rPr>
          <w:sz w:val="20"/>
        </w:rPr>
        <w:t>August 202</w:t>
      </w:r>
      <w:r w:rsidR="001A0498">
        <w:rPr>
          <w:sz w:val="20"/>
        </w:rPr>
        <w:t>5</w:t>
      </w:r>
      <w:r>
        <w:rPr>
          <w:sz w:val="20"/>
        </w:rPr>
        <w:t xml:space="preserve"> (Committee Meeting)</w:t>
      </w:r>
    </w:p>
    <w:p w14:paraId="17945989" w14:textId="5F36EF06" w:rsidR="008F2396" w:rsidRPr="00C31133" w:rsidRDefault="008D63F7" w:rsidP="00533030">
      <w:pPr>
        <w:pStyle w:val="ListParagraph"/>
        <w:numPr>
          <w:ilvl w:val="0"/>
          <w:numId w:val="19"/>
        </w:numPr>
        <w:spacing w:after="120" w:line="276" w:lineRule="auto"/>
        <w:ind w:left="709" w:hanging="283"/>
        <w:jc w:val="both"/>
        <w:rPr>
          <w:sz w:val="20"/>
        </w:rPr>
      </w:pPr>
      <w:r>
        <w:rPr>
          <w:sz w:val="20"/>
        </w:rPr>
        <w:t>1</w:t>
      </w:r>
      <w:r w:rsidR="001A0498">
        <w:rPr>
          <w:sz w:val="20"/>
        </w:rPr>
        <w:t>6</w:t>
      </w:r>
      <w:r w:rsidR="00533030" w:rsidRPr="00533030">
        <w:rPr>
          <w:sz w:val="20"/>
          <w:vertAlign w:val="superscript"/>
        </w:rPr>
        <w:t>th</w:t>
      </w:r>
      <w:r w:rsidR="00533030">
        <w:rPr>
          <w:sz w:val="20"/>
        </w:rPr>
        <w:t xml:space="preserve"> October 202</w:t>
      </w:r>
      <w:r w:rsidR="001A0498">
        <w:rPr>
          <w:sz w:val="20"/>
        </w:rPr>
        <w:t>5</w:t>
      </w:r>
      <w:r w:rsidR="00533030">
        <w:rPr>
          <w:sz w:val="20"/>
        </w:rPr>
        <w:t xml:space="preserve"> (AGM)</w:t>
      </w:r>
    </w:p>
    <w:p w14:paraId="7B9E5FCA" w14:textId="77777777" w:rsidR="00DE1B95" w:rsidRPr="00C31133" w:rsidRDefault="00DE1B95" w:rsidP="00812F8B">
      <w:pPr>
        <w:jc w:val="both"/>
        <w:rPr>
          <w:sz w:val="20"/>
        </w:rPr>
      </w:pPr>
    </w:p>
    <w:p w14:paraId="32B49C30" w14:textId="21F99944" w:rsidR="00DE1B95" w:rsidRPr="00C31133" w:rsidRDefault="00DE1B95" w:rsidP="00812F8B">
      <w:pPr>
        <w:spacing w:line="276" w:lineRule="auto"/>
        <w:jc w:val="both"/>
        <w:rPr>
          <w:sz w:val="20"/>
        </w:rPr>
      </w:pPr>
      <w:r w:rsidRPr="00C31133">
        <w:rPr>
          <w:sz w:val="20"/>
        </w:rPr>
        <w:t>Fran Butler</w:t>
      </w:r>
    </w:p>
    <w:p w14:paraId="099BF0B3" w14:textId="10D1E462" w:rsidR="00492DEE" w:rsidRPr="00C31133" w:rsidRDefault="00DE1B95" w:rsidP="00812F8B">
      <w:pPr>
        <w:spacing w:line="276" w:lineRule="auto"/>
        <w:jc w:val="both"/>
        <w:rPr>
          <w:sz w:val="20"/>
        </w:rPr>
      </w:pPr>
      <w:r w:rsidRPr="00C31133">
        <w:rPr>
          <w:sz w:val="20"/>
        </w:rPr>
        <w:t>Secretary Prospect NWRMG</w:t>
      </w:r>
    </w:p>
    <w:p w14:paraId="05A49B8A" w14:textId="773D9702" w:rsidR="00106D9F" w:rsidRPr="00C31133" w:rsidRDefault="008D63F7" w:rsidP="00C51A2F">
      <w:pPr>
        <w:spacing w:before="240"/>
        <w:jc w:val="both"/>
        <w:rPr>
          <w:sz w:val="20"/>
        </w:rPr>
      </w:pPr>
      <w:r>
        <w:rPr>
          <w:sz w:val="20"/>
        </w:rPr>
        <w:t>1</w:t>
      </w:r>
      <w:r w:rsidR="00372A7D">
        <w:rPr>
          <w:sz w:val="20"/>
        </w:rPr>
        <w:t>8</w:t>
      </w:r>
      <w:r w:rsidRPr="008D63F7">
        <w:rPr>
          <w:sz w:val="20"/>
          <w:vertAlign w:val="superscript"/>
        </w:rPr>
        <w:t>th</w:t>
      </w:r>
      <w:r>
        <w:rPr>
          <w:sz w:val="20"/>
        </w:rPr>
        <w:t xml:space="preserve"> </w:t>
      </w:r>
      <w:r w:rsidR="001A0498">
        <w:rPr>
          <w:sz w:val="20"/>
        </w:rPr>
        <w:t>April</w:t>
      </w:r>
      <w:r w:rsidR="00B1489A" w:rsidRPr="00C31133">
        <w:rPr>
          <w:sz w:val="20"/>
        </w:rPr>
        <w:t xml:space="preserve"> 202</w:t>
      </w:r>
      <w:r w:rsidR="001A0498">
        <w:rPr>
          <w:sz w:val="20"/>
        </w:rPr>
        <w:t>5</w:t>
      </w:r>
    </w:p>
    <w:sectPr w:rsidR="00106D9F" w:rsidRPr="00C31133" w:rsidSect="00812F8B">
      <w:headerReference w:type="default" r:id="rId13"/>
      <w:footerReference w:type="default" r:id="rId14"/>
      <w:headerReference w:type="first" r:id="rId15"/>
      <w:footerReference w:type="first" r:id="rId16"/>
      <w:type w:val="continuous"/>
      <w:pgSz w:w="11907" w:h="16840" w:code="9"/>
      <w:pgMar w:top="357" w:right="1276" w:bottom="567" w:left="709" w:header="851"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AE7D1" w14:textId="77777777" w:rsidR="00731DAA" w:rsidRDefault="00731DAA">
      <w:r>
        <w:separator/>
      </w:r>
    </w:p>
  </w:endnote>
  <w:endnote w:type="continuationSeparator" w:id="0">
    <w:p w14:paraId="39CFEC7E" w14:textId="77777777" w:rsidR="00731DAA" w:rsidRDefault="00731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6B2" w14:textId="77777777" w:rsidR="001C1DD5" w:rsidRDefault="001C1DD5" w:rsidP="0076048A">
    <w:pPr>
      <w:jc w:val="right"/>
      <w:rPr>
        <w:color w:val="7F7F7F"/>
        <w:spacing w:val="60"/>
        <w:sz w:val="18"/>
        <w:szCs w:val="18"/>
      </w:rPr>
    </w:pPr>
  </w:p>
  <w:p w14:paraId="69683A0F" w14:textId="6BC0F5BA" w:rsidR="0076048A" w:rsidRPr="001C1DD5" w:rsidRDefault="0076048A" w:rsidP="0076048A">
    <w:pPr>
      <w:jc w:val="right"/>
      <w:rPr>
        <w:noProof/>
        <w:sz w:val="18"/>
        <w:szCs w:val="18"/>
      </w:rPr>
    </w:pPr>
    <w:r w:rsidRPr="001C1DD5">
      <w:rPr>
        <w:color w:val="7F7F7F"/>
        <w:spacing w:val="60"/>
        <w:sz w:val="18"/>
        <w:szCs w:val="18"/>
      </w:rPr>
      <w:t>Page</w:t>
    </w:r>
    <w:r w:rsidRPr="001C1DD5">
      <w:rPr>
        <w:sz w:val="18"/>
        <w:szCs w:val="18"/>
      </w:rPr>
      <w:t xml:space="preserve"> | </w:t>
    </w:r>
    <w:r w:rsidRPr="001C1DD5">
      <w:rPr>
        <w:sz w:val="18"/>
        <w:szCs w:val="18"/>
      </w:rPr>
      <w:fldChar w:fldCharType="begin"/>
    </w:r>
    <w:r w:rsidRPr="001C1DD5">
      <w:rPr>
        <w:sz w:val="18"/>
        <w:szCs w:val="18"/>
      </w:rPr>
      <w:instrText xml:space="preserve"> PAGE   \* MERGEFORMAT </w:instrText>
    </w:r>
    <w:r w:rsidRPr="001C1DD5">
      <w:rPr>
        <w:sz w:val="18"/>
        <w:szCs w:val="18"/>
      </w:rPr>
      <w:fldChar w:fldCharType="separate"/>
    </w:r>
    <w:r w:rsidRPr="001C1DD5">
      <w:rPr>
        <w:sz w:val="18"/>
        <w:szCs w:val="18"/>
      </w:rPr>
      <w:t>1</w:t>
    </w:r>
    <w:r w:rsidRPr="001C1DD5">
      <w:rPr>
        <w:noProof/>
        <w:sz w:val="18"/>
        <w:szCs w:val="18"/>
      </w:rPr>
      <w:fldChar w:fldCharType="end"/>
    </w:r>
    <w:r w:rsidRPr="001C1DD5">
      <w:rPr>
        <w:noProof/>
        <w:sz w:val="18"/>
        <w:szCs w:val="18"/>
      </w:rPr>
      <w:t xml:space="preserve"> of </w:t>
    </w:r>
    <w:r w:rsidRPr="001C1DD5">
      <w:rPr>
        <w:noProof/>
        <w:sz w:val="18"/>
        <w:szCs w:val="18"/>
      </w:rPr>
      <w:fldChar w:fldCharType="begin"/>
    </w:r>
    <w:r w:rsidRPr="001C1DD5">
      <w:rPr>
        <w:noProof/>
        <w:sz w:val="18"/>
        <w:szCs w:val="18"/>
      </w:rPr>
      <w:instrText xml:space="preserve"> NUMPAGES  \* Arabic  \* MERGEFORMAT </w:instrText>
    </w:r>
    <w:r w:rsidRPr="001C1DD5">
      <w:rPr>
        <w:noProof/>
        <w:sz w:val="18"/>
        <w:szCs w:val="18"/>
      </w:rPr>
      <w:fldChar w:fldCharType="separate"/>
    </w:r>
    <w:r w:rsidRPr="001C1DD5">
      <w:rPr>
        <w:noProof/>
        <w:sz w:val="18"/>
        <w:szCs w:val="18"/>
      </w:rPr>
      <w:t>2</w:t>
    </w:r>
    <w:r w:rsidRPr="001C1DD5">
      <w:rPr>
        <w:noProof/>
        <w:sz w:val="18"/>
        <w:szCs w:val="18"/>
      </w:rPr>
      <w:fldChar w:fldCharType="end"/>
    </w:r>
  </w:p>
  <w:p w14:paraId="5E882F8F" w14:textId="77777777" w:rsidR="0076048A" w:rsidRDefault="0076048A" w:rsidP="0076048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1118" w14:textId="6CF82AE7" w:rsidR="0076048A" w:rsidRDefault="0076048A" w:rsidP="0076048A">
    <w:pPr>
      <w:jc w:val="right"/>
    </w:pPr>
  </w:p>
  <w:p w14:paraId="219C39D8" w14:textId="77777777" w:rsidR="00F8768F" w:rsidRPr="001C1DD5" w:rsidRDefault="00F8768F" w:rsidP="00F8768F">
    <w:pPr>
      <w:jc w:val="right"/>
      <w:rPr>
        <w:noProof/>
        <w:sz w:val="18"/>
        <w:szCs w:val="18"/>
      </w:rPr>
    </w:pPr>
    <w:r w:rsidRPr="001C1DD5">
      <w:rPr>
        <w:color w:val="7F7F7F"/>
        <w:spacing w:val="60"/>
        <w:sz w:val="18"/>
        <w:szCs w:val="18"/>
      </w:rPr>
      <w:t>Page</w:t>
    </w:r>
    <w:r w:rsidRPr="001C1DD5">
      <w:rPr>
        <w:sz w:val="18"/>
        <w:szCs w:val="18"/>
      </w:rPr>
      <w:t xml:space="preserve"> | </w:t>
    </w:r>
    <w:r w:rsidRPr="001C1DD5">
      <w:rPr>
        <w:sz w:val="18"/>
        <w:szCs w:val="18"/>
      </w:rPr>
      <w:fldChar w:fldCharType="begin"/>
    </w:r>
    <w:r w:rsidRPr="001C1DD5">
      <w:rPr>
        <w:sz w:val="18"/>
        <w:szCs w:val="18"/>
      </w:rPr>
      <w:instrText xml:space="preserve"> PAGE   \* MERGEFORMAT </w:instrText>
    </w:r>
    <w:r w:rsidRPr="001C1DD5">
      <w:rPr>
        <w:sz w:val="18"/>
        <w:szCs w:val="18"/>
      </w:rPr>
      <w:fldChar w:fldCharType="separate"/>
    </w:r>
    <w:r>
      <w:rPr>
        <w:sz w:val="18"/>
        <w:szCs w:val="18"/>
      </w:rPr>
      <w:t>2</w:t>
    </w:r>
    <w:r w:rsidRPr="001C1DD5">
      <w:rPr>
        <w:noProof/>
        <w:sz w:val="18"/>
        <w:szCs w:val="18"/>
      </w:rPr>
      <w:fldChar w:fldCharType="end"/>
    </w:r>
    <w:r w:rsidRPr="001C1DD5">
      <w:rPr>
        <w:noProof/>
        <w:sz w:val="18"/>
        <w:szCs w:val="18"/>
      </w:rPr>
      <w:t xml:space="preserve"> of </w:t>
    </w:r>
    <w:r w:rsidRPr="001C1DD5">
      <w:rPr>
        <w:noProof/>
        <w:sz w:val="18"/>
        <w:szCs w:val="18"/>
      </w:rPr>
      <w:fldChar w:fldCharType="begin"/>
    </w:r>
    <w:r w:rsidRPr="001C1DD5">
      <w:rPr>
        <w:noProof/>
        <w:sz w:val="18"/>
        <w:szCs w:val="18"/>
      </w:rPr>
      <w:instrText xml:space="preserve"> NUMPAGES  \* Arabic  \* MERGEFORMAT </w:instrText>
    </w:r>
    <w:r w:rsidRPr="001C1DD5">
      <w:rPr>
        <w:noProof/>
        <w:sz w:val="18"/>
        <w:szCs w:val="18"/>
      </w:rPr>
      <w:fldChar w:fldCharType="separate"/>
    </w:r>
    <w:r>
      <w:rPr>
        <w:noProof/>
        <w:sz w:val="18"/>
        <w:szCs w:val="18"/>
      </w:rPr>
      <w:t>4</w:t>
    </w:r>
    <w:r w:rsidRPr="001C1DD5">
      <w:rPr>
        <w:noProof/>
        <w:sz w:val="18"/>
        <w:szCs w:val="18"/>
      </w:rPr>
      <w:fldChar w:fldCharType="end"/>
    </w:r>
  </w:p>
  <w:p w14:paraId="0A532442" w14:textId="77777777" w:rsidR="001C1DD5" w:rsidRDefault="001C1DD5" w:rsidP="0076048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B62E1" w14:textId="77777777" w:rsidR="00731DAA" w:rsidRDefault="00731DAA">
      <w:r>
        <w:separator/>
      </w:r>
    </w:p>
  </w:footnote>
  <w:footnote w:type="continuationSeparator" w:id="0">
    <w:p w14:paraId="79C052CC" w14:textId="77777777" w:rsidR="00731DAA" w:rsidRDefault="00731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5521" w14:textId="59C39108" w:rsidR="00492DEE" w:rsidRPr="00ED3824" w:rsidRDefault="00DD6C5C" w:rsidP="00ED3824">
    <w:pPr>
      <w:pStyle w:val="Header"/>
    </w:pPr>
    <w:r>
      <w:rPr>
        <w:noProof/>
      </w:rPr>
      <mc:AlternateContent>
        <mc:Choice Requires="wps">
          <w:drawing>
            <wp:anchor distT="45720" distB="45720" distL="114300" distR="114300" simplePos="0" relativeHeight="251658752" behindDoc="0" locked="0" layoutInCell="1" allowOverlap="1" wp14:anchorId="37F31B8A" wp14:editId="789968A9">
              <wp:simplePos x="0" y="0"/>
              <wp:positionH relativeFrom="page">
                <wp:posOffset>618976</wp:posOffset>
              </wp:positionH>
              <wp:positionV relativeFrom="paragraph">
                <wp:posOffset>-315632</wp:posOffset>
              </wp:positionV>
              <wp:extent cx="6215380" cy="58801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1B011" w14:textId="77777777" w:rsidR="00ED3824" w:rsidRDefault="00ED3824" w:rsidP="00ED3824">
                          <w:pPr>
                            <w:jc w:val="center"/>
                            <w:rPr>
                              <w:b/>
                              <w:bCs/>
                              <w:sz w:val="44"/>
                              <w:szCs w:val="44"/>
                            </w:rPr>
                          </w:pPr>
                          <w:r w:rsidRPr="00ED3824">
                            <w:rPr>
                              <w:b/>
                              <w:bCs/>
                              <w:sz w:val="44"/>
                              <w:szCs w:val="44"/>
                            </w:rPr>
                            <w:t>North West Retired Members Group (NWRMG)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F31B8A" id="_x0000_t202" coordsize="21600,21600" o:spt="202" path="m,l,21600r21600,l21600,xe">
              <v:stroke joinstyle="miter"/>
              <v:path gradientshapeok="t" o:connecttype="rect"/>
            </v:shapetype>
            <v:shape id="Text Box 2" o:spid="_x0000_s1026" type="#_x0000_t202" style="position:absolute;margin-left:48.75pt;margin-top:-24.85pt;width:489.4pt;height:46.3pt;z-index:251658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" stroked="f">
              <v:textbox style="mso-fit-shape-to-text:t">
                <w:txbxContent>
                  <w:p w14:paraId="0241B011" w14:textId="77777777" w:rsidR="00ED3824" w:rsidRDefault="00ED3824" w:rsidP="00ED3824">
                    <w:pPr>
                      <w:jc w:val="center"/>
                      <w:rPr>
                        <w:b/>
                        <w:bCs/>
                        <w:sz w:val="44"/>
                        <w:szCs w:val="44"/>
                      </w:rPr>
                    </w:pPr>
                    <w:r w:rsidRPr="00ED3824">
                      <w:rPr>
                        <w:b/>
                        <w:bCs/>
                        <w:sz w:val="44"/>
                        <w:szCs w:val="44"/>
                      </w:rPr>
                      <w:t>North West Retired Members Group (NWRMG)</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6026" w14:textId="2A871364" w:rsidR="00ED3824" w:rsidRDefault="00252D50" w:rsidP="004645D7">
    <w:pPr>
      <w:pStyle w:val="Header"/>
      <w:jc w:val="right"/>
    </w:pPr>
    <w:r>
      <w:rPr>
        <w:noProof/>
      </w:rPr>
      <mc:AlternateContent>
        <mc:Choice Requires="wps">
          <w:drawing>
            <wp:anchor distT="0" distB="0" distL="114300" distR="114300" simplePos="0" relativeHeight="251659776" behindDoc="0" locked="0" layoutInCell="1" allowOverlap="1" wp14:anchorId="5887C973" wp14:editId="1AFFBFB8">
              <wp:simplePos x="0" y="0"/>
              <wp:positionH relativeFrom="page">
                <wp:align>right</wp:align>
              </wp:positionH>
              <wp:positionV relativeFrom="paragraph">
                <wp:posOffset>711124</wp:posOffset>
              </wp:positionV>
              <wp:extent cx="75312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7531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4DD943" id="Straight Connector 3" o:spid="_x0000_s1026" style="position:absolute;z-index:2516597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 from="541.8pt,56pt" to="1134.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" strokecolor="black [3200]" strokeweight="1pt">
              <v:stroke joinstyle="miter"/>
              <w10:wrap anchorx="page"/>
            </v:line>
          </w:pict>
        </mc:Fallback>
      </mc:AlternateContent>
    </w:r>
    <w:r w:rsidR="00812F8B">
      <w:rPr>
        <w:noProof/>
      </w:rPr>
      <mc:AlternateContent>
        <mc:Choice Requires="wpg">
          <w:drawing>
            <wp:anchor distT="0" distB="0" distL="114300" distR="114300" simplePos="0" relativeHeight="251657728" behindDoc="0" locked="0" layoutInCell="1" allowOverlap="1" wp14:anchorId="4D94F69A" wp14:editId="5D091157">
              <wp:simplePos x="0" y="0"/>
              <wp:positionH relativeFrom="column">
                <wp:posOffset>0</wp:posOffset>
              </wp:positionH>
              <wp:positionV relativeFrom="paragraph">
                <wp:posOffset>-381635</wp:posOffset>
              </wp:positionV>
              <wp:extent cx="6377940" cy="993775"/>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6377940" cy="993775"/>
                        <a:chOff x="437322" y="0"/>
                        <a:chExt cx="6378133" cy="994410"/>
                      </a:xfrm>
                    </wpg:grpSpPr>
                    <pic:pic xmlns:pic="http://schemas.openxmlformats.org/drawingml/2006/picture">
                      <pic:nvPicPr>
                        <pic:cNvPr id="5" name="Picture 5" descr="Prospect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26000" y="0"/>
                          <a:ext cx="1989455" cy="994410"/>
                        </a:xfrm>
                        <a:prstGeom prst="rect">
                          <a:avLst/>
                        </a:prstGeom>
                        <a:noFill/>
                        <a:ln>
                          <a:noFill/>
                        </a:ln>
                      </pic:spPr>
                    </pic:pic>
                    <wps:wsp>
                      <wps:cNvPr id="1" name="Text Box 2"/>
                      <wps:cNvSpPr txBox="1">
                        <a:spLocks noChangeArrowheads="1"/>
                      </wps:cNvSpPr>
                      <wps:spPr bwMode="auto">
                        <a:xfrm>
                          <a:off x="437322" y="104174"/>
                          <a:ext cx="4373218"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E8D24" w14:textId="4658A960" w:rsidR="00ED3824" w:rsidRPr="00ED3824" w:rsidRDefault="00ED3824" w:rsidP="00ED3824">
                            <w:pPr>
                              <w:rPr>
                                <w:b/>
                                <w:bCs/>
                              </w:rPr>
                            </w:pPr>
                            <w:r w:rsidRPr="0076048A">
                              <w:rPr>
                                <w:b/>
                                <w:bCs/>
                                <w:sz w:val="46"/>
                                <w:szCs w:val="46"/>
                              </w:rPr>
                              <w:t>North West Retired Members Group (NWRMG)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94F69A" id="Group 6" o:spid="_x0000_s1027" style="position:absolute;left:0;text-align:left;margin-left:0;margin-top:-30.05pt;width:502.2pt;height:78.25pt;z-index:251657728;mso-width-relative:margin;mso-height-relative:margin" coordorigin="4373" coordsize="63781,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Prospect logo" style="position:absolute;left:48260;width:19894;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">
                <v:imagedata r:id="rId2" o:title="Prospect logo"/>
              </v:shape>
              <v:shapetype id="_x0000_t202" coordsize="21600,21600" o:spt="202" path="m,l,21600r21600,l21600,xe">
                <v:stroke joinstyle="miter"/>
                <v:path gradientshapeok="t" o:connecttype="rect"/>
              </v:shapetype>
              <v:shape id="_x0000_s1029" type="#_x0000_t202" style="position:absolute;left:4373;top:1041;width:43732;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E8E8D24" w14:textId="4658A960" w:rsidR="00ED3824" w:rsidRPr="00ED3824" w:rsidRDefault="00ED3824" w:rsidP="00ED3824">
                      <w:pPr>
                        <w:rPr>
                          <w:b/>
                          <w:bCs/>
                        </w:rPr>
                      </w:pPr>
                      <w:r w:rsidRPr="0076048A">
                        <w:rPr>
                          <w:b/>
                          <w:bCs/>
                          <w:sz w:val="46"/>
                          <w:szCs w:val="46"/>
                        </w:rPr>
                        <w:t>North West Retired Members Group (NWRMG)</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62592"/>
    <w:multiLevelType w:val="hybridMultilevel"/>
    <w:tmpl w:val="15B2C9FC"/>
    <w:lvl w:ilvl="0" w:tplc="08090001">
      <w:start w:val="1"/>
      <w:numFmt w:val="bullet"/>
      <w:lvlText w:val=""/>
      <w:lvlJc w:val="left"/>
      <w:pPr>
        <w:ind w:left="-981" w:hanging="360"/>
      </w:pPr>
      <w:rPr>
        <w:rFonts w:ascii="Symbol" w:hAnsi="Symbol" w:hint="default"/>
      </w:rPr>
    </w:lvl>
    <w:lvl w:ilvl="1" w:tplc="FFFFFFFF">
      <w:start w:val="1"/>
      <w:numFmt w:val="lowerLetter"/>
      <w:lvlText w:val="%2."/>
      <w:lvlJc w:val="left"/>
      <w:pPr>
        <w:ind w:left="-261" w:hanging="360"/>
      </w:pPr>
    </w:lvl>
    <w:lvl w:ilvl="2" w:tplc="FFFFFFFF" w:tentative="1">
      <w:start w:val="1"/>
      <w:numFmt w:val="lowerRoman"/>
      <w:lvlText w:val="%3."/>
      <w:lvlJc w:val="right"/>
      <w:pPr>
        <w:ind w:left="459" w:hanging="180"/>
      </w:pPr>
    </w:lvl>
    <w:lvl w:ilvl="3" w:tplc="FFFFFFFF" w:tentative="1">
      <w:start w:val="1"/>
      <w:numFmt w:val="decimal"/>
      <w:lvlText w:val="%4."/>
      <w:lvlJc w:val="left"/>
      <w:pPr>
        <w:ind w:left="1179" w:hanging="360"/>
      </w:pPr>
    </w:lvl>
    <w:lvl w:ilvl="4" w:tplc="FFFFFFFF" w:tentative="1">
      <w:start w:val="1"/>
      <w:numFmt w:val="lowerLetter"/>
      <w:lvlText w:val="%5."/>
      <w:lvlJc w:val="left"/>
      <w:pPr>
        <w:ind w:left="1899" w:hanging="360"/>
      </w:pPr>
    </w:lvl>
    <w:lvl w:ilvl="5" w:tplc="FFFFFFFF" w:tentative="1">
      <w:start w:val="1"/>
      <w:numFmt w:val="lowerRoman"/>
      <w:lvlText w:val="%6."/>
      <w:lvlJc w:val="right"/>
      <w:pPr>
        <w:ind w:left="2619" w:hanging="180"/>
      </w:pPr>
    </w:lvl>
    <w:lvl w:ilvl="6" w:tplc="FFFFFFFF" w:tentative="1">
      <w:start w:val="1"/>
      <w:numFmt w:val="decimal"/>
      <w:lvlText w:val="%7."/>
      <w:lvlJc w:val="left"/>
      <w:pPr>
        <w:ind w:left="3339" w:hanging="360"/>
      </w:pPr>
    </w:lvl>
    <w:lvl w:ilvl="7" w:tplc="FFFFFFFF" w:tentative="1">
      <w:start w:val="1"/>
      <w:numFmt w:val="lowerLetter"/>
      <w:lvlText w:val="%8."/>
      <w:lvlJc w:val="left"/>
      <w:pPr>
        <w:ind w:left="4059" w:hanging="360"/>
      </w:pPr>
    </w:lvl>
    <w:lvl w:ilvl="8" w:tplc="FFFFFFFF" w:tentative="1">
      <w:start w:val="1"/>
      <w:numFmt w:val="lowerRoman"/>
      <w:lvlText w:val="%9."/>
      <w:lvlJc w:val="right"/>
      <w:pPr>
        <w:ind w:left="4779" w:hanging="180"/>
      </w:pPr>
    </w:lvl>
  </w:abstractNum>
  <w:abstractNum w:abstractNumId="1" w15:restartNumberingAfterBreak="0">
    <w:nsid w:val="11675151"/>
    <w:multiLevelType w:val="hybridMultilevel"/>
    <w:tmpl w:val="247C327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243" w:hanging="360"/>
      </w:pPr>
    </w:lvl>
    <w:lvl w:ilvl="2" w:tplc="FFFFFFFF" w:tentative="1">
      <w:start w:val="1"/>
      <w:numFmt w:val="lowerRoman"/>
      <w:lvlText w:val="%3."/>
      <w:lvlJc w:val="right"/>
      <w:pPr>
        <w:ind w:left="-523" w:hanging="180"/>
      </w:pPr>
    </w:lvl>
    <w:lvl w:ilvl="3" w:tplc="FFFFFFFF" w:tentative="1">
      <w:start w:val="1"/>
      <w:numFmt w:val="decimal"/>
      <w:lvlText w:val="%4."/>
      <w:lvlJc w:val="left"/>
      <w:pPr>
        <w:ind w:left="197" w:hanging="360"/>
      </w:pPr>
    </w:lvl>
    <w:lvl w:ilvl="4" w:tplc="FFFFFFFF" w:tentative="1">
      <w:start w:val="1"/>
      <w:numFmt w:val="lowerLetter"/>
      <w:lvlText w:val="%5."/>
      <w:lvlJc w:val="left"/>
      <w:pPr>
        <w:ind w:left="917" w:hanging="360"/>
      </w:pPr>
    </w:lvl>
    <w:lvl w:ilvl="5" w:tplc="FFFFFFFF" w:tentative="1">
      <w:start w:val="1"/>
      <w:numFmt w:val="lowerRoman"/>
      <w:lvlText w:val="%6."/>
      <w:lvlJc w:val="right"/>
      <w:pPr>
        <w:ind w:left="1637" w:hanging="180"/>
      </w:pPr>
    </w:lvl>
    <w:lvl w:ilvl="6" w:tplc="FFFFFFFF" w:tentative="1">
      <w:start w:val="1"/>
      <w:numFmt w:val="decimal"/>
      <w:lvlText w:val="%7."/>
      <w:lvlJc w:val="left"/>
      <w:pPr>
        <w:ind w:left="2357" w:hanging="360"/>
      </w:pPr>
    </w:lvl>
    <w:lvl w:ilvl="7" w:tplc="FFFFFFFF" w:tentative="1">
      <w:start w:val="1"/>
      <w:numFmt w:val="lowerLetter"/>
      <w:lvlText w:val="%8."/>
      <w:lvlJc w:val="left"/>
      <w:pPr>
        <w:ind w:left="3077" w:hanging="360"/>
      </w:pPr>
    </w:lvl>
    <w:lvl w:ilvl="8" w:tplc="FFFFFFFF" w:tentative="1">
      <w:start w:val="1"/>
      <w:numFmt w:val="lowerRoman"/>
      <w:lvlText w:val="%9."/>
      <w:lvlJc w:val="right"/>
      <w:pPr>
        <w:ind w:left="3797" w:hanging="180"/>
      </w:pPr>
    </w:lvl>
  </w:abstractNum>
  <w:abstractNum w:abstractNumId="2" w15:restartNumberingAfterBreak="0">
    <w:nsid w:val="15B75264"/>
    <w:multiLevelType w:val="hybridMultilevel"/>
    <w:tmpl w:val="D79E85E8"/>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16003A4C"/>
    <w:multiLevelType w:val="hybridMultilevel"/>
    <w:tmpl w:val="52F8678E"/>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1A061D2A"/>
    <w:multiLevelType w:val="hybridMultilevel"/>
    <w:tmpl w:val="5C4ADA80"/>
    <w:lvl w:ilvl="0" w:tplc="08090001">
      <w:start w:val="1"/>
      <w:numFmt w:val="bullet"/>
      <w:lvlText w:val=""/>
      <w:lvlJc w:val="left"/>
      <w:pPr>
        <w:ind w:left="1069" w:hanging="360"/>
      </w:pPr>
      <w:rPr>
        <w:rFonts w:ascii="Symbol" w:hAnsi="Symbol" w:hint="default"/>
      </w:rPr>
    </w:lvl>
    <w:lvl w:ilvl="1" w:tplc="FFFFFFFF">
      <w:start w:val="1"/>
      <w:numFmt w:val="lowerLetter"/>
      <w:lvlText w:val="%2."/>
      <w:lvlJc w:val="left"/>
      <w:pPr>
        <w:ind w:left="-1254" w:hanging="360"/>
      </w:pPr>
    </w:lvl>
    <w:lvl w:ilvl="2" w:tplc="FFFFFFFF" w:tentative="1">
      <w:start w:val="1"/>
      <w:numFmt w:val="lowerRoman"/>
      <w:lvlText w:val="%3."/>
      <w:lvlJc w:val="right"/>
      <w:pPr>
        <w:ind w:left="-534" w:hanging="180"/>
      </w:pPr>
    </w:lvl>
    <w:lvl w:ilvl="3" w:tplc="FFFFFFFF" w:tentative="1">
      <w:start w:val="1"/>
      <w:numFmt w:val="decimal"/>
      <w:lvlText w:val="%4."/>
      <w:lvlJc w:val="left"/>
      <w:pPr>
        <w:ind w:left="186" w:hanging="360"/>
      </w:pPr>
    </w:lvl>
    <w:lvl w:ilvl="4" w:tplc="FFFFFFFF" w:tentative="1">
      <w:start w:val="1"/>
      <w:numFmt w:val="lowerLetter"/>
      <w:lvlText w:val="%5."/>
      <w:lvlJc w:val="left"/>
      <w:pPr>
        <w:ind w:left="906" w:hanging="360"/>
      </w:pPr>
    </w:lvl>
    <w:lvl w:ilvl="5" w:tplc="FFFFFFFF" w:tentative="1">
      <w:start w:val="1"/>
      <w:numFmt w:val="lowerRoman"/>
      <w:lvlText w:val="%6."/>
      <w:lvlJc w:val="right"/>
      <w:pPr>
        <w:ind w:left="1626" w:hanging="180"/>
      </w:pPr>
    </w:lvl>
    <w:lvl w:ilvl="6" w:tplc="FFFFFFFF" w:tentative="1">
      <w:start w:val="1"/>
      <w:numFmt w:val="decimal"/>
      <w:lvlText w:val="%7."/>
      <w:lvlJc w:val="left"/>
      <w:pPr>
        <w:ind w:left="2346" w:hanging="360"/>
      </w:pPr>
    </w:lvl>
    <w:lvl w:ilvl="7" w:tplc="FFFFFFFF" w:tentative="1">
      <w:start w:val="1"/>
      <w:numFmt w:val="lowerLetter"/>
      <w:lvlText w:val="%8."/>
      <w:lvlJc w:val="left"/>
      <w:pPr>
        <w:ind w:left="3066" w:hanging="360"/>
      </w:pPr>
    </w:lvl>
    <w:lvl w:ilvl="8" w:tplc="FFFFFFFF" w:tentative="1">
      <w:start w:val="1"/>
      <w:numFmt w:val="lowerRoman"/>
      <w:lvlText w:val="%9."/>
      <w:lvlJc w:val="right"/>
      <w:pPr>
        <w:ind w:left="3786" w:hanging="180"/>
      </w:pPr>
    </w:lvl>
  </w:abstractNum>
  <w:abstractNum w:abstractNumId="5" w15:restartNumberingAfterBreak="0">
    <w:nsid w:val="1A6F4290"/>
    <w:multiLevelType w:val="hybridMultilevel"/>
    <w:tmpl w:val="EAD0AE42"/>
    <w:lvl w:ilvl="0" w:tplc="08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 w15:restartNumberingAfterBreak="0">
    <w:nsid w:val="1AC81E26"/>
    <w:multiLevelType w:val="hybridMultilevel"/>
    <w:tmpl w:val="78804394"/>
    <w:lvl w:ilvl="0" w:tplc="0809000F">
      <w:start w:val="1"/>
      <w:numFmt w:val="decimal"/>
      <w:lvlText w:val="%1."/>
      <w:lvlJc w:val="left"/>
      <w:pPr>
        <w:ind w:left="4188" w:hanging="360"/>
      </w:p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7" w15:restartNumberingAfterBreak="0">
    <w:nsid w:val="27872DD5"/>
    <w:multiLevelType w:val="hybridMultilevel"/>
    <w:tmpl w:val="E1D07EB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15:restartNumberingAfterBreak="0">
    <w:nsid w:val="2BC85945"/>
    <w:multiLevelType w:val="hybridMultilevel"/>
    <w:tmpl w:val="D79E85E8"/>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 w15:restartNumberingAfterBreak="0">
    <w:nsid w:val="39EA0287"/>
    <w:multiLevelType w:val="hybridMultilevel"/>
    <w:tmpl w:val="185E0E6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0430F7E"/>
    <w:multiLevelType w:val="hybridMultilevel"/>
    <w:tmpl w:val="D79E85E8"/>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 w15:restartNumberingAfterBreak="0">
    <w:nsid w:val="41CD0765"/>
    <w:multiLevelType w:val="hybridMultilevel"/>
    <w:tmpl w:val="9B14D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FD2E98"/>
    <w:multiLevelType w:val="hybridMultilevel"/>
    <w:tmpl w:val="D79E85E8"/>
    <w:lvl w:ilvl="0" w:tplc="FFFFFFFF">
      <w:start w:val="1"/>
      <w:numFmt w:val="lowerLetter"/>
      <w:lvlText w:val="%1)"/>
      <w:lvlJc w:val="left"/>
      <w:pPr>
        <w:ind w:left="2062"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13" w15:restartNumberingAfterBreak="0">
    <w:nsid w:val="455A5969"/>
    <w:multiLevelType w:val="hybridMultilevel"/>
    <w:tmpl w:val="D79E85E8"/>
    <w:lvl w:ilvl="0" w:tplc="FFFFFFFF">
      <w:start w:val="1"/>
      <w:numFmt w:val="lowerLetter"/>
      <w:lvlText w:val="%1)"/>
      <w:lvlJc w:val="left"/>
      <w:pPr>
        <w:ind w:left="3054"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14" w15:restartNumberingAfterBreak="0">
    <w:nsid w:val="46CE0D1D"/>
    <w:multiLevelType w:val="hybridMultilevel"/>
    <w:tmpl w:val="E82A2A16"/>
    <w:lvl w:ilvl="0" w:tplc="D032A008">
      <w:start w:val="1"/>
      <w:numFmt w:val="decimal"/>
      <w:lvlText w:val="%1."/>
      <w:lvlJc w:val="left"/>
      <w:pPr>
        <w:ind w:left="1080" w:hanging="720"/>
      </w:pPr>
      <w:rPr>
        <w:rFonts w:hint="default"/>
      </w:rPr>
    </w:lvl>
    <w:lvl w:ilvl="1" w:tplc="02A602E0">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AF590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9780BA7"/>
    <w:multiLevelType w:val="hybridMultilevel"/>
    <w:tmpl w:val="D79E85E8"/>
    <w:lvl w:ilvl="0" w:tplc="FFFFFFFF">
      <w:start w:val="1"/>
      <w:numFmt w:val="lowerLetter"/>
      <w:lvlText w:val="%1)"/>
      <w:lvlJc w:val="left"/>
      <w:pPr>
        <w:ind w:left="2062"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17" w15:restartNumberingAfterBreak="0">
    <w:nsid w:val="67D828AA"/>
    <w:multiLevelType w:val="hybridMultilevel"/>
    <w:tmpl w:val="185E0E6C"/>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9E82E23"/>
    <w:multiLevelType w:val="hybridMultilevel"/>
    <w:tmpl w:val="D79E85E8"/>
    <w:lvl w:ilvl="0" w:tplc="FFFFFFFF">
      <w:start w:val="1"/>
      <w:numFmt w:val="lowerLetter"/>
      <w:lvlText w:val="%1)"/>
      <w:lvlJc w:val="left"/>
      <w:pPr>
        <w:ind w:left="2062"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19" w15:restartNumberingAfterBreak="0">
    <w:nsid w:val="6C931DA1"/>
    <w:multiLevelType w:val="hybridMultilevel"/>
    <w:tmpl w:val="CD2A553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00667B5"/>
    <w:multiLevelType w:val="hybridMultilevel"/>
    <w:tmpl w:val="185E0E6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0A837CA"/>
    <w:multiLevelType w:val="hybridMultilevel"/>
    <w:tmpl w:val="D6DC448C"/>
    <w:lvl w:ilvl="0" w:tplc="08090001">
      <w:start w:val="1"/>
      <w:numFmt w:val="bullet"/>
      <w:lvlText w:val=""/>
      <w:lvlJc w:val="left"/>
      <w:pPr>
        <w:ind w:left="2062" w:hanging="360"/>
      </w:pPr>
      <w:rPr>
        <w:rFonts w:ascii="Symbol" w:hAnsi="Symbol" w:hint="default"/>
      </w:r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22" w15:restartNumberingAfterBreak="0">
    <w:nsid w:val="77857BF2"/>
    <w:multiLevelType w:val="hybridMultilevel"/>
    <w:tmpl w:val="98C2D47A"/>
    <w:lvl w:ilvl="0" w:tplc="08090017">
      <w:start w:val="1"/>
      <w:numFmt w:val="lowerLetter"/>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3" w15:restartNumberingAfterBreak="0">
    <w:nsid w:val="7C2B5E61"/>
    <w:multiLevelType w:val="hybridMultilevel"/>
    <w:tmpl w:val="D79E85E8"/>
    <w:lvl w:ilvl="0" w:tplc="FFFFFFFF">
      <w:start w:val="1"/>
      <w:numFmt w:val="lowerLetter"/>
      <w:lvlText w:val="%1)"/>
      <w:lvlJc w:val="left"/>
      <w:pPr>
        <w:ind w:left="2062"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num w:numId="1" w16cid:durableId="1143542259">
    <w:abstractNumId w:val="15"/>
  </w:num>
  <w:num w:numId="2" w16cid:durableId="8290989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1864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91240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34452">
    <w:abstractNumId w:val="17"/>
  </w:num>
  <w:num w:numId="6" w16cid:durableId="1160149612">
    <w:abstractNumId w:val="11"/>
  </w:num>
  <w:num w:numId="7" w16cid:durableId="1924872915">
    <w:abstractNumId w:val="14"/>
  </w:num>
  <w:num w:numId="8" w16cid:durableId="468981337">
    <w:abstractNumId w:val="2"/>
  </w:num>
  <w:num w:numId="9" w16cid:durableId="217402916">
    <w:abstractNumId w:val="0"/>
  </w:num>
  <w:num w:numId="10" w16cid:durableId="221601931">
    <w:abstractNumId w:val="22"/>
  </w:num>
  <w:num w:numId="11" w16cid:durableId="1387804233">
    <w:abstractNumId w:val="6"/>
  </w:num>
  <w:num w:numId="12" w16cid:durableId="1431773186">
    <w:abstractNumId w:val="13"/>
  </w:num>
  <w:num w:numId="13" w16cid:durableId="2030907304">
    <w:abstractNumId w:val="10"/>
  </w:num>
  <w:num w:numId="14" w16cid:durableId="1827935032">
    <w:abstractNumId w:val="8"/>
  </w:num>
  <w:num w:numId="15" w16cid:durableId="1756130319">
    <w:abstractNumId w:val="23"/>
  </w:num>
  <w:num w:numId="16" w16cid:durableId="289359051">
    <w:abstractNumId w:val="21"/>
  </w:num>
  <w:num w:numId="17" w16cid:durableId="630521943">
    <w:abstractNumId w:val="16"/>
  </w:num>
  <w:num w:numId="18" w16cid:durableId="511605190">
    <w:abstractNumId w:val="18"/>
  </w:num>
  <w:num w:numId="19" w16cid:durableId="1118836782">
    <w:abstractNumId w:val="12"/>
  </w:num>
  <w:num w:numId="20" w16cid:durableId="648363282">
    <w:abstractNumId w:val="7"/>
  </w:num>
  <w:num w:numId="21" w16cid:durableId="1519848915">
    <w:abstractNumId w:val="1"/>
  </w:num>
  <w:num w:numId="22" w16cid:durableId="234975537">
    <w:abstractNumId w:val="4"/>
  </w:num>
  <w:num w:numId="23" w16cid:durableId="48643858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8268607">
    <w:abstractNumId w:val="5"/>
  </w:num>
  <w:num w:numId="25" w16cid:durableId="1404183750">
    <w:abstractNumId w:val="19"/>
  </w:num>
  <w:num w:numId="26" w16cid:durableId="437221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53"/>
    <w:rsid w:val="00006504"/>
    <w:rsid w:val="0001288E"/>
    <w:rsid w:val="00017CAA"/>
    <w:rsid w:val="00072775"/>
    <w:rsid w:val="00080A33"/>
    <w:rsid w:val="00084B87"/>
    <w:rsid w:val="00085E7A"/>
    <w:rsid w:val="00086F4C"/>
    <w:rsid w:val="00096CA1"/>
    <w:rsid w:val="000A01F8"/>
    <w:rsid w:val="000A180C"/>
    <w:rsid w:val="000E2E83"/>
    <w:rsid w:val="000E60DC"/>
    <w:rsid w:val="000E721E"/>
    <w:rsid w:val="00106D9F"/>
    <w:rsid w:val="00106F7A"/>
    <w:rsid w:val="00137F7A"/>
    <w:rsid w:val="00140F7C"/>
    <w:rsid w:val="00155AA4"/>
    <w:rsid w:val="00164933"/>
    <w:rsid w:val="0018284F"/>
    <w:rsid w:val="001929ED"/>
    <w:rsid w:val="00195F08"/>
    <w:rsid w:val="00196852"/>
    <w:rsid w:val="001A0498"/>
    <w:rsid w:val="001C1DD5"/>
    <w:rsid w:val="001C5419"/>
    <w:rsid w:val="001D1136"/>
    <w:rsid w:val="001D3CB4"/>
    <w:rsid w:val="001D3EC8"/>
    <w:rsid w:val="001E23B4"/>
    <w:rsid w:val="001F60F3"/>
    <w:rsid w:val="001F7EDF"/>
    <w:rsid w:val="00200DAF"/>
    <w:rsid w:val="00214DDD"/>
    <w:rsid w:val="00230054"/>
    <w:rsid w:val="00252D50"/>
    <w:rsid w:val="00253068"/>
    <w:rsid w:val="002755F3"/>
    <w:rsid w:val="0027689D"/>
    <w:rsid w:val="00277054"/>
    <w:rsid w:val="002A02B4"/>
    <w:rsid w:val="002A4A07"/>
    <w:rsid w:val="002C151D"/>
    <w:rsid w:val="002E6A28"/>
    <w:rsid w:val="002F0097"/>
    <w:rsid w:val="002F398C"/>
    <w:rsid w:val="00340B5B"/>
    <w:rsid w:val="00353F11"/>
    <w:rsid w:val="003557F4"/>
    <w:rsid w:val="0036550F"/>
    <w:rsid w:val="0037072F"/>
    <w:rsid w:val="00372A7D"/>
    <w:rsid w:val="003A3F66"/>
    <w:rsid w:val="003A5D83"/>
    <w:rsid w:val="003D39E3"/>
    <w:rsid w:val="003E296A"/>
    <w:rsid w:val="003F7FC1"/>
    <w:rsid w:val="00405ED0"/>
    <w:rsid w:val="00457FCF"/>
    <w:rsid w:val="00464094"/>
    <w:rsid w:val="004645D7"/>
    <w:rsid w:val="00474D42"/>
    <w:rsid w:val="004863B0"/>
    <w:rsid w:val="00492DEE"/>
    <w:rsid w:val="004949C1"/>
    <w:rsid w:val="004A2B6F"/>
    <w:rsid w:val="004C44E6"/>
    <w:rsid w:val="004D1681"/>
    <w:rsid w:val="004D468B"/>
    <w:rsid w:val="004E3904"/>
    <w:rsid w:val="00507B28"/>
    <w:rsid w:val="00514287"/>
    <w:rsid w:val="005159C3"/>
    <w:rsid w:val="00517EF5"/>
    <w:rsid w:val="00520326"/>
    <w:rsid w:val="00526FEA"/>
    <w:rsid w:val="00533030"/>
    <w:rsid w:val="005359A4"/>
    <w:rsid w:val="00540277"/>
    <w:rsid w:val="00540C10"/>
    <w:rsid w:val="0054487F"/>
    <w:rsid w:val="00554F86"/>
    <w:rsid w:val="00566937"/>
    <w:rsid w:val="005739A7"/>
    <w:rsid w:val="0057673B"/>
    <w:rsid w:val="00581916"/>
    <w:rsid w:val="00583C04"/>
    <w:rsid w:val="00586800"/>
    <w:rsid w:val="00591E39"/>
    <w:rsid w:val="00592B9C"/>
    <w:rsid w:val="005A3847"/>
    <w:rsid w:val="005B1BDF"/>
    <w:rsid w:val="005B3381"/>
    <w:rsid w:val="005B39C1"/>
    <w:rsid w:val="005B3FEE"/>
    <w:rsid w:val="005C7985"/>
    <w:rsid w:val="005D4DD5"/>
    <w:rsid w:val="005E3CF0"/>
    <w:rsid w:val="005E40A5"/>
    <w:rsid w:val="00604B83"/>
    <w:rsid w:val="00615C74"/>
    <w:rsid w:val="00626160"/>
    <w:rsid w:val="0063243E"/>
    <w:rsid w:val="006353B5"/>
    <w:rsid w:val="00642BC0"/>
    <w:rsid w:val="00645846"/>
    <w:rsid w:val="00651C7C"/>
    <w:rsid w:val="00692B34"/>
    <w:rsid w:val="006B0E3B"/>
    <w:rsid w:val="006C7CF4"/>
    <w:rsid w:val="006F6007"/>
    <w:rsid w:val="00704C75"/>
    <w:rsid w:val="00707933"/>
    <w:rsid w:val="00724FED"/>
    <w:rsid w:val="007301C6"/>
    <w:rsid w:val="00731DAA"/>
    <w:rsid w:val="00745031"/>
    <w:rsid w:val="0076048A"/>
    <w:rsid w:val="007C3434"/>
    <w:rsid w:val="007D19DF"/>
    <w:rsid w:val="007E0B21"/>
    <w:rsid w:val="007E4C86"/>
    <w:rsid w:val="007E5220"/>
    <w:rsid w:val="007E7D72"/>
    <w:rsid w:val="007F3FFA"/>
    <w:rsid w:val="007F7883"/>
    <w:rsid w:val="0080115B"/>
    <w:rsid w:val="00812F8B"/>
    <w:rsid w:val="0081664A"/>
    <w:rsid w:val="00824D7E"/>
    <w:rsid w:val="0082569C"/>
    <w:rsid w:val="0084483E"/>
    <w:rsid w:val="008565B6"/>
    <w:rsid w:val="00862CC2"/>
    <w:rsid w:val="00864D79"/>
    <w:rsid w:val="00866300"/>
    <w:rsid w:val="00873BC3"/>
    <w:rsid w:val="008833AC"/>
    <w:rsid w:val="0089393A"/>
    <w:rsid w:val="008D2E92"/>
    <w:rsid w:val="008D57FD"/>
    <w:rsid w:val="008D63F7"/>
    <w:rsid w:val="008E0214"/>
    <w:rsid w:val="008E2F57"/>
    <w:rsid w:val="008F2396"/>
    <w:rsid w:val="00901C15"/>
    <w:rsid w:val="00914F18"/>
    <w:rsid w:val="00921D1D"/>
    <w:rsid w:val="00946586"/>
    <w:rsid w:val="00956B11"/>
    <w:rsid w:val="009A09EC"/>
    <w:rsid w:val="009C0F8D"/>
    <w:rsid w:val="009C223E"/>
    <w:rsid w:val="009C7543"/>
    <w:rsid w:val="009C7C9C"/>
    <w:rsid w:val="00A00992"/>
    <w:rsid w:val="00A05D51"/>
    <w:rsid w:val="00A07986"/>
    <w:rsid w:val="00A1095C"/>
    <w:rsid w:val="00A149F4"/>
    <w:rsid w:val="00A20110"/>
    <w:rsid w:val="00A20B29"/>
    <w:rsid w:val="00A237EE"/>
    <w:rsid w:val="00A25989"/>
    <w:rsid w:val="00A35947"/>
    <w:rsid w:val="00A41CE0"/>
    <w:rsid w:val="00A431C2"/>
    <w:rsid w:val="00A56D4B"/>
    <w:rsid w:val="00A61F09"/>
    <w:rsid w:val="00A77571"/>
    <w:rsid w:val="00A77DCF"/>
    <w:rsid w:val="00A9322F"/>
    <w:rsid w:val="00A97EAC"/>
    <w:rsid w:val="00AB6DB0"/>
    <w:rsid w:val="00AD24AC"/>
    <w:rsid w:val="00AE155F"/>
    <w:rsid w:val="00AE2693"/>
    <w:rsid w:val="00AF3898"/>
    <w:rsid w:val="00AF69E4"/>
    <w:rsid w:val="00B1489A"/>
    <w:rsid w:val="00B15503"/>
    <w:rsid w:val="00B159C3"/>
    <w:rsid w:val="00B21885"/>
    <w:rsid w:val="00B22829"/>
    <w:rsid w:val="00B366FE"/>
    <w:rsid w:val="00B438E7"/>
    <w:rsid w:val="00B52DB8"/>
    <w:rsid w:val="00B62CDF"/>
    <w:rsid w:val="00B80E57"/>
    <w:rsid w:val="00B86C2E"/>
    <w:rsid w:val="00B95648"/>
    <w:rsid w:val="00B97C43"/>
    <w:rsid w:val="00BA1CFF"/>
    <w:rsid w:val="00BB23C8"/>
    <w:rsid w:val="00BC06C8"/>
    <w:rsid w:val="00BC4E5C"/>
    <w:rsid w:val="00BD49C5"/>
    <w:rsid w:val="00BD68DD"/>
    <w:rsid w:val="00BD6B73"/>
    <w:rsid w:val="00BD75A8"/>
    <w:rsid w:val="00BE1046"/>
    <w:rsid w:val="00BE2998"/>
    <w:rsid w:val="00BF7C4A"/>
    <w:rsid w:val="00C059B2"/>
    <w:rsid w:val="00C147F5"/>
    <w:rsid w:val="00C31133"/>
    <w:rsid w:val="00C34E2A"/>
    <w:rsid w:val="00C51A2F"/>
    <w:rsid w:val="00C63DC0"/>
    <w:rsid w:val="00C67DCF"/>
    <w:rsid w:val="00C71FE0"/>
    <w:rsid w:val="00C725C6"/>
    <w:rsid w:val="00C7410F"/>
    <w:rsid w:val="00C902C3"/>
    <w:rsid w:val="00C94DA3"/>
    <w:rsid w:val="00CB155D"/>
    <w:rsid w:val="00CB7C65"/>
    <w:rsid w:val="00CD482D"/>
    <w:rsid w:val="00CF3009"/>
    <w:rsid w:val="00D5157C"/>
    <w:rsid w:val="00D60914"/>
    <w:rsid w:val="00D6104C"/>
    <w:rsid w:val="00D613CF"/>
    <w:rsid w:val="00D72AAB"/>
    <w:rsid w:val="00D731B6"/>
    <w:rsid w:val="00DA2255"/>
    <w:rsid w:val="00DA6AC6"/>
    <w:rsid w:val="00DA787E"/>
    <w:rsid w:val="00DB1B9C"/>
    <w:rsid w:val="00DB3353"/>
    <w:rsid w:val="00DB366D"/>
    <w:rsid w:val="00DB49AA"/>
    <w:rsid w:val="00DC4B4D"/>
    <w:rsid w:val="00DC7959"/>
    <w:rsid w:val="00DC7986"/>
    <w:rsid w:val="00DD37D5"/>
    <w:rsid w:val="00DD6C5C"/>
    <w:rsid w:val="00DE1B95"/>
    <w:rsid w:val="00DE1EBB"/>
    <w:rsid w:val="00DF69B3"/>
    <w:rsid w:val="00E04060"/>
    <w:rsid w:val="00E32008"/>
    <w:rsid w:val="00E51645"/>
    <w:rsid w:val="00E565BD"/>
    <w:rsid w:val="00E62052"/>
    <w:rsid w:val="00E679F1"/>
    <w:rsid w:val="00E849F8"/>
    <w:rsid w:val="00E92203"/>
    <w:rsid w:val="00EB0095"/>
    <w:rsid w:val="00EB556B"/>
    <w:rsid w:val="00ED3824"/>
    <w:rsid w:val="00F43F6B"/>
    <w:rsid w:val="00F44C53"/>
    <w:rsid w:val="00F46EA3"/>
    <w:rsid w:val="00F57B02"/>
    <w:rsid w:val="00F71339"/>
    <w:rsid w:val="00F75ECA"/>
    <w:rsid w:val="00F8768F"/>
    <w:rsid w:val="00F92F87"/>
    <w:rsid w:val="00F95177"/>
    <w:rsid w:val="00F97467"/>
    <w:rsid w:val="00FB44B0"/>
    <w:rsid w:val="00FC4297"/>
    <w:rsid w:val="00FC51AC"/>
    <w:rsid w:val="00FC7A9C"/>
    <w:rsid w:val="00FE05C9"/>
    <w:rsid w:val="00FE3A0D"/>
    <w:rsid w:val="00FE7D3B"/>
    <w:rsid w:val="00FF3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EE69B"/>
  <w15:chartTrackingRefBased/>
  <w15:docId w15:val="{CA1B8DF8-5477-4182-B9A4-BF69AF0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both"/>
    </w:pPr>
  </w:style>
  <w:style w:type="paragraph" w:styleId="ListParagraph">
    <w:name w:val="List Paragraph"/>
    <w:basedOn w:val="Normal"/>
    <w:uiPriority w:val="34"/>
    <w:qFormat/>
    <w:rsid w:val="00B22829"/>
    <w:pPr>
      <w:ind w:left="720"/>
      <w:contextualSpacing/>
    </w:pPr>
  </w:style>
  <w:style w:type="paragraph" w:styleId="FootnoteText">
    <w:name w:val="footnote text"/>
    <w:basedOn w:val="Normal"/>
    <w:link w:val="FootnoteTextChar"/>
    <w:uiPriority w:val="99"/>
    <w:semiHidden/>
    <w:unhideWhenUsed/>
    <w:rsid w:val="000E60DC"/>
    <w:rPr>
      <w:sz w:val="20"/>
    </w:rPr>
  </w:style>
  <w:style w:type="character" w:customStyle="1" w:styleId="FootnoteTextChar">
    <w:name w:val="Footnote Text Char"/>
    <w:basedOn w:val="DefaultParagraphFont"/>
    <w:link w:val="FootnoteText"/>
    <w:uiPriority w:val="99"/>
    <w:semiHidden/>
    <w:rsid w:val="000E60DC"/>
    <w:rPr>
      <w:lang w:eastAsia="en-US"/>
    </w:rPr>
  </w:style>
  <w:style w:type="character" w:styleId="FootnoteReference">
    <w:name w:val="footnote reference"/>
    <w:basedOn w:val="DefaultParagraphFont"/>
    <w:uiPriority w:val="99"/>
    <w:semiHidden/>
    <w:unhideWhenUsed/>
    <w:rsid w:val="000E60DC"/>
    <w:rPr>
      <w:vertAlign w:val="superscript"/>
    </w:rPr>
  </w:style>
  <w:style w:type="character" w:styleId="UnresolvedMention">
    <w:name w:val="Unresolved Mention"/>
    <w:basedOn w:val="DefaultParagraphFont"/>
    <w:uiPriority w:val="99"/>
    <w:semiHidden/>
    <w:unhideWhenUsed/>
    <w:rsid w:val="00645846"/>
    <w:rPr>
      <w:color w:val="605E5C"/>
      <w:shd w:val="clear" w:color="auto" w:fill="E1DFDD"/>
    </w:rPr>
  </w:style>
  <w:style w:type="table" w:styleId="TableGrid">
    <w:name w:val="Table Grid"/>
    <w:basedOn w:val="TableNormal"/>
    <w:uiPriority w:val="39"/>
    <w:rsid w:val="00F75EC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D19D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7800772">
      <w:bodyDiv w:val="1"/>
      <w:marLeft w:val="0"/>
      <w:marRight w:val="0"/>
      <w:marTop w:val="0"/>
      <w:marBottom w:val="0"/>
      <w:divBdr>
        <w:top w:val="none" w:sz="0" w:space="0" w:color="auto"/>
        <w:left w:val="none" w:sz="0" w:space="0" w:color="auto"/>
        <w:bottom w:val="none" w:sz="0" w:space="0" w:color="auto"/>
        <w:right w:val="none" w:sz="0" w:space="0" w:color="auto"/>
      </w:divBdr>
    </w:div>
    <w:div w:id="1434743740">
      <w:bodyDiv w:val="1"/>
      <w:marLeft w:val="0"/>
      <w:marRight w:val="0"/>
      <w:marTop w:val="0"/>
      <w:marBottom w:val="0"/>
      <w:divBdr>
        <w:top w:val="none" w:sz="0" w:space="0" w:color="auto"/>
        <w:left w:val="none" w:sz="0" w:space="0" w:color="auto"/>
        <w:bottom w:val="none" w:sz="0" w:space="0" w:color="auto"/>
        <w:right w:val="none" w:sz="0" w:space="0" w:color="auto"/>
      </w:divBdr>
    </w:div>
    <w:div w:id="1506164289">
      <w:bodyDiv w:val="1"/>
      <w:marLeft w:val="0"/>
      <w:marRight w:val="0"/>
      <w:marTop w:val="0"/>
      <w:marBottom w:val="0"/>
      <w:divBdr>
        <w:top w:val="none" w:sz="0" w:space="0" w:color="auto"/>
        <w:left w:val="none" w:sz="0" w:space="0" w:color="auto"/>
        <w:bottom w:val="none" w:sz="0" w:space="0" w:color="auto"/>
        <w:right w:val="none" w:sz="0" w:space="0" w:color="auto"/>
      </w:divBdr>
    </w:div>
    <w:div w:id="211309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ax.service.gov.uk/check-your-state-pension/account/nirecor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O:\LSMLTRH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471DF-9DB8-480C-B74C-97C93503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LSMLTRHE</Template>
  <TotalTime>5</TotalTime>
  <Pages>5</Pages>
  <Words>2816</Words>
  <Characters>15039</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MINUTES OF THE ST JAMES’ PTFA MEETING</vt:lpstr>
    </vt:vector>
  </TitlesOfParts>
  <Company>Leyland St. Marys RC College</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ST JAMES’ PTFA MEETING</dc:title>
  <dc:subject/>
  <dc:creator>boys</dc:creator>
  <cp:keywords/>
  <dc:description/>
  <cp:lastModifiedBy>Jane Byrne</cp:lastModifiedBy>
  <cp:revision>2</cp:revision>
  <cp:lastPrinted>2005-04-24T19:01:00Z</cp:lastPrinted>
  <dcterms:created xsi:type="dcterms:W3CDTF">2025-04-23T09:07:00Z</dcterms:created>
  <dcterms:modified xsi:type="dcterms:W3CDTF">2025-04-23T09:07:00Z</dcterms:modified>
</cp:coreProperties>
</file>